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AB338D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694561">
              <w:rPr>
                <w:rFonts w:ascii="Times New Roman" w:hAnsi="Times New Roman"/>
                <w:sz w:val="26"/>
                <w:szCs w:val="26"/>
              </w:rPr>
              <w:t xml:space="preserve"> 16.01.2018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694561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94561" w:rsidRPr="005E6B65">
              <w:rPr>
                <w:rFonts w:ascii="Times New Roman" w:hAnsi="Times New Roman"/>
                <w:sz w:val="26"/>
                <w:szCs w:val="26"/>
              </w:rPr>
              <w:t>03/01-07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 </w:t>
            </w:r>
          </w:p>
          <w:p w:rsidR="00654011" w:rsidRPr="00C1732A" w:rsidRDefault="008F1AF2" w:rsidP="008F1AF2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Поселение Победа»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пунктом 5 статьи 3.1</w:t>
      </w:r>
      <w:r w:rsidR="00A711D9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пунктом 4 статьи 9.2, подпункт</w:t>
      </w:r>
      <w:r w:rsidR="00B21A5F" w:rsidRPr="00C1732A">
        <w:rPr>
          <w:sz w:val="26"/>
          <w:szCs w:val="26"/>
        </w:rPr>
        <w:t>ами</w:t>
      </w:r>
      <w:r w:rsidRPr="00C1732A">
        <w:rPr>
          <w:sz w:val="26"/>
          <w:szCs w:val="26"/>
        </w:rPr>
        <w:t xml:space="preserve"> 1</w:t>
      </w:r>
      <w:r w:rsidR="00B21A5F" w:rsidRPr="00C1732A">
        <w:rPr>
          <w:sz w:val="26"/>
          <w:szCs w:val="26"/>
        </w:rPr>
        <w:t xml:space="preserve"> и 10</w:t>
      </w:r>
      <w:r w:rsidRPr="00C1732A">
        <w:rPr>
          <w:sz w:val="26"/>
          <w:szCs w:val="26"/>
        </w:rPr>
        <w:t xml:space="preserve">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937BE3" w:rsidRPr="00C1732A">
        <w:rPr>
          <w:sz w:val="26"/>
          <w:szCs w:val="26"/>
        </w:rPr>
        <w:t>части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r>
        <w:rPr>
          <w:rFonts w:ascii="Times New Roman" w:hAnsi="Times New Roman"/>
          <w:b w:val="0"/>
          <w:sz w:val="26"/>
          <w:szCs w:val="26"/>
        </w:rPr>
        <w:t>Поселение Победа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>
        <w:rPr>
          <w:rFonts w:ascii="Times New Roman" w:hAnsi="Times New Roman"/>
          <w:b w:val="0"/>
          <w:sz w:val="26"/>
          <w:szCs w:val="26"/>
        </w:rPr>
        <w:t>Шегарском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Pr="008F1AF2">
        <w:rPr>
          <w:rFonts w:ascii="Times New Roman" w:hAnsi="Times New Roman"/>
          <w:b w:val="0"/>
          <w:sz w:val="26"/>
          <w:szCs w:val="26"/>
        </w:rPr>
        <w:t>Поселение Победа</w:t>
      </w:r>
      <w:r w:rsidRPr="008608AC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D21D20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0C46B9" w:rsidRPr="000C46B9">
        <w:rPr>
          <w:sz w:val="26"/>
          <w:szCs w:val="26"/>
          <w:u w:val="single"/>
        </w:rPr>
        <w:t>16.01.2018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0C46B9" w:rsidRPr="000C46B9">
        <w:rPr>
          <w:sz w:val="26"/>
          <w:szCs w:val="26"/>
          <w:u w:val="single"/>
        </w:rPr>
        <w:t>03/01-07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>Схема границ территории 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r w:rsidR="008F1AF2">
        <w:rPr>
          <w:sz w:val="26"/>
          <w:szCs w:val="26"/>
        </w:rPr>
        <w:t>Поселение Победа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080"/>
      </w:tblGrid>
      <w:tr w:rsidR="00E00A77" w:rsidTr="00E00A77">
        <w:tblPrEx>
          <w:tblCellMar>
            <w:top w:w="0" w:type="dxa"/>
            <w:bottom w:w="0" w:type="dxa"/>
          </w:tblCellMar>
        </w:tblPrEx>
        <w:trPr>
          <w:trHeight w:val="3088"/>
        </w:trPr>
        <w:tc>
          <w:tcPr>
            <w:tcW w:w="8080" w:type="dxa"/>
            <w:vAlign w:val="center"/>
          </w:tcPr>
          <w:p w:rsidR="00E00A77" w:rsidRDefault="00E00A77" w:rsidP="00E00A7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00A77" w:rsidRDefault="00E00A77" w:rsidP="00E00A7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00A77" w:rsidRDefault="00E00A77" w:rsidP="00E00A7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00A77" w:rsidRDefault="00E00A77" w:rsidP="00E00A77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E00A77" w:rsidRDefault="00E00A77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r w:rsidR="008F1AF2">
        <w:rPr>
          <w:sz w:val="26"/>
          <w:szCs w:val="26"/>
        </w:rPr>
        <w:t>Поселение Победа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080"/>
      </w:tblGrid>
      <w:tr w:rsidR="00E00A77" w:rsidTr="00E00A77">
        <w:tblPrEx>
          <w:tblCellMar>
            <w:top w:w="0" w:type="dxa"/>
            <w:bottom w:w="0" w:type="dxa"/>
          </w:tblCellMar>
        </w:tblPrEx>
        <w:trPr>
          <w:trHeight w:val="4435"/>
        </w:trPr>
        <w:tc>
          <w:tcPr>
            <w:tcW w:w="8080" w:type="dxa"/>
            <w:vAlign w:val="center"/>
          </w:tcPr>
          <w:p w:rsidR="00E00A77" w:rsidRDefault="00E00A77" w:rsidP="00E00A7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00A77" w:rsidRDefault="00E00A77" w:rsidP="00E00A7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00A77" w:rsidRDefault="00E00A77" w:rsidP="00E00A7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00A77" w:rsidRDefault="00E00A77" w:rsidP="00E00A7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91703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917037">
      <w:headerReference w:type="default" r:id="rId12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1FF" w:rsidRDefault="002D41FF">
      <w:r>
        <w:separator/>
      </w:r>
    </w:p>
  </w:endnote>
  <w:endnote w:type="continuationSeparator" w:id="1">
    <w:p w:rsidR="002D41FF" w:rsidRDefault="002D4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D21D2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1FF" w:rsidRDefault="002D41FF">
      <w:r>
        <w:separator/>
      </w:r>
    </w:p>
  </w:footnote>
  <w:footnote w:type="continuationSeparator" w:id="1">
    <w:p w:rsidR="002D41FF" w:rsidRDefault="002D41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D21D2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9353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1F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338D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1D20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0A77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2D26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8D59-AC64-414B-88BD-AE5B177A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2700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4</cp:revision>
  <cp:lastPrinted>2017-08-28T06:02:00Z</cp:lastPrinted>
  <dcterms:created xsi:type="dcterms:W3CDTF">2018-01-18T08:55:00Z</dcterms:created>
  <dcterms:modified xsi:type="dcterms:W3CDTF">2018-01-18T08:57:00Z</dcterms:modified>
</cp:coreProperties>
</file>