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463" w:rsidRDefault="00076463" w:rsidP="00076463">
      <w:pPr>
        <w:jc w:val="center"/>
      </w:pPr>
      <w:r w:rsidRPr="00076463">
        <w:rPr>
          <w:noProof/>
        </w:rPr>
        <w:drawing>
          <wp:inline distT="0" distB="0" distL="0" distR="0">
            <wp:extent cx="711200" cy="647700"/>
            <wp:effectExtent l="19050" t="0" r="0" b="0"/>
            <wp:docPr id="2" name="Рисунок 25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GerbTOugl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1200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6463" w:rsidRPr="00076463" w:rsidRDefault="00076463" w:rsidP="00076463">
      <w:pPr>
        <w:jc w:val="center"/>
        <w:rPr>
          <w:sz w:val="12"/>
          <w:szCs w:val="12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835"/>
        <w:gridCol w:w="4111"/>
        <w:gridCol w:w="2835"/>
      </w:tblGrid>
      <w:tr w:rsidR="00076463" w:rsidRPr="00386933" w:rsidTr="00061DA3">
        <w:trPr>
          <w:trHeight w:val="567"/>
        </w:trPr>
        <w:tc>
          <w:tcPr>
            <w:tcW w:w="9781" w:type="dxa"/>
            <w:gridSpan w:val="3"/>
          </w:tcPr>
          <w:p w:rsidR="00076463" w:rsidRPr="001F0845" w:rsidRDefault="00076463" w:rsidP="00A5080A">
            <w:pPr>
              <w:pStyle w:val="a3"/>
              <w:spacing w:line="360" w:lineRule="exact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КОМИТЕТ ПО ОХРАНЕ ОБЪЕКТОВ КУЛЬТУРНОГО НАСЛЕДИЯ ТОМСКОЙ ОБЛАСТИ</w:t>
            </w:r>
          </w:p>
          <w:p w:rsidR="00076463" w:rsidRPr="001F0845" w:rsidRDefault="00076463" w:rsidP="00A5080A">
            <w:pPr>
              <w:pStyle w:val="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076463" w:rsidRPr="00386933" w:rsidTr="00DF4928">
        <w:trPr>
          <w:trHeight w:val="567"/>
        </w:trPr>
        <w:tc>
          <w:tcPr>
            <w:tcW w:w="9781" w:type="dxa"/>
            <w:gridSpan w:val="3"/>
          </w:tcPr>
          <w:p w:rsidR="00076463" w:rsidRPr="00386933" w:rsidRDefault="00076463" w:rsidP="00A5080A">
            <w:pPr>
              <w:pStyle w:val="3"/>
              <w:jc w:val="center"/>
              <w:rPr>
                <w:rFonts w:ascii="Times New Roman" w:hAnsi="Times New Roman"/>
                <w:spacing w:val="40"/>
                <w:sz w:val="28"/>
                <w:szCs w:val="36"/>
              </w:rPr>
            </w:pPr>
            <w:r w:rsidRPr="00386933">
              <w:rPr>
                <w:rFonts w:ascii="Times New Roman" w:hAnsi="Times New Roman"/>
                <w:spacing w:val="40"/>
                <w:sz w:val="36"/>
                <w:szCs w:val="36"/>
              </w:rPr>
              <w:t>ПРИКАЗ</w:t>
            </w:r>
          </w:p>
        </w:tc>
      </w:tr>
      <w:tr w:rsidR="00061DA3" w:rsidRPr="00C1732A" w:rsidTr="00DF4928">
        <w:trPr>
          <w:trHeight w:val="339"/>
        </w:trPr>
        <w:tc>
          <w:tcPr>
            <w:tcW w:w="2835" w:type="dxa"/>
            <w:vAlign w:val="bottom"/>
          </w:tcPr>
          <w:p w:rsidR="00061DA3" w:rsidRPr="007F6543" w:rsidRDefault="00DF4928" w:rsidP="00DF4928">
            <w:pPr>
              <w:pStyle w:val="1"/>
              <w:tabs>
                <w:tab w:val="left" w:pos="459"/>
              </w:tabs>
              <w:ind w:left="34" w:right="-143"/>
              <w:rPr>
                <w:rFonts w:ascii="Times New Roman" w:hAnsi="Times New Roman"/>
                <w:szCs w:val="24"/>
              </w:rPr>
            </w:pPr>
            <w:bookmarkStart w:id="0" w:name="ТекстовоеПоле2"/>
            <w:r>
              <w:rPr>
                <w:rFonts w:ascii="Times New Roman" w:hAnsi="Times New Roman"/>
                <w:szCs w:val="24"/>
              </w:rPr>
              <w:t>09.09.2019</w:t>
            </w:r>
          </w:p>
        </w:tc>
        <w:tc>
          <w:tcPr>
            <w:tcW w:w="4111" w:type="dxa"/>
            <w:vAlign w:val="bottom"/>
          </w:tcPr>
          <w:p w:rsidR="00061DA3" w:rsidRPr="007F6543" w:rsidRDefault="00061DA3" w:rsidP="00DF4928">
            <w:pPr>
              <w:pStyle w:val="1"/>
              <w:tabs>
                <w:tab w:val="left" w:pos="3861"/>
              </w:tabs>
              <w:ind w:left="-567" w:right="34" w:firstLine="601"/>
              <w:jc w:val="right"/>
              <w:rPr>
                <w:rFonts w:ascii="Times New Roman" w:hAnsi="Times New Roman"/>
                <w:spacing w:val="20"/>
                <w:szCs w:val="24"/>
              </w:rPr>
            </w:pPr>
          </w:p>
        </w:tc>
        <w:tc>
          <w:tcPr>
            <w:tcW w:w="2835" w:type="dxa"/>
            <w:tcBorders>
              <w:left w:val="nil"/>
            </w:tcBorders>
            <w:vAlign w:val="bottom"/>
          </w:tcPr>
          <w:p w:rsidR="00061DA3" w:rsidRPr="007F6543" w:rsidRDefault="00DF4928" w:rsidP="00DF4928">
            <w:pPr>
              <w:pStyle w:val="1"/>
              <w:ind w:left="34"/>
              <w:jc w:val="right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pacing w:val="20"/>
                <w:szCs w:val="24"/>
              </w:rPr>
              <w:t xml:space="preserve">№ </w:t>
            </w:r>
            <w:r w:rsidRPr="00DF4928">
              <w:rPr>
                <w:rFonts w:ascii="Times New Roman" w:hAnsi="Times New Roman"/>
                <w:szCs w:val="24"/>
              </w:rPr>
              <w:t>0084/01-07</w:t>
            </w:r>
          </w:p>
        </w:tc>
      </w:tr>
      <w:tr w:rsidR="00061DA3" w:rsidRPr="008F0173" w:rsidTr="00DF4928">
        <w:trPr>
          <w:trHeight w:val="513"/>
        </w:trPr>
        <w:tc>
          <w:tcPr>
            <w:tcW w:w="9781" w:type="dxa"/>
            <w:gridSpan w:val="3"/>
          </w:tcPr>
          <w:p w:rsidR="009739AC" w:rsidRDefault="009739AC" w:rsidP="00D40528">
            <w:pPr>
              <w:pStyle w:val="10"/>
              <w:jc w:val="center"/>
              <w:rPr>
                <w:sz w:val="26"/>
                <w:szCs w:val="26"/>
              </w:rPr>
            </w:pPr>
          </w:p>
          <w:p w:rsidR="00061DA3" w:rsidRPr="008F0173" w:rsidRDefault="00061DA3" w:rsidP="00D40528">
            <w:pPr>
              <w:pStyle w:val="10"/>
              <w:jc w:val="center"/>
              <w:rPr>
                <w:sz w:val="26"/>
                <w:szCs w:val="26"/>
              </w:rPr>
            </w:pPr>
            <w:r w:rsidRPr="00E01561">
              <w:rPr>
                <w:sz w:val="26"/>
                <w:szCs w:val="26"/>
              </w:rPr>
              <w:t>О включении выявленного объекта археол</w:t>
            </w:r>
            <w:r>
              <w:rPr>
                <w:sz w:val="26"/>
                <w:szCs w:val="26"/>
              </w:rPr>
              <w:t xml:space="preserve">огического наследия </w:t>
            </w:r>
            <w:r w:rsidRPr="00E01561">
              <w:rPr>
                <w:sz w:val="26"/>
                <w:szCs w:val="26"/>
              </w:rPr>
              <w:t>«</w:t>
            </w:r>
            <w:r w:rsidRPr="00061DA3">
              <w:rPr>
                <w:sz w:val="26"/>
                <w:szCs w:val="26"/>
              </w:rPr>
              <w:t>Участок культурного слоя г. Томска. «Лавка Торговая», кон. XIX – нач. XX вв. кадастровый номер 70:21:0100058:62</w:t>
            </w:r>
            <w:r w:rsidRPr="00E01561">
              <w:rPr>
                <w:sz w:val="26"/>
                <w:szCs w:val="26"/>
              </w:rPr>
              <w:t>»</w:t>
            </w:r>
            <w:r w:rsidRPr="00E01561">
              <w:rPr>
                <w:b/>
                <w:sz w:val="26"/>
                <w:szCs w:val="26"/>
              </w:rPr>
              <w:t xml:space="preserve"> </w:t>
            </w:r>
            <w:r w:rsidRPr="00E01561">
              <w:rPr>
                <w:sz w:val="26"/>
                <w:szCs w:val="26"/>
              </w:rPr>
              <w:t>в перечень выявленных объектов культурного наследия Томской области и об утверждении границ его территории</w:t>
            </w:r>
            <w:r w:rsidRPr="008F0173">
              <w:rPr>
                <w:sz w:val="26"/>
                <w:szCs w:val="26"/>
              </w:rPr>
              <w:t xml:space="preserve"> </w:t>
            </w:r>
          </w:p>
        </w:tc>
      </w:tr>
    </w:tbl>
    <w:p w:rsidR="00076463" w:rsidRPr="008C49EF" w:rsidRDefault="00076463" w:rsidP="00076463">
      <w:pPr>
        <w:pStyle w:val="1"/>
        <w:tabs>
          <w:tab w:val="left" w:pos="705"/>
        </w:tabs>
        <w:jc w:val="both"/>
        <w:rPr>
          <w:rFonts w:ascii="Times New Roman" w:hAnsi="Times New Roman"/>
          <w:sz w:val="18"/>
          <w:szCs w:val="18"/>
        </w:rPr>
      </w:pPr>
      <w:r w:rsidRPr="008F0173">
        <w:rPr>
          <w:rFonts w:ascii="Times New Roman" w:hAnsi="Times New Roman"/>
          <w:sz w:val="26"/>
          <w:szCs w:val="26"/>
        </w:rPr>
        <w:tab/>
      </w:r>
    </w:p>
    <w:p w:rsidR="00076463" w:rsidRPr="00E01561" w:rsidRDefault="00076463" w:rsidP="00076463">
      <w:pPr>
        <w:pStyle w:val="Default"/>
        <w:ind w:firstLine="709"/>
        <w:jc w:val="both"/>
        <w:rPr>
          <w:sz w:val="26"/>
          <w:szCs w:val="26"/>
        </w:rPr>
      </w:pPr>
      <w:proofErr w:type="gramStart"/>
      <w:r w:rsidRPr="00E01561">
        <w:rPr>
          <w:sz w:val="26"/>
          <w:szCs w:val="26"/>
        </w:rPr>
        <w:t xml:space="preserve">В соответствии </w:t>
      </w:r>
      <w:r>
        <w:rPr>
          <w:sz w:val="26"/>
          <w:szCs w:val="26"/>
        </w:rPr>
        <w:t xml:space="preserve">со </w:t>
      </w:r>
      <w:r w:rsidRPr="00E01561">
        <w:rPr>
          <w:sz w:val="26"/>
          <w:szCs w:val="26"/>
        </w:rPr>
        <w:t>статьями 3.1, 16.1 и 45.1 Федерального закона от 25 июня 2002 года № 73-ФЗ «Об объектах культурного наследия (памятниках истории и культуры) народов Российской Федерации», приказом Министерства культуры Российской Федерации от 01 сентября 2015 года № 2328 «</w:t>
      </w:r>
      <w:r w:rsidRPr="00E01561">
        <w:rPr>
          <w:rStyle w:val="extended-textshort"/>
          <w:bCs/>
          <w:sz w:val="26"/>
          <w:szCs w:val="26"/>
        </w:rPr>
        <w:t>Об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утверждении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перечня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отдельных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сведений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об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объектах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археологического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наследия</w:t>
      </w:r>
      <w:r w:rsidRPr="00E01561">
        <w:rPr>
          <w:rStyle w:val="extended-textshort"/>
          <w:sz w:val="26"/>
          <w:szCs w:val="26"/>
        </w:rPr>
        <w:t xml:space="preserve">, </w:t>
      </w:r>
      <w:r w:rsidRPr="00E01561">
        <w:rPr>
          <w:rStyle w:val="extended-textshort"/>
          <w:bCs/>
          <w:sz w:val="26"/>
          <w:szCs w:val="26"/>
        </w:rPr>
        <w:t>которые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не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подлежат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опубликованию</w:t>
      </w:r>
      <w:r w:rsidRPr="00E01561">
        <w:rPr>
          <w:rStyle w:val="extended-textshort"/>
          <w:sz w:val="26"/>
          <w:szCs w:val="26"/>
        </w:rPr>
        <w:t>»</w:t>
      </w:r>
      <w:r w:rsidRPr="00E01561">
        <w:rPr>
          <w:sz w:val="26"/>
          <w:szCs w:val="26"/>
        </w:rPr>
        <w:t>, постановлением Губернатора Томской области от 29 апреля 2016 года</w:t>
      </w:r>
      <w:proofErr w:type="gramEnd"/>
      <w:r w:rsidRPr="00E01561">
        <w:rPr>
          <w:sz w:val="26"/>
          <w:szCs w:val="26"/>
        </w:rPr>
        <w:t xml:space="preserve"> № 37 «</w:t>
      </w:r>
      <w:r w:rsidRPr="00E01561">
        <w:rPr>
          <w:rStyle w:val="extended-textshort"/>
          <w:bCs/>
          <w:sz w:val="26"/>
          <w:szCs w:val="26"/>
        </w:rPr>
        <w:t>Об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утверждении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Положения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Комитете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по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охране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объектов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культурного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наследия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Томской</w:t>
      </w:r>
      <w:r w:rsidRPr="00E01561">
        <w:rPr>
          <w:rStyle w:val="extended-textshort"/>
          <w:sz w:val="26"/>
          <w:szCs w:val="26"/>
        </w:rPr>
        <w:t xml:space="preserve"> </w:t>
      </w:r>
      <w:r w:rsidRPr="00E01561">
        <w:rPr>
          <w:rStyle w:val="extended-textshort"/>
          <w:bCs/>
          <w:sz w:val="26"/>
          <w:szCs w:val="26"/>
        </w:rPr>
        <w:t>области</w:t>
      </w:r>
      <w:r w:rsidRPr="00E01561">
        <w:rPr>
          <w:rStyle w:val="extended-textshort"/>
          <w:sz w:val="26"/>
          <w:szCs w:val="26"/>
        </w:rPr>
        <w:t>»</w:t>
      </w:r>
      <w:r w:rsidRPr="00E01561">
        <w:rPr>
          <w:sz w:val="26"/>
          <w:szCs w:val="26"/>
        </w:rPr>
        <w:t>, в целях обеспечения сохранности объекта культурного наследия</w:t>
      </w:r>
    </w:p>
    <w:p w:rsidR="00076463" w:rsidRPr="008C49EF" w:rsidRDefault="00076463" w:rsidP="00076463">
      <w:pPr>
        <w:pStyle w:val="a6"/>
        <w:ind w:firstLine="709"/>
        <w:rPr>
          <w:sz w:val="8"/>
          <w:szCs w:val="8"/>
        </w:rPr>
      </w:pPr>
    </w:p>
    <w:p w:rsidR="00076463" w:rsidRPr="001B1298" w:rsidRDefault="00076463" w:rsidP="00076463">
      <w:pPr>
        <w:pStyle w:val="a6"/>
        <w:ind w:firstLine="709"/>
        <w:rPr>
          <w:sz w:val="26"/>
          <w:szCs w:val="26"/>
        </w:rPr>
      </w:pPr>
      <w:r w:rsidRPr="008F0173">
        <w:rPr>
          <w:sz w:val="26"/>
          <w:szCs w:val="26"/>
        </w:rPr>
        <w:t>ПРИКАЗЫВАЮ:</w:t>
      </w:r>
    </w:p>
    <w:bookmarkEnd w:id="0"/>
    <w:p w:rsidR="00076463" w:rsidRPr="002340EA" w:rsidRDefault="00076463" w:rsidP="00076463">
      <w:pPr>
        <w:pStyle w:val="ConsPlusTitle"/>
        <w:widowControl/>
        <w:numPr>
          <w:ilvl w:val="3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 w:val="0"/>
          <w:sz w:val="26"/>
          <w:szCs w:val="26"/>
        </w:rPr>
      </w:pPr>
      <w:r w:rsidRPr="001B1298">
        <w:rPr>
          <w:rFonts w:ascii="Times New Roman" w:hAnsi="Times New Roman"/>
          <w:b w:val="0"/>
          <w:sz w:val="26"/>
          <w:szCs w:val="26"/>
        </w:rPr>
        <w:t xml:space="preserve">Включить выявленный объект археологического наследия </w:t>
      </w:r>
      <w:r w:rsidR="001B1298" w:rsidRPr="001B1298">
        <w:rPr>
          <w:rFonts w:ascii="Times New Roman" w:hAnsi="Times New Roman"/>
          <w:b w:val="0"/>
          <w:sz w:val="26"/>
          <w:szCs w:val="26"/>
        </w:rPr>
        <w:t>«</w:t>
      </w:r>
      <w:r w:rsidR="000049A6" w:rsidRPr="000049A6">
        <w:rPr>
          <w:rFonts w:ascii="Times New Roman" w:hAnsi="Times New Roman"/>
          <w:b w:val="0"/>
          <w:sz w:val="26"/>
          <w:szCs w:val="26"/>
        </w:rPr>
        <w:t>Участок культурного слоя г. Томска. «Лавка Торговая», кон. XIX – нач. XX вв. кадастровый номер 70:21:0100058:62</w:t>
      </w:r>
      <w:r w:rsidR="001B1298" w:rsidRPr="001B1298">
        <w:rPr>
          <w:rFonts w:ascii="Times New Roman" w:hAnsi="Times New Roman"/>
          <w:b w:val="0"/>
          <w:sz w:val="26"/>
          <w:szCs w:val="26"/>
        </w:rPr>
        <w:t>»</w:t>
      </w:r>
      <w:r w:rsidRPr="001B1298">
        <w:rPr>
          <w:rFonts w:ascii="Times New Roman" w:hAnsi="Times New Roman"/>
          <w:b w:val="0"/>
          <w:sz w:val="26"/>
          <w:szCs w:val="26"/>
        </w:rPr>
        <w:t xml:space="preserve"> в перечень выявленных объектов культурного</w:t>
      </w:r>
      <w:r w:rsidRPr="002340EA">
        <w:rPr>
          <w:rFonts w:ascii="Times New Roman" w:hAnsi="Times New Roman"/>
          <w:b w:val="0"/>
          <w:sz w:val="26"/>
          <w:szCs w:val="26"/>
        </w:rPr>
        <w:t xml:space="preserve"> наследия Томской области</w:t>
      </w:r>
      <w:r>
        <w:rPr>
          <w:rFonts w:ascii="Times New Roman" w:hAnsi="Times New Roman"/>
          <w:b w:val="0"/>
          <w:sz w:val="26"/>
          <w:szCs w:val="26"/>
        </w:rPr>
        <w:t>.</w:t>
      </w:r>
    </w:p>
    <w:p w:rsidR="00076463" w:rsidRPr="002340EA" w:rsidRDefault="00076463" w:rsidP="00076463">
      <w:pPr>
        <w:pStyle w:val="ConsPlusTitle"/>
        <w:widowControl/>
        <w:numPr>
          <w:ilvl w:val="3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 w:val="0"/>
          <w:sz w:val="26"/>
          <w:szCs w:val="26"/>
        </w:rPr>
      </w:pPr>
      <w:r w:rsidRPr="002340EA">
        <w:rPr>
          <w:rFonts w:ascii="Times New Roman" w:hAnsi="Times New Roman"/>
          <w:b w:val="0"/>
          <w:sz w:val="26"/>
          <w:szCs w:val="26"/>
        </w:rPr>
        <w:t xml:space="preserve">Установить особый режим использования земель в границах территории </w:t>
      </w:r>
      <w:r>
        <w:rPr>
          <w:rFonts w:ascii="Times New Roman" w:hAnsi="Times New Roman"/>
          <w:b w:val="0"/>
          <w:sz w:val="26"/>
          <w:szCs w:val="26"/>
        </w:rPr>
        <w:t xml:space="preserve">выявленного </w:t>
      </w:r>
      <w:r w:rsidRPr="002340EA">
        <w:rPr>
          <w:rFonts w:ascii="Times New Roman" w:hAnsi="Times New Roman"/>
          <w:b w:val="0"/>
          <w:sz w:val="26"/>
          <w:szCs w:val="26"/>
        </w:rPr>
        <w:t>объекта археологического наследия, указанного в</w:t>
      </w:r>
      <w:r>
        <w:rPr>
          <w:rFonts w:ascii="Times New Roman" w:hAnsi="Times New Roman"/>
          <w:b w:val="0"/>
          <w:sz w:val="26"/>
          <w:szCs w:val="26"/>
        </w:rPr>
        <w:t xml:space="preserve"> пункте 1 настоящего приказа, в </w:t>
      </w:r>
      <w:r w:rsidRPr="002340EA">
        <w:rPr>
          <w:rFonts w:ascii="Times New Roman" w:hAnsi="Times New Roman"/>
          <w:b w:val="0"/>
          <w:sz w:val="26"/>
          <w:szCs w:val="26"/>
        </w:rPr>
        <w:t>соответствии со статьей 5.1 Федерального закона о</w:t>
      </w:r>
      <w:r>
        <w:rPr>
          <w:rFonts w:ascii="Times New Roman" w:hAnsi="Times New Roman"/>
          <w:b w:val="0"/>
          <w:sz w:val="26"/>
          <w:szCs w:val="26"/>
        </w:rPr>
        <w:t>т 25 июня 2002 года № 73-ФЗ «Об </w:t>
      </w:r>
      <w:r w:rsidRPr="002340EA">
        <w:rPr>
          <w:rFonts w:ascii="Times New Roman" w:hAnsi="Times New Roman"/>
          <w:b w:val="0"/>
          <w:sz w:val="26"/>
          <w:szCs w:val="26"/>
        </w:rPr>
        <w:t>объектах культурного наследия (памятниках истории и культуры) народов Российской Федерации».</w:t>
      </w:r>
    </w:p>
    <w:p w:rsidR="00076463" w:rsidRPr="000049A6" w:rsidRDefault="00076463" w:rsidP="00076463">
      <w:pPr>
        <w:pStyle w:val="af1"/>
        <w:numPr>
          <w:ilvl w:val="3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Times New Roman" w:eastAsia="TimesNewRomanPSMT" w:hAnsi="Times New Roman"/>
          <w:sz w:val="26"/>
          <w:szCs w:val="26"/>
        </w:rPr>
      </w:pPr>
      <w:proofErr w:type="gramStart"/>
      <w:r w:rsidRPr="002340EA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2340EA">
        <w:rPr>
          <w:rFonts w:ascii="Times New Roman" w:hAnsi="Times New Roman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</w:p>
    <w:p w:rsidR="000049A6" w:rsidRPr="000049A6" w:rsidRDefault="000049A6" w:rsidP="000049A6">
      <w:pPr>
        <w:tabs>
          <w:tab w:val="left" w:pos="1134"/>
        </w:tabs>
        <w:autoSpaceDE w:val="0"/>
        <w:autoSpaceDN w:val="0"/>
        <w:adjustRightInd w:val="0"/>
        <w:jc w:val="both"/>
        <w:rPr>
          <w:rFonts w:eastAsia="TimesNewRomanPSMT"/>
          <w:sz w:val="26"/>
          <w:szCs w:val="26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4"/>
        <w:gridCol w:w="3260"/>
        <w:gridCol w:w="2943"/>
      </w:tblGrid>
      <w:tr w:rsidR="00076463" w:rsidRPr="008F0173" w:rsidTr="00076463">
        <w:tc>
          <w:tcPr>
            <w:tcW w:w="3544" w:type="dxa"/>
          </w:tcPr>
          <w:p w:rsidR="00076463" w:rsidRPr="008F0173" w:rsidRDefault="00076463" w:rsidP="00A5080A">
            <w:pPr>
              <w:rPr>
                <w:sz w:val="26"/>
                <w:szCs w:val="26"/>
              </w:rPr>
            </w:pPr>
          </w:p>
        </w:tc>
        <w:tc>
          <w:tcPr>
            <w:tcW w:w="3260" w:type="dxa"/>
            <w:vMerge w:val="restart"/>
          </w:tcPr>
          <w:p w:rsidR="00076463" w:rsidRPr="008F0173" w:rsidRDefault="00076463" w:rsidP="00076463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943" w:type="dxa"/>
          </w:tcPr>
          <w:p w:rsidR="00076463" w:rsidRPr="008F0173" w:rsidRDefault="00076463" w:rsidP="00A5080A">
            <w:pPr>
              <w:jc w:val="right"/>
              <w:rPr>
                <w:sz w:val="26"/>
                <w:szCs w:val="26"/>
              </w:rPr>
            </w:pPr>
          </w:p>
        </w:tc>
      </w:tr>
      <w:tr w:rsidR="00076463" w:rsidRPr="008F0173" w:rsidTr="00076463">
        <w:tc>
          <w:tcPr>
            <w:tcW w:w="3544" w:type="dxa"/>
          </w:tcPr>
          <w:p w:rsidR="00076463" w:rsidRPr="008F0173" w:rsidRDefault="000049A6" w:rsidP="00A5080A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И.о</w:t>
            </w:r>
            <w:proofErr w:type="spellEnd"/>
            <w:r>
              <w:rPr>
                <w:sz w:val="26"/>
                <w:szCs w:val="26"/>
              </w:rPr>
              <w:t>. председателя</w:t>
            </w:r>
            <w:r w:rsidR="00D64D4C">
              <w:rPr>
                <w:sz w:val="26"/>
                <w:szCs w:val="26"/>
              </w:rPr>
              <w:t xml:space="preserve"> </w:t>
            </w:r>
            <w:r w:rsidR="00076463" w:rsidRPr="008F0173">
              <w:rPr>
                <w:sz w:val="26"/>
                <w:szCs w:val="26"/>
              </w:rPr>
              <w:t>комитета</w:t>
            </w:r>
          </w:p>
        </w:tc>
        <w:tc>
          <w:tcPr>
            <w:tcW w:w="3260" w:type="dxa"/>
            <w:vMerge/>
          </w:tcPr>
          <w:p w:rsidR="00076463" w:rsidRDefault="00076463" w:rsidP="00A5080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2943" w:type="dxa"/>
          </w:tcPr>
          <w:p w:rsidR="00076463" w:rsidRPr="008F0173" w:rsidRDefault="000049A6" w:rsidP="00A5080A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Т.Г. Бугаева</w:t>
            </w:r>
          </w:p>
        </w:tc>
      </w:tr>
      <w:tr w:rsidR="00967B2F" w:rsidRPr="008F0173" w:rsidTr="00076463">
        <w:tc>
          <w:tcPr>
            <w:tcW w:w="3544" w:type="dxa"/>
          </w:tcPr>
          <w:p w:rsidR="00967B2F" w:rsidRPr="00967B2F" w:rsidRDefault="00967B2F" w:rsidP="00A5080A">
            <w:pPr>
              <w:rPr>
                <w:sz w:val="26"/>
                <w:szCs w:val="26"/>
              </w:rPr>
            </w:pPr>
          </w:p>
        </w:tc>
        <w:tc>
          <w:tcPr>
            <w:tcW w:w="3260" w:type="dxa"/>
            <w:vMerge/>
          </w:tcPr>
          <w:p w:rsidR="00967B2F" w:rsidRDefault="00967B2F" w:rsidP="00A5080A">
            <w:pPr>
              <w:rPr>
                <w:noProof/>
                <w:sz w:val="24"/>
                <w:szCs w:val="24"/>
              </w:rPr>
            </w:pPr>
          </w:p>
        </w:tc>
        <w:tc>
          <w:tcPr>
            <w:tcW w:w="2943" w:type="dxa"/>
          </w:tcPr>
          <w:p w:rsidR="00967B2F" w:rsidRPr="008F0173" w:rsidRDefault="00967B2F" w:rsidP="00A5080A">
            <w:pPr>
              <w:jc w:val="right"/>
              <w:rPr>
                <w:sz w:val="26"/>
                <w:szCs w:val="26"/>
              </w:rPr>
            </w:pPr>
          </w:p>
        </w:tc>
      </w:tr>
      <w:tr w:rsidR="00076463" w:rsidRPr="00112C32" w:rsidTr="00076463">
        <w:tc>
          <w:tcPr>
            <w:tcW w:w="3544" w:type="dxa"/>
          </w:tcPr>
          <w:p w:rsidR="00076463" w:rsidRPr="00112C32" w:rsidRDefault="00076463" w:rsidP="00A5080A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  <w:vMerge/>
          </w:tcPr>
          <w:p w:rsidR="00076463" w:rsidRPr="00112C32" w:rsidRDefault="00076463" w:rsidP="00A5080A">
            <w:pPr>
              <w:rPr>
                <w:sz w:val="24"/>
                <w:szCs w:val="24"/>
              </w:rPr>
            </w:pPr>
          </w:p>
        </w:tc>
        <w:tc>
          <w:tcPr>
            <w:tcW w:w="2943" w:type="dxa"/>
          </w:tcPr>
          <w:p w:rsidR="00076463" w:rsidRPr="00112C32" w:rsidRDefault="00076463" w:rsidP="00A5080A">
            <w:pPr>
              <w:jc w:val="right"/>
              <w:rPr>
                <w:sz w:val="24"/>
                <w:szCs w:val="24"/>
              </w:rPr>
            </w:pPr>
          </w:p>
        </w:tc>
      </w:tr>
    </w:tbl>
    <w:p w:rsidR="00374DAD" w:rsidRDefault="00374DAD" w:rsidP="00076463">
      <w:pPr>
        <w:jc w:val="both"/>
        <w:outlineLvl w:val="0"/>
      </w:pPr>
    </w:p>
    <w:p w:rsidR="00D64D4C" w:rsidRDefault="00D64D4C" w:rsidP="00076463">
      <w:pPr>
        <w:jc w:val="both"/>
        <w:outlineLvl w:val="0"/>
      </w:pPr>
    </w:p>
    <w:p w:rsidR="00D64D4C" w:rsidRDefault="00D64D4C" w:rsidP="00076463">
      <w:pPr>
        <w:jc w:val="both"/>
        <w:outlineLvl w:val="0"/>
      </w:pPr>
    </w:p>
    <w:p w:rsidR="00D64D4C" w:rsidRDefault="00D64D4C" w:rsidP="00076463">
      <w:pPr>
        <w:jc w:val="both"/>
        <w:outlineLvl w:val="0"/>
      </w:pPr>
    </w:p>
    <w:p w:rsidR="00B97F3C" w:rsidRDefault="00B97F3C" w:rsidP="00076463">
      <w:pPr>
        <w:jc w:val="both"/>
        <w:outlineLvl w:val="0"/>
      </w:pPr>
    </w:p>
    <w:p w:rsidR="00B97F3C" w:rsidRDefault="00B97F3C" w:rsidP="00076463">
      <w:pPr>
        <w:jc w:val="both"/>
        <w:outlineLvl w:val="0"/>
      </w:pPr>
    </w:p>
    <w:p w:rsidR="00B97F3C" w:rsidRDefault="00B97F3C" w:rsidP="00076463">
      <w:pPr>
        <w:jc w:val="both"/>
        <w:outlineLvl w:val="0"/>
      </w:pPr>
    </w:p>
    <w:p w:rsidR="00B97F3C" w:rsidRDefault="00B97F3C" w:rsidP="00076463">
      <w:pPr>
        <w:jc w:val="both"/>
        <w:outlineLvl w:val="0"/>
      </w:pPr>
      <w:bookmarkStart w:id="1" w:name="_GoBack"/>
      <w:bookmarkEnd w:id="1"/>
    </w:p>
    <w:p w:rsidR="00D64D4C" w:rsidRDefault="00D64D4C" w:rsidP="00076463">
      <w:pPr>
        <w:jc w:val="both"/>
        <w:outlineLvl w:val="0"/>
      </w:pPr>
    </w:p>
    <w:p w:rsidR="000049A6" w:rsidRDefault="000049A6" w:rsidP="000049A6">
      <w:pPr>
        <w:jc w:val="both"/>
        <w:outlineLvl w:val="0"/>
      </w:pPr>
      <w:proofErr w:type="spellStart"/>
      <w:r>
        <w:t>Рагимханова</w:t>
      </w:r>
      <w:proofErr w:type="spellEnd"/>
      <w:r>
        <w:t xml:space="preserve"> Ирма </w:t>
      </w:r>
      <w:proofErr w:type="spellStart"/>
      <w:r>
        <w:t>Жавиддиновна</w:t>
      </w:r>
      <w:proofErr w:type="spellEnd"/>
    </w:p>
    <w:p w:rsidR="000049A6" w:rsidRDefault="000049A6" w:rsidP="000049A6">
      <w:pPr>
        <w:jc w:val="both"/>
        <w:outlineLvl w:val="0"/>
      </w:pPr>
      <w:r>
        <w:t>8 (3822) 274-298</w:t>
      </w:r>
    </w:p>
    <w:p w:rsidR="00076463" w:rsidRPr="00076463" w:rsidRDefault="000049A6" w:rsidP="000049A6">
      <w:pPr>
        <w:jc w:val="both"/>
        <w:outlineLvl w:val="0"/>
      </w:pPr>
      <w:r>
        <w:t>ragimkhanovaizh@tomsk.gov.ru</w:t>
      </w:r>
    </w:p>
    <w:sectPr w:rsidR="00076463" w:rsidRPr="00076463" w:rsidSect="00076463">
      <w:pgSz w:w="11906" w:h="16838"/>
      <w:pgMar w:top="426" w:right="707" w:bottom="568" w:left="1418" w:header="28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4858" w:rsidRDefault="00204858">
      <w:r>
        <w:separator/>
      </w:r>
    </w:p>
  </w:endnote>
  <w:endnote w:type="continuationSeparator" w:id="0">
    <w:p w:rsidR="00204858" w:rsidRDefault="00204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4858" w:rsidRDefault="00204858">
      <w:r>
        <w:separator/>
      </w:r>
    </w:p>
  </w:footnote>
  <w:footnote w:type="continuationSeparator" w:id="0">
    <w:p w:rsidR="00204858" w:rsidRDefault="002048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D442165"/>
    <w:multiLevelType w:val="hybridMultilevel"/>
    <w:tmpl w:val="D6F893F0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50F74E4A"/>
    <w:multiLevelType w:val="hybridMultilevel"/>
    <w:tmpl w:val="72C44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D0242B"/>
    <w:multiLevelType w:val="hybridMultilevel"/>
    <w:tmpl w:val="9670C0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72A0"/>
    <w:rsid w:val="00001F8D"/>
    <w:rsid w:val="00002483"/>
    <w:rsid w:val="000027F0"/>
    <w:rsid w:val="00004454"/>
    <w:rsid w:val="000049A6"/>
    <w:rsid w:val="0000736C"/>
    <w:rsid w:val="0000774F"/>
    <w:rsid w:val="0001330A"/>
    <w:rsid w:val="000153E1"/>
    <w:rsid w:val="00016379"/>
    <w:rsid w:val="000210F3"/>
    <w:rsid w:val="00021966"/>
    <w:rsid w:val="00042C30"/>
    <w:rsid w:val="000446C0"/>
    <w:rsid w:val="00044D10"/>
    <w:rsid w:val="000500C0"/>
    <w:rsid w:val="00050233"/>
    <w:rsid w:val="00052998"/>
    <w:rsid w:val="00053CC5"/>
    <w:rsid w:val="00053D16"/>
    <w:rsid w:val="000542C5"/>
    <w:rsid w:val="00054CE8"/>
    <w:rsid w:val="00055849"/>
    <w:rsid w:val="00055B54"/>
    <w:rsid w:val="00055E1C"/>
    <w:rsid w:val="00056E66"/>
    <w:rsid w:val="00057D0E"/>
    <w:rsid w:val="00061DA3"/>
    <w:rsid w:val="000641EC"/>
    <w:rsid w:val="0006655F"/>
    <w:rsid w:val="00076463"/>
    <w:rsid w:val="00076902"/>
    <w:rsid w:val="00077930"/>
    <w:rsid w:val="00080921"/>
    <w:rsid w:val="000836DC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12AB"/>
    <w:rsid w:val="000B637D"/>
    <w:rsid w:val="000B6FE4"/>
    <w:rsid w:val="000B7865"/>
    <w:rsid w:val="000C23A3"/>
    <w:rsid w:val="000C3372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9DC"/>
    <w:rsid w:val="000E360E"/>
    <w:rsid w:val="000F15E0"/>
    <w:rsid w:val="000F25AF"/>
    <w:rsid w:val="001004D4"/>
    <w:rsid w:val="00102A1B"/>
    <w:rsid w:val="00103CEC"/>
    <w:rsid w:val="00106133"/>
    <w:rsid w:val="001069A9"/>
    <w:rsid w:val="00106E54"/>
    <w:rsid w:val="0011082C"/>
    <w:rsid w:val="00114A15"/>
    <w:rsid w:val="001164CE"/>
    <w:rsid w:val="00116CE8"/>
    <w:rsid w:val="00121718"/>
    <w:rsid w:val="0012219E"/>
    <w:rsid w:val="00127194"/>
    <w:rsid w:val="00132C50"/>
    <w:rsid w:val="001337E0"/>
    <w:rsid w:val="00133BE2"/>
    <w:rsid w:val="00140AB5"/>
    <w:rsid w:val="00141639"/>
    <w:rsid w:val="00146262"/>
    <w:rsid w:val="00146297"/>
    <w:rsid w:val="00146543"/>
    <w:rsid w:val="001478F1"/>
    <w:rsid w:val="001560B0"/>
    <w:rsid w:val="00160E29"/>
    <w:rsid w:val="00161910"/>
    <w:rsid w:val="00161C35"/>
    <w:rsid w:val="001628ED"/>
    <w:rsid w:val="00163A97"/>
    <w:rsid w:val="00165F21"/>
    <w:rsid w:val="00171D30"/>
    <w:rsid w:val="00171E7C"/>
    <w:rsid w:val="0017285A"/>
    <w:rsid w:val="00172C6E"/>
    <w:rsid w:val="00172DBC"/>
    <w:rsid w:val="00174CBD"/>
    <w:rsid w:val="001801AD"/>
    <w:rsid w:val="00180399"/>
    <w:rsid w:val="00183439"/>
    <w:rsid w:val="00183B65"/>
    <w:rsid w:val="00183F51"/>
    <w:rsid w:val="0018637A"/>
    <w:rsid w:val="00187C25"/>
    <w:rsid w:val="00190170"/>
    <w:rsid w:val="00191EEC"/>
    <w:rsid w:val="00192E7C"/>
    <w:rsid w:val="001938E0"/>
    <w:rsid w:val="00196A5F"/>
    <w:rsid w:val="00197FD1"/>
    <w:rsid w:val="001A1BF2"/>
    <w:rsid w:val="001A206E"/>
    <w:rsid w:val="001B0C1F"/>
    <w:rsid w:val="001B1298"/>
    <w:rsid w:val="001B28F9"/>
    <w:rsid w:val="001B4150"/>
    <w:rsid w:val="001B4A21"/>
    <w:rsid w:val="001B54DC"/>
    <w:rsid w:val="001B5CF5"/>
    <w:rsid w:val="001B7C97"/>
    <w:rsid w:val="001C03CA"/>
    <w:rsid w:val="001C1812"/>
    <w:rsid w:val="001D0403"/>
    <w:rsid w:val="001D5AE9"/>
    <w:rsid w:val="001D6DAB"/>
    <w:rsid w:val="001D6DCE"/>
    <w:rsid w:val="001D7AB2"/>
    <w:rsid w:val="001E479E"/>
    <w:rsid w:val="001E7045"/>
    <w:rsid w:val="001F0845"/>
    <w:rsid w:val="001F0EDB"/>
    <w:rsid w:val="001F2BB3"/>
    <w:rsid w:val="001F40F8"/>
    <w:rsid w:val="001F58DB"/>
    <w:rsid w:val="001F650E"/>
    <w:rsid w:val="001F7868"/>
    <w:rsid w:val="00204858"/>
    <w:rsid w:val="0020597D"/>
    <w:rsid w:val="00205BF0"/>
    <w:rsid w:val="0021259B"/>
    <w:rsid w:val="002201B7"/>
    <w:rsid w:val="00220520"/>
    <w:rsid w:val="002214DC"/>
    <w:rsid w:val="0022184D"/>
    <w:rsid w:val="00224453"/>
    <w:rsid w:val="00224DAA"/>
    <w:rsid w:val="002265B0"/>
    <w:rsid w:val="00227F84"/>
    <w:rsid w:val="00232E78"/>
    <w:rsid w:val="00233A82"/>
    <w:rsid w:val="00233F0E"/>
    <w:rsid w:val="002340EA"/>
    <w:rsid w:val="0023419E"/>
    <w:rsid w:val="00237045"/>
    <w:rsid w:val="00237D90"/>
    <w:rsid w:val="0024556F"/>
    <w:rsid w:val="002465FF"/>
    <w:rsid w:val="002517CB"/>
    <w:rsid w:val="002529E0"/>
    <w:rsid w:val="00253D2F"/>
    <w:rsid w:val="002540C4"/>
    <w:rsid w:val="0025452E"/>
    <w:rsid w:val="0025648C"/>
    <w:rsid w:val="0025697C"/>
    <w:rsid w:val="002611C3"/>
    <w:rsid w:val="002617D3"/>
    <w:rsid w:val="00262568"/>
    <w:rsid w:val="00263299"/>
    <w:rsid w:val="002652AD"/>
    <w:rsid w:val="0026614D"/>
    <w:rsid w:val="00267645"/>
    <w:rsid w:val="00270867"/>
    <w:rsid w:val="00270D35"/>
    <w:rsid w:val="00273123"/>
    <w:rsid w:val="00274FB1"/>
    <w:rsid w:val="00275A23"/>
    <w:rsid w:val="00277A23"/>
    <w:rsid w:val="002824A6"/>
    <w:rsid w:val="00284B16"/>
    <w:rsid w:val="002856AA"/>
    <w:rsid w:val="00287CB3"/>
    <w:rsid w:val="00290DF7"/>
    <w:rsid w:val="002A1A8C"/>
    <w:rsid w:val="002A4240"/>
    <w:rsid w:val="002A471F"/>
    <w:rsid w:val="002A5467"/>
    <w:rsid w:val="002B1250"/>
    <w:rsid w:val="002B30EC"/>
    <w:rsid w:val="002B343C"/>
    <w:rsid w:val="002B41F9"/>
    <w:rsid w:val="002C029B"/>
    <w:rsid w:val="002C1826"/>
    <w:rsid w:val="002C31B7"/>
    <w:rsid w:val="002D1CE2"/>
    <w:rsid w:val="002D40AF"/>
    <w:rsid w:val="002D4407"/>
    <w:rsid w:val="002D4E38"/>
    <w:rsid w:val="002D56E0"/>
    <w:rsid w:val="002D5E2C"/>
    <w:rsid w:val="002E44D8"/>
    <w:rsid w:val="002E529C"/>
    <w:rsid w:val="002F15F8"/>
    <w:rsid w:val="002F46C6"/>
    <w:rsid w:val="002F5211"/>
    <w:rsid w:val="002F750B"/>
    <w:rsid w:val="0030025A"/>
    <w:rsid w:val="00304F91"/>
    <w:rsid w:val="00307BD3"/>
    <w:rsid w:val="00312962"/>
    <w:rsid w:val="00316B92"/>
    <w:rsid w:val="003201B4"/>
    <w:rsid w:val="003270A0"/>
    <w:rsid w:val="00327A85"/>
    <w:rsid w:val="00330C76"/>
    <w:rsid w:val="003406F0"/>
    <w:rsid w:val="003502F5"/>
    <w:rsid w:val="0035269D"/>
    <w:rsid w:val="00355F2B"/>
    <w:rsid w:val="0036094B"/>
    <w:rsid w:val="00361968"/>
    <w:rsid w:val="0036221D"/>
    <w:rsid w:val="003640E1"/>
    <w:rsid w:val="00367E06"/>
    <w:rsid w:val="00371168"/>
    <w:rsid w:val="00372821"/>
    <w:rsid w:val="0037311D"/>
    <w:rsid w:val="003735FC"/>
    <w:rsid w:val="003748A3"/>
    <w:rsid w:val="00374DAD"/>
    <w:rsid w:val="003756E1"/>
    <w:rsid w:val="00376FAB"/>
    <w:rsid w:val="00377674"/>
    <w:rsid w:val="00381A55"/>
    <w:rsid w:val="003853A8"/>
    <w:rsid w:val="00386933"/>
    <w:rsid w:val="00391DBD"/>
    <w:rsid w:val="003A43FF"/>
    <w:rsid w:val="003A4E02"/>
    <w:rsid w:val="003B047B"/>
    <w:rsid w:val="003B0ACC"/>
    <w:rsid w:val="003B1721"/>
    <w:rsid w:val="003B25A7"/>
    <w:rsid w:val="003B2978"/>
    <w:rsid w:val="003B53EE"/>
    <w:rsid w:val="003B590E"/>
    <w:rsid w:val="003C10CB"/>
    <w:rsid w:val="003C1AE9"/>
    <w:rsid w:val="003C1DBB"/>
    <w:rsid w:val="003C335D"/>
    <w:rsid w:val="003C544A"/>
    <w:rsid w:val="003C5F82"/>
    <w:rsid w:val="003D042A"/>
    <w:rsid w:val="003D13EB"/>
    <w:rsid w:val="003D2A28"/>
    <w:rsid w:val="003D2F31"/>
    <w:rsid w:val="003D2FEE"/>
    <w:rsid w:val="003D521A"/>
    <w:rsid w:val="003D54AD"/>
    <w:rsid w:val="003D5AB6"/>
    <w:rsid w:val="003D6548"/>
    <w:rsid w:val="003E0CDF"/>
    <w:rsid w:val="003E2231"/>
    <w:rsid w:val="003E2915"/>
    <w:rsid w:val="003E35A5"/>
    <w:rsid w:val="003E5C90"/>
    <w:rsid w:val="003E6EBD"/>
    <w:rsid w:val="003E72A0"/>
    <w:rsid w:val="00400855"/>
    <w:rsid w:val="004017EC"/>
    <w:rsid w:val="00402A73"/>
    <w:rsid w:val="00404501"/>
    <w:rsid w:val="0040613E"/>
    <w:rsid w:val="0041255B"/>
    <w:rsid w:val="00413403"/>
    <w:rsid w:val="00415E93"/>
    <w:rsid w:val="00417382"/>
    <w:rsid w:val="0042334C"/>
    <w:rsid w:val="004256C9"/>
    <w:rsid w:val="00427F76"/>
    <w:rsid w:val="004301EE"/>
    <w:rsid w:val="00430505"/>
    <w:rsid w:val="00432897"/>
    <w:rsid w:val="00433A2D"/>
    <w:rsid w:val="004372F8"/>
    <w:rsid w:val="00440DCD"/>
    <w:rsid w:val="00442D8C"/>
    <w:rsid w:val="00445351"/>
    <w:rsid w:val="004456FA"/>
    <w:rsid w:val="00451238"/>
    <w:rsid w:val="0045134B"/>
    <w:rsid w:val="0045270D"/>
    <w:rsid w:val="004578DA"/>
    <w:rsid w:val="00457AB0"/>
    <w:rsid w:val="0046031B"/>
    <w:rsid w:val="0046125B"/>
    <w:rsid w:val="004634D9"/>
    <w:rsid w:val="004644E1"/>
    <w:rsid w:val="00464957"/>
    <w:rsid w:val="0047464C"/>
    <w:rsid w:val="00475F25"/>
    <w:rsid w:val="0047669A"/>
    <w:rsid w:val="004778B2"/>
    <w:rsid w:val="00490974"/>
    <w:rsid w:val="00491FBD"/>
    <w:rsid w:val="00492595"/>
    <w:rsid w:val="00494589"/>
    <w:rsid w:val="00496051"/>
    <w:rsid w:val="004968CC"/>
    <w:rsid w:val="004A0C24"/>
    <w:rsid w:val="004B0672"/>
    <w:rsid w:val="004B3CDE"/>
    <w:rsid w:val="004B5413"/>
    <w:rsid w:val="004B7B3A"/>
    <w:rsid w:val="004B7C27"/>
    <w:rsid w:val="004C2235"/>
    <w:rsid w:val="004C33C2"/>
    <w:rsid w:val="004C3920"/>
    <w:rsid w:val="004C56A8"/>
    <w:rsid w:val="004D2AB4"/>
    <w:rsid w:val="004D7123"/>
    <w:rsid w:val="004D722D"/>
    <w:rsid w:val="004D7C50"/>
    <w:rsid w:val="004E1B3E"/>
    <w:rsid w:val="004E2A16"/>
    <w:rsid w:val="004E2DFB"/>
    <w:rsid w:val="004E5366"/>
    <w:rsid w:val="004E6584"/>
    <w:rsid w:val="004F1943"/>
    <w:rsid w:val="004F50C5"/>
    <w:rsid w:val="004F5107"/>
    <w:rsid w:val="004F6045"/>
    <w:rsid w:val="0050140E"/>
    <w:rsid w:val="0050155D"/>
    <w:rsid w:val="00501652"/>
    <w:rsid w:val="005025C0"/>
    <w:rsid w:val="00502BB5"/>
    <w:rsid w:val="00502F66"/>
    <w:rsid w:val="00503797"/>
    <w:rsid w:val="00505D37"/>
    <w:rsid w:val="00507EDE"/>
    <w:rsid w:val="005104AA"/>
    <w:rsid w:val="00511B0D"/>
    <w:rsid w:val="00513B8C"/>
    <w:rsid w:val="005150C5"/>
    <w:rsid w:val="0051617E"/>
    <w:rsid w:val="005170D2"/>
    <w:rsid w:val="00521D96"/>
    <w:rsid w:val="00522954"/>
    <w:rsid w:val="005279FC"/>
    <w:rsid w:val="00527F29"/>
    <w:rsid w:val="00531735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B16"/>
    <w:rsid w:val="00563153"/>
    <w:rsid w:val="00566AB8"/>
    <w:rsid w:val="005708AC"/>
    <w:rsid w:val="00575A68"/>
    <w:rsid w:val="005762E3"/>
    <w:rsid w:val="00580BB0"/>
    <w:rsid w:val="00581C47"/>
    <w:rsid w:val="00583870"/>
    <w:rsid w:val="00586A8A"/>
    <w:rsid w:val="00587BA5"/>
    <w:rsid w:val="005953B0"/>
    <w:rsid w:val="005A2524"/>
    <w:rsid w:val="005A5A6B"/>
    <w:rsid w:val="005A7F3F"/>
    <w:rsid w:val="005B1120"/>
    <w:rsid w:val="005B41F6"/>
    <w:rsid w:val="005B7DFB"/>
    <w:rsid w:val="005C1369"/>
    <w:rsid w:val="005C2EBA"/>
    <w:rsid w:val="005C4592"/>
    <w:rsid w:val="005C4BE8"/>
    <w:rsid w:val="005D24C7"/>
    <w:rsid w:val="005D3E9D"/>
    <w:rsid w:val="005D6773"/>
    <w:rsid w:val="005D782A"/>
    <w:rsid w:val="005E01D3"/>
    <w:rsid w:val="005E0361"/>
    <w:rsid w:val="005E314C"/>
    <w:rsid w:val="005E5AE0"/>
    <w:rsid w:val="005E63A4"/>
    <w:rsid w:val="005E7097"/>
    <w:rsid w:val="005E7B17"/>
    <w:rsid w:val="005F06D5"/>
    <w:rsid w:val="005F178A"/>
    <w:rsid w:val="005F1FC3"/>
    <w:rsid w:val="005F4723"/>
    <w:rsid w:val="005F4E44"/>
    <w:rsid w:val="005F7089"/>
    <w:rsid w:val="006004C6"/>
    <w:rsid w:val="00601F94"/>
    <w:rsid w:val="00602BDE"/>
    <w:rsid w:val="00603D0D"/>
    <w:rsid w:val="00604536"/>
    <w:rsid w:val="00606AD5"/>
    <w:rsid w:val="00607A86"/>
    <w:rsid w:val="00610465"/>
    <w:rsid w:val="00610AFA"/>
    <w:rsid w:val="006115F6"/>
    <w:rsid w:val="00613625"/>
    <w:rsid w:val="00616B78"/>
    <w:rsid w:val="006213FB"/>
    <w:rsid w:val="00626459"/>
    <w:rsid w:val="00633FED"/>
    <w:rsid w:val="006359F4"/>
    <w:rsid w:val="00635A8C"/>
    <w:rsid w:val="006465A7"/>
    <w:rsid w:val="006504E6"/>
    <w:rsid w:val="00651814"/>
    <w:rsid w:val="00654011"/>
    <w:rsid w:val="00655206"/>
    <w:rsid w:val="00655AE8"/>
    <w:rsid w:val="006564F4"/>
    <w:rsid w:val="00657FF0"/>
    <w:rsid w:val="00661742"/>
    <w:rsid w:val="00665F40"/>
    <w:rsid w:val="0066787E"/>
    <w:rsid w:val="00667D6A"/>
    <w:rsid w:val="006823AF"/>
    <w:rsid w:val="00682D60"/>
    <w:rsid w:val="006842CB"/>
    <w:rsid w:val="00684F50"/>
    <w:rsid w:val="00693233"/>
    <w:rsid w:val="00695F15"/>
    <w:rsid w:val="00696159"/>
    <w:rsid w:val="006A0966"/>
    <w:rsid w:val="006A1616"/>
    <w:rsid w:val="006A189E"/>
    <w:rsid w:val="006A46FF"/>
    <w:rsid w:val="006A5F7B"/>
    <w:rsid w:val="006B0A1E"/>
    <w:rsid w:val="006B0BC3"/>
    <w:rsid w:val="006B3DC6"/>
    <w:rsid w:val="006B43F6"/>
    <w:rsid w:val="006B5B0D"/>
    <w:rsid w:val="006C04AB"/>
    <w:rsid w:val="006C07E4"/>
    <w:rsid w:val="006C1822"/>
    <w:rsid w:val="006C27F4"/>
    <w:rsid w:val="006C36D7"/>
    <w:rsid w:val="006C4CC0"/>
    <w:rsid w:val="006C690A"/>
    <w:rsid w:val="006C73DB"/>
    <w:rsid w:val="006D04C8"/>
    <w:rsid w:val="006D3FD0"/>
    <w:rsid w:val="006D5E74"/>
    <w:rsid w:val="006E0351"/>
    <w:rsid w:val="006E0C92"/>
    <w:rsid w:val="006F113F"/>
    <w:rsid w:val="006F4861"/>
    <w:rsid w:val="006F4ACC"/>
    <w:rsid w:val="0070017E"/>
    <w:rsid w:val="007025A0"/>
    <w:rsid w:val="00703B51"/>
    <w:rsid w:val="0070684A"/>
    <w:rsid w:val="00714948"/>
    <w:rsid w:val="00716373"/>
    <w:rsid w:val="007177F5"/>
    <w:rsid w:val="00733266"/>
    <w:rsid w:val="0073472E"/>
    <w:rsid w:val="00734801"/>
    <w:rsid w:val="00734BE3"/>
    <w:rsid w:val="00740228"/>
    <w:rsid w:val="00740490"/>
    <w:rsid w:val="0074192B"/>
    <w:rsid w:val="0074315E"/>
    <w:rsid w:val="007458D4"/>
    <w:rsid w:val="007468D5"/>
    <w:rsid w:val="00746C2C"/>
    <w:rsid w:val="0075061D"/>
    <w:rsid w:val="00750AEE"/>
    <w:rsid w:val="00752192"/>
    <w:rsid w:val="007535AD"/>
    <w:rsid w:val="00753F09"/>
    <w:rsid w:val="00754643"/>
    <w:rsid w:val="00762EFE"/>
    <w:rsid w:val="00763E52"/>
    <w:rsid w:val="0077026D"/>
    <w:rsid w:val="00770619"/>
    <w:rsid w:val="00771287"/>
    <w:rsid w:val="00771586"/>
    <w:rsid w:val="00773C91"/>
    <w:rsid w:val="00776F9E"/>
    <w:rsid w:val="007773DA"/>
    <w:rsid w:val="007778FA"/>
    <w:rsid w:val="00781694"/>
    <w:rsid w:val="00782C9D"/>
    <w:rsid w:val="0078458A"/>
    <w:rsid w:val="007877F4"/>
    <w:rsid w:val="007879D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2BB0"/>
    <w:rsid w:val="007B3857"/>
    <w:rsid w:val="007B7FB2"/>
    <w:rsid w:val="007C273B"/>
    <w:rsid w:val="007C2882"/>
    <w:rsid w:val="007C55A8"/>
    <w:rsid w:val="007C64F9"/>
    <w:rsid w:val="007C6E18"/>
    <w:rsid w:val="007E0A2E"/>
    <w:rsid w:val="007F6543"/>
    <w:rsid w:val="00800105"/>
    <w:rsid w:val="0080619F"/>
    <w:rsid w:val="008123C1"/>
    <w:rsid w:val="008142BA"/>
    <w:rsid w:val="00814F61"/>
    <w:rsid w:val="00814F6A"/>
    <w:rsid w:val="008154C3"/>
    <w:rsid w:val="008156D5"/>
    <w:rsid w:val="00817FFC"/>
    <w:rsid w:val="0082194F"/>
    <w:rsid w:val="00821B10"/>
    <w:rsid w:val="00822542"/>
    <w:rsid w:val="0082518C"/>
    <w:rsid w:val="00830268"/>
    <w:rsid w:val="00832AD8"/>
    <w:rsid w:val="00834958"/>
    <w:rsid w:val="0084164C"/>
    <w:rsid w:val="00841D08"/>
    <w:rsid w:val="00842610"/>
    <w:rsid w:val="00842C97"/>
    <w:rsid w:val="00843769"/>
    <w:rsid w:val="008466F6"/>
    <w:rsid w:val="00846864"/>
    <w:rsid w:val="008502ED"/>
    <w:rsid w:val="00850C13"/>
    <w:rsid w:val="00851F16"/>
    <w:rsid w:val="00853864"/>
    <w:rsid w:val="00855067"/>
    <w:rsid w:val="00856754"/>
    <w:rsid w:val="00856D9C"/>
    <w:rsid w:val="00865F44"/>
    <w:rsid w:val="0086621B"/>
    <w:rsid w:val="00871021"/>
    <w:rsid w:val="008733D1"/>
    <w:rsid w:val="00877DC4"/>
    <w:rsid w:val="00881712"/>
    <w:rsid w:val="00881B8B"/>
    <w:rsid w:val="00882313"/>
    <w:rsid w:val="008851B6"/>
    <w:rsid w:val="0088520F"/>
    <w:rsid w:val="00887F08"/>
    <w:rsid w:val="00893DF2"/>
    <w:rsid w:val="008A043D"/>
    <w:rsid w:val="008A10E2"/>
    <w:rsid w:val="008A1317"/>
    <w:rsid w:val="008A5618"/>
    <w:rsid w:val="008A79E8"/>
    <w:rsid w:val="008B1A39"/>
    <w:rsid w:val="008B2234"/>
    <w:rsid w:val="008B23B2"/>
    <w:rsid w:val="008B47B3"/>
    <w:rsid w:val="008B4BA8"/>
    <w:rsid w:val="008B5E3D"/>
    <w:rsid w:val="008B6BE2"/>
    <w:rsid w:val="008C017C"/>
    <w:rsid w:val="008C0F1C"/>
    <w:rsid w:val="008C2289"/>
    <w:rsid w:val="008C25B4"/>
    <w:rsid w:val="008C2E43"/>
    <w:rsid w:val="008C478F"/>
    <w:rsid w:val="008C637E"/>
    <w:rsid w:val="008C67CC"/>
    <w:rsid w:val="008D1AC9"/>
    <w:rsid w:val="008D47DB"/>
    <w:rsid w:val="008D4DCA"/>
    <w:rsid w:val="008E300A"/>
    <w:rsid w:val="008E4072"/>
    <w:rsid w:val="008E6468"/>
    <w:rsid w:val="008E7F1B"/>
    <w:rsid w:val="008F0173"/>
    <w:rsid w:val="008F0580"/>
    <w:rsid w:val="008F28C6"/>
    <w:rsid w:val="0090184E"/>
    <w:rsid w:val="009042C6"/>
    <w:rsid w:val="00905FC6"/>
    <w:rsid w:val="00906869"/>
    <w:rsid w:val="00907890"/>
    <w:rsid w:val="00910BE1"/>
    <w:rsid w:val="00911407"/>
    <w:rsid w:val="00912C7F"/>
    <w:rsid w:val="0092034F"/>
    <w:rsid w:val="009211ED"/>
    <w:rsid w:val="009259D6"/>
    <w:rsid w:val="00930F73"/>
    <w:rsid w:val="009373A7"/>
    <w:rsid w:val="00937BE3"/>
    <w:rsid w:val="00940C6D"/>
    <w:rsid w:val="0094479D"/>
    <w:rsid w:val="00945198"/>
    <w:rsid w:val="00946868"/>
    <w:rsid w:val="009507CB"/>
    <w:rsid w:val="00952ADA"/>
    <w:rsid w:val="00954F60"/>
    <w:rsid w:val="0095781A"/>
    <w:rsid w:val="00961680"/>
    <w:rsid w:val="00967B2F"/>
    <w:rsid w:val="009739AC"/>
    <w:rsid w:val="009767EB"/>
    <w:rsid w:val="00976A4B"/>
    <w:rsid w:val="009830ED"/>
    <w:rsid w:val="0098464B"/>
    <w:rsid w:val="009862D0"/>
    <w:rsid w:val="00993FA6"/>
    <w:rsid w:val="00994822"/>
    <w:rsid w:val="009953A5"/>
    <w:rsid w:val="009A172C"/>
    <w:rsid w:val="009A38E2"/>
    <w:rsid w:val="009A3B2F"/>
    <w:rsid w:val="009A556D"/>
    <w:rsid w:val="009A737E"/>
    <w:rsid w:val="009B35A6"/>
    <w:rsid w:val="009B41C4"/>
    <w:rsid w:val="009B5D4D"/>
    <w:rsid w:val="009C288C"/>
    <w:rsid w:val="009C5F70"/>
    <w:rsid w:val="009D0824"/>
    <w:rsid w:val="009D0ECF"/>
    <w:rsid w:val="009D2C09"/>
    <w:rsid w:val="009E10FC"/>
    <w:rsid w:val="009E364D"/>
    <w:rsid w:val="009E5575"/>
    <w:rsid w:val="009E5E17"/>
    <w:rsid w:val="009E7154"/>
    <w:rsid w:val="009F35FB"/>
    <w:rsid w:val="009F393D"/>
    <w:rsid w:val="009F6333"/>
    <w:rsid w:val="009F6337"/>
    <w:rsid w:val="009F653F"/>
    <w:rsid w:val="00A00CFB"/>
    <w:rsid w:val="00A01F9D"/>
    <w:rsid w:val="00A0492F"/>
    <w:rsid w:val="00A05645"/>
    <w:rsid w:val="00A10726"/>
    <w:rsid w:val="00A12113"/>
    <w:rsid w:val="00A1259E"/>
    <w:rsid w:val="00A14E99"/>
    <w:rsid w:val="00A15108"/>
    <w:rsid w:val="00A25F47"/>
    <w:rsid w:val="00A262FE"/>
    <w:rsid w:val="00A27798"/>
    <w:rsid w:val="00A40A33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144"/>
    <w:rsid w:val="00A62D5A"/>
    <w:rsid w:val="00A65BF8"/>
    <w:rsid w:val="00A66A3D"/>
    <w:rsid w:val="00A711D9"/>
    <w:rsid w:val="00A7322D"/>
    <w:rsid w:val="00A75727"/>
    <w:rsid w:val="00A829AC"/>
    <w:rsid w:val="00A85016"/>
    <w:rsid w:val="00A85126"/>
    <w:rsid w:val="00A85441"/>
    <w:rsid w:val="00A927A1"/>
    <w:rsid w:val="00A9680C"/>
    <w:rsid w:val="00AA086D"/>
    <w:rsid w:val="00AA62A0"/>
    <w:rsid w:val="00AB09A9"/>
    <w:rsid w:val="00AB2DE3"/>
    <w:rsid w:val="00AB5703"/>
    <w:rsid w:val="00AC13F7"/>
    <w:rsid w:val="00AC1721"/>
    <w:rsid w:val="00AC4465"/>
    <w:rsid w:val="00AC4EB4"/>
    <w:rsid w:val="00AD05F0"/>
    <w:rsid w:val="00AD13A4"/>
    <w:rsid w:val="00AD3FAD"/>
    <w:rsid w:val="00AD6005"/>
    <w:rsid w:val="00AE1617"/>
    <w:rsid w:val="00AE1D39"/>
    <w:rsid w:val="00AE48EB"/>
    <w:rsid w:val="00AE7856"/>
    <w:rsid w:val="00AF0D8C"/>
    <w:rsid w:val="00AF1CAF"/>
    <w:rsid w:val="00AF2AFF"/>
    <w:rsid w:val="00AF2C48"/>
    <w:rsid w:val="00AF3081"/>
    <w:rsid w:val="00AF39C3"/>
    <w:rsid w:val="00AF44B0"/>
    <w:rsid w:val="00AF616B"/>
    <w:rsid w:val="00B00D7B"/>
    <w:rsid w:val="00B027C8"/>
    <w:rsid w:val="00B03924"/>
    <w:rsid w:val="00B045AF"/>
    <w:rsid w:val="00B119D9"/>
    <w:rsid w:val="00B1507B"/>
    <w:rsid w:val="00B15935"/>
    <w:rsid w:val="00B214C2"/>
    <w:rsid w:val="00B21A5F"/>
    <w:rsid w:val="00B2442A"/>
    <w:rsid w:val="00B248D9"/>
    <w:rsid w:val="00B27A25"/>
    <w:rsid w:val="00B3060C"/>
    <w:rsid w:val="00B31A59"/>
    <w:rsid w:val="00B327EF"/>
    <w:rsid w:val="00B32AB5"/>
    <w:rsid w:val="00B4210A"/>
    <w:rsid w:val="00B434ED"/>
    <w:rsid w:val="00B4385B"/>
    <w:rsid w:val="00B4596F"/>
    <w:rsid w:val="00B548BE"/>
    <w:rsid w:val="00B55A96"/>
    <w:rsid w:val="00B63D3F"/>
    <w:rsid w:val="00B6540F"/>
    <w:rsid w:val="00B6643B"/>
    <w:rsid w:val="00B673B7"/>
    <w:rsid w:val="00B676A4"/>
    <w:rsid w:val="00B71F06"/>
    <w:rsid w:val="00B76668"/>
    <w:rsid w:val="00B80566"/>
    <w:rsid w:val="00B85EE2"/>
    <w:rsid w:val="00B86835"/>
    <w:rsid w:val="00B90FD9"/>
    <w:rsid w:val="00B934C3"/>
    <w:rsid w:val="00B9577D"/>
    <w:rsid w:val="00B9738C"/>
    <w:rsid w:val="00B97F3C"/>
    <w:rsid w:val="00BA04A8"/>
    <w:rsid w:val="00BA301A"/>
    <w:rsid w:val="00BA3F07"/>
    <w:rsid w:val="00BB070F"/>
    <w:rsid w:val="00BB1C30"/>
    <w:rsid w:val="00BB755A"/>
    <w:rsid w:val="00BC1A11"/>
    <w:rsid w:val="00BC2B91"/>
    <w:rsid w:val="00BC42B5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4EBA"/>
    <w:rsid w:val="00BF61B8"/>
    <w:rsid w:val="00BF6583"/>
    <w:rsid w:val="00C0259C"/>
    <w:rsid w:val="00C0317E"/>
    <w:rsid w:val="00C04952"/>
    <w:rsid w:val="00C05569"/>
    <w:rsid w:val="00C05E55"/>
    <w:rsid w:val="00C1144A"/>
    <w:rsid w:val="00C12370"/>
    <w:rsid w:val="00C128C2"/>
    <w:rsid w:val="00C13EB2"/>
    <w:rsid w:val="00C15AFA"/>
    <w:rsid w:val="00C165CA"/>
    <w:rsid w:val="00C16EB4"/>
    <w:rsid w:val="00C1732A"/>
    <w:rsid w:val="00C25002"/>
    <w:rsid w:val="00C254E6"/>
    <w:rsid w:val="00C265E1"/>
    <w:rsid w:val="00C343EC"/>
    <w:rsid w:val="00C413BE"/>
    <w:rsid w:val="00C424EA"/>
    <w:rsid w:val="00C44246"/>
    <w:rsid w:val="00C459CD"/>
    <w:rsid w:val="00C46618"/>
    <w:rsid w:val="00C50216"/>
    <w:rsid w:val="00C5063F"/>
    <w:rsid w:val="00C5070A"/>
    <w:rsid w:val="00C50C69"/>
    <w:rsid w:val="00C645ED"/>
    <w:rsid w:val="00C669D8"/>
    <w:rsid w:val="00C7337C"/>
    <w:rsid w:val="00C73D1B"/>
    <w:rsid w:val="00C744CC"/>
    <w:rsid w:val="00C77093"/>
    <w:rsid w:val="00C855D8"/>
    <w:rsid w:val="00C8675C"/>
    <w:rsid w:val="00C86CB7"/>
    <w:rsid w:val="00C90C44"/>
    <w:rsid w:val="00C95727"/>
    <w:rsid w:val="00C96A59"/>
    <w:rsid w:val="00CA3D2A"/>
    <w:rsid w:val="00CB27AD"/>
    <w:rsid w:val="00CB2A69"/>
    <w:rsid w:val="00CB65EC"/>
    <w:rsid w:val="00CC26DD"/>
    <w:rsid w:val="00CC4742"/>
    <w:rsid w:val="00CC478D"/>
    <w:rsid w:val="00CD53AF"/>
    <w:rsid w:val="00CD62D3"/>
    <w:rsid w:val="00CE071B"/>
    <w:rsid w:val="00CE2F65"/>
    <w:rsid w:val="00CE437C"/>
    <w:rsid w:val="00CF06CD"/>
    <w:rsid w:val="00CF3294"/>
    <w:rsid w:val="00CF3708"/>
    <w:rsid w:val="00CF5E1C"/>
    <w:rsid w:val="00D03B94"/>
    <w:rsid w:val="00D03EDB"/>
    <w:rsid w:val="00D05B32"/>
    <w:rsid w:val="00D061FB"/>
    <w:rsid w:val="00D06DEB"/>
    <w:rsid w:val="00D06F35"/>
    <w:rsid w:val="00D14376"/>
    <w:rsid w:val="00D14A85"/>
    <w:rsid w:val="00D17D95"/>
    <w:rsid w:val="00D20C61"/>
    <w:rsid w:val="00D247C0"/>
    <w:rsid w:val="00D31CE2"/>
    <w:rsid w:val="00D35FC8"/>
    <w:rsid w:val="00D366AC"/>
    <w:rsid w:val="00D410E2"/>
    <w:rsid w:val="00D46B88"/>
    <w:rsid w:val="00D50B41"/>
    <w:rsid w:val="00D52CE0"/>
    <w:rsid w:val="00D52D6B"/>
    <w:rsid w:val="00D539A0"/>
    <w:rsid w:val="00D53CFD"/>
    <w:rsid w:val="00D55283"/>
    <w:rsid w:val="00D56B95"/>
    <w:rsid w:val="00D62CD2"/>
    <w:rsid w:val="00D64D4C"/>
    <w:rsid w:val="00D658CB"/>
    <w:rsid w:val="00D66D3E"/>
    <w:rsid w:val="00D67339"/>
    <w:rsid w:val="00D674A4"/>
    <w:rsid w:val="00D71515"/>
    <w:rsid w:val="00D72408"/>
    <w:rsid w:val="00D7343D"/>
    <w:rsid w:val="00D737E9"/>
    <w:rsid w:val="00D7396A"/>
    <w:rsid w:val="00D7530D"/>
    <w:rsid w:val="00D75B55"/>
    <w:rsid w:val="00D76CC7"/>
    <w:rsid w:val="00D775B2"/>
    <w:rsid w:val="00D77D18"/>
    <w:rsid w:val="00D83667"/>
    <w:rsid w:val="00D8547F"/>
    <w:rsid w:val="00D8720D"/>
    <w:rsid w:val="00D906BE"/>
    <w:rsid w:val="00D94E7E"/>
    <w:rsid w:val="00D95C66"/>
    <w:rsid w:val="00D97256"/>
    <w:rsid w:val="00DA3121"/>
    <w:rsid w:val="00DA7B83"/>
    <w:rsid w:val="00DB378C"/>
    <w:rsid w:val="00DB40EF"/>
    <w:rsid w:val="00DB4AE4"/>
    <w:rsid w:val="00DB526A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D7C3B"/>
    <w:rsid w:val="00DE4510"/>
    <w:rsid w:val="00DE66EA"/>
    <w:rsid w:val="00DF08E3"/>
    <w:rsid w:val="00DF4928"/>
    <w:rsid w:val="00E01561"/>
    <w:rsid w:val="00E06161"/>
    <w:rsid w:val="00E06F63"/>
    <w:rsid w:val="00E07D0F"/>
    <w:rsid w:val="00E13D39"/>
    <w:rsid w:val="00E141E2"/>
    <w:rsid w:val="00E14EF3"/>
    <w:rsid w:val="00E15AA5"/>
    <w:rsid w:val="00E1718E"/>
    <w:rsid w:val="00E17D3F"/>
    <w:rsid w:val="00E203D9"/>
    <w:rsid w:val="00E26279"/>
    <w:rsid w:val="00E2634F"/>
    <w:rsid w:val="00E314CA"/>
    <w:rsid w:val="00E3214E"/>
    <w:rsid w:val="00E326C6"/>
    <w:rsid w:val="00E33785"/>
    <w:rsid w:val="00E34D03"/>
    <w:rsid w:val="00E353E2"/>
    <w:rsid w:val="00E35BFD"/>
    <w:rsid w:val="00E43D50"/>
    <w:rsid w:val="00E450A2"/>
    <w:rsid w:val="00E47348"/>
    <w:rsid w:val="00E5116D"/>
    <w:rsid w:val="00E52629"/>
    <w:rsid w:val="00E52D8D"/>
    <w:rsid w:val="00E53737"/>
    <w:rsid w:val="00E543CB"/>
    <w:rsid w:val="00E549F9"/>
    <w:rsid w:val="00E614AA"/>
    <w:rsid w:val="00E625D3"/>
    <w:rsid w:val="00E62CC0"/>
    <w:rsid w:val="00E63273"/>
    <w:rsid w:val="00E647CC"/>
    <w:rsid w:val="00E65405"/>
    <w:rsid w:val="00E657E5"/>
    <w:rsid w:val="00E6615F"/>
    <w:rsid w:val="00E70E56"/>
    <w:rsid w:val="00E73CBC"/>
    <w:rsid w:val="00E75180"/>
    <w:rsid w:val="00E8017D"/>
    <w:rsid w:val="00E80A9F"/>
    <w:rsid w:val="00E82AD8"/>
    <w:rsid w:val="00E83079"/>
    <w:rsid w:val="00E85EE8"/>
    <w:rsid w:val="00E878D3"/>
    <w:rsid w:val="00E91862"/>
    <w:rsid w:val="00E92EDA"/>
    <w:rsid w:val="00E939B8"/>
    <w:rsid w:val="00E94D2B"/>
    <w:rsid w:val="00E96129"/>
    <w:rsid w:val="00EA48E4"/>
    <w:rsid w:val="00EB1F9B"/>
    <w:rsid w:val="00EB6E4A"/>
    <w:rsid w:val="00EB76B8"/>
    <w:rsid w:val="00EC04DF"/>
    <w:rsid w:val="00EC389B"/>
    <w:rsid w:val="00EC3EE2"/>
    <w:rsid w:val="00EC5EDE"/>
    <w:rsid w:val="00EC7094"/>
    <w:rsid w:val="00ED032F"/>
    <w:rsid w:val="00ED141F"/>
    <w:rsid w:val="00ED2092"/>
    <w:rsid w:val="00ED3FE6"/>
    <w:rsid w:val="00ED4543"/>
    <w:rsid w:val="00ED4E6B"/>
    <w:rsid w:val="00EE5DF2"/>
    <w:rsid w:val="00EE74BA"/>
    <w:rsid w:val="00EF0114"/>
    <w:rsid w:val="00EF4A52"/>
    <w:rsid w:val="00EF52F2"/>
    <w:rsid w:val="00EF6BA3"/>
    <w:rsid w:val="00F024A1"/>
    <w:rsid w:val="00F039D3"/>
    <w:rsid w:val="00F03EF2"/>
    <w:rsid w:val="00F05CBD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02C9"/>
    <w:rsid w:val="00F4158F"/>
    <w:rsid w:val="00F44933"/>
    <w:rsid w:val="00F467EF"/>
    <w:rsid w:val="00F47F7C"/>
    <w:rsid w:val="00F505F1"/>
    <w:rsid w:val="00F53EA3"/>
    <w:rsid w:val="00F56755"/>
    <w:rsid w:val="00F57B57"/>
    <w:rsid w:val="00F6171A"/>
    <w:rsid w:val="00F63A7B"/>
    <w:rsid w:val="00F64F3E"/>
    <w:rsid w:val="00F7217B"/>
    <w:rsid w:val="00F8198D"/>
    <w:rsid w:val="00F82B12"/>
    <w:rsid w:val="00F831A1"/>
    <w:rsid w:val="00F8389A"/>
    <w:rsid w:val="00F83FEF"/>
    <w:rsid w:val="00F8426B"/>
    <w:rsid w:val="00F8429D"/>
    <w:rsid w:val="00F85420"/>
    <w:rsid w:val="00F86460"/>
    <w:rsid w:val="00F869EF"/>
    <w:rsid w:val="00F872BB"/>
    <w:rsid w:val="00F876A2"/>
    <w:rsid w:val="00FA05CF"/>
    <w:rsid w:val="00FA130F"/>
    <w:rsid w:val="00FA24BF"/>
    <w:rsid w:val="00FA5D2F"/>
    <w:rsid w:val="00FC19C0"/>
    <w:rsid w:val="00FC1F6A"/>
    <w:rsid w:val="00FC3639"/>
    <w:rsid w:val="00FC5704"/>
    <w:rsid w:val="00FC68DD"/>
    <w:rsid w:val="00FD2BFF"/>
    <w:rsid w:val="00FD395D"/>
    <w:rsid w:val="00FE0E62"/>
    <w:rsid w:val="00FE15CD"/>
    <w:rsid w:val="00FE447C"/>
    <w:rsid w:val="00FE5A74"/>
    <w:rsid w:val="00FF18C3"/>
    <w:rsid w:val="00FF395D"/>
    <w:rsid w:val="00FF4AC1"/>
    <w:rsid w:val="00FF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link w:val="a4"/>
    <w:uiPriority w:val="99"/>
    <w:rsid w:val="000963AD"/>
    <w:pPr>
      <w:tabs>
        <w:tab w:val="center" w:pos="4153"/>
        <w:tab w:val="right" w:pos="8306"/>
      </w:tabs>
    </w:pPr>
  </w:style>
  <w:style w:type="paragraph" w:styleId="a5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6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7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8">
    <w:name w:val="Table Grid"/>
    <w:basedOn w:val="a1"/>
    <w:uiPriority w:val="59"/>
    <w:rsid w:val="00DB73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a">
    <w:name w:val="Strong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b">
    <w:name w:val="Hyperlink"/>
    <w:rsid w:val="001F0845"/>
    <w:rPr>
      <w:color w:val="0000FF"/>
      <w:u w:val="single"/>
    </w:rPr>
  </w:style>
  <w:style w:type="paragraph" w:customStyle="1" w:styleId="ac">
    <w:name w:val="Исполнитель"/>
    <w:basedOn w:val="a"/>
    <w:autoRedefine/>
    <w:rsid w:val="001F0845"/>
  </w:style>
  <w:style w:type="paragraph" w:customStyle="1" w:styleId="ad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0">
    <w:name w:val="Body Text"/>
    <w:basedOn w:val="a"/>
    <w:rsid w:val="00503797"/>
    <w:pPr>
      <w:spacing w:after="120"/>
    </w:pPr>
  </w:style>
  <w:style w:type="paragraph" w:styleId="af1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2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rsid w:val="00937BE3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extended-textshort">
    <w:name w:val="extended-text__short"/>
    <w:basedOn w:val="a0"/>
    <w:rsid w:val="00E01561"/>
  </w:style>
  <w:style w:type="character" w:customStyle="1" w:styleId="a4">
    <w:name w:val="Верхний колонтитул Знак"/>
    <w:basedOn w:val="a0"/>
    <w:link w:val="a3"/>
    <w:uiPriority w:val="99"/>
    <w:rsid w:val="00076463"/>
    <w:rPr>
      <w:snapToGrid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5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EEFFA-6410-4071-8264-10FCB69FB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32</TotalTime>
  <Pages>1</Pages>
  <Words>233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1859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Пользователь Windows</cp:lastModifiedBy>
  <cp:revision>9</cp:revision>
  <cp:lastPrinted>2019-08-06T04:22:00Z</cp:lastPrinted>
  <dcterms:created xsi:type="dcterms:W3CDTF">2019-08-06T04:26:00Z</dcterms:created>
  <dcterms:modified xsi:type="dcterms:W3CDTF">2019-09-09T07:33:00Z</dcterms:modified>
</cp:coreProperties>
</file>