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97A" w:rsidRPr="00855067" w:rsidRDefault="00DE397A" w:rsidP="00DE397A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0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08" w:type="dxa"/>
        <w:tblLayout w:type="fixed"/>
        <w:tblLook w:val="0000"/>
      </w:tblPr>
      <w:tblGrid>
        <w:gridCol w:w="3119"/>
        <w:gridCol w:w="4111"/>
        <w:gridCol w:w="2850"/>
      </w:tblGrid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1F0845" w:rsidRDefault="00DE397A" w:rsidP="00DE397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DE397A" w:rsidRPr="006C0C79" w:rsidRDefault="00DE397A" w:rsidP="00DE397A">
            <w:pPr>
              <w:pStyle w:val="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386933" w:rsidRDefault="00DE397A" w:rsidP="00DE397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6C27F4" w:rsidRPr="00657FF0" w:rsidTr="00734E63">
        <w:trPr>
          <w:trHeight w:val="567"/>
        </w:trPr>
        <w:tc>
          <w:tcPr>
            <w:tcW w:w="3119" w:type="dxa"/>
            <w:vAlign w:val="bottom"/>
          </w:tcPr>
          <w:p w:rsidR="006C27F4" w:rsidRPr="00734E63" w:rsidRDefault="00734E63" w:rsidP="00734E63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 w:rsidRPr="00734E63">
              <w:rPr>
                <w:rFonts w:ascii="Times New Roman" w:hAnsi="Times New Roman"/>
                <w:sz w:val="26"/>
                <w:szCs w:val="26"/>
              </w:rPr>
              <w:t>10.03.2020</w:t>
            </w:r>
            <w:r w:rsidR="0077005A" w:rsidRPr="00734E63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734E63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77005A" w:rsidRPr="00734E63">
              <w:rPr>
                <w:rFonts w:ascii="Times New Roman" w:hAnsi="Times New Roman"/>
                <w:sz w:val="26"/>
                <w:szCs w:val="26"/>
              </w:rPr>
            </w:r>
            <w:r w:rsidR="0077005A" w:rsidRPr="00734E63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="0077005A" w:rsidRPr="00734E63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4111" w:type="dxa"/>
            <w:vAlign w:val="bottom"/>
          </w:tcPr>
          <w:p w:rsidR="006C27F4" w:rsidRPr="00657FF0" w:rsidRDefault="006C27F4" w:rsidP="006F453B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850" w:type="dxa"/>
            <w:vAlign w:val="bottom"/>
          </w:tcPr>
          <w:p w:rsidR="006C27F4" w:rsidRPr="006F453B" w:rsidRDefault="00734E63" w:rsidP="00734E63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 w:rsidRPr="00734E63">
              <w:rPr>
                <w:rFonts w:ascii="Times New Roman" w:hAnsi="Times New Roman"/>
                <w:sz w:val="26"/>
                <w:szCs w:val="26"/>
              </w:rPr>
              <w:t>0035/01-07</w:t>
            </w:r>
          </w:p>
        </w:tc>
      </w:tr>
      <w:tr w:rsidR="00601F94" w:rsidRPr="008F28C6" w:rsidTr="00734E63">
        <w:trPr>
          <w:trHeight w:val="364"/>
        </w:trPr>
        <w:tc>
          <w:tcPr>
            <w:tcW w:w="10080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0470B" w:rsidTr="00E43467">
        <w:trPr>
          <w:trHeight w:val="513"/>
        </w:trPr>
        <w:tc>
          <w:tcPr>
            <w:tcW w:w="10080" w:type="dxa"/>
            <w:gridSpan w:val="3"/>
          </w:tcPr>
          <w:p w:rsidR="00D54969" w:rsidRPr="0050470B" w:rsidRDefault="004F6045" w:rsidP="002A2787">
            <w:pPr>
              <w:adjustRightInd w:val="0"/>
              <w:jc w:val="center"/>
              <w:rPr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50470B">
              <w:rPr>
                <w:sz w:val="26"/>
                <w:szCs w:val="26"/>
              </w:rPr>
              <w:t xml:space="preserve">Об утверждении </w:t>
            </w:r>
            <w:r w:rsidR="00F70D7B">
              <w:rPr>
                <w:sz w:val="26"/>
                <w:szCs w:val="26"/>
              </w:rPr>
              <w:t>границ территори</w:t>
            </w:r>
            <w:r w:rsidR="002A2787">
              <w:rPr>
                <w:sz w:val="26"/>
                <w:szCs w:val="26"/>
              </w:rPr>
              <w:t>й</w:t>
            </w:r>
            <w:r w:rsidR="00F70D7B">
              <w:rPr>
                <w:sz w:val="26"/>
                <w:szCs w:val="26"/>
              </w:rPr>
              <w:t xml:space="preserve"> объект</w:t>
            </w:r>
            <w:r w:rsidR="002A2787">
              <w:rPr>
                <w:sz w:val="26"/>
                <w:szCs w:val="26"/>
              </w:rPr>
              <w:t>ов</w:t>
            </w:r>
            <w:r w:rsidR="00F70D7B">
              <w:rPr>
                <w:sz w:val="26"/>
                <w:szCs w:val="26"/>
              </w:rPr>
              <w:t xml:space="preserve"> куль</w:t>
            </w:r>
            <w:r w:rsidR="00D54969" w:rsidRPr="0050470B">
              <w:rPr>
                <w:sz w:val="26"/>
                <w:szCs w:val="26"/>
              </w:rPr>
              <w:t>турного наследия</w:t>
            </w:r>
            <w:r w:rsidR="002A2787">
              <w:rPr>
                <w:sz w:val="26"/>
                <w:szCs w:val="26"/>
              </w:rPr>
              <w:t xml:space="preserve"> (памятников истории и культуры)</w:t>
            </w:r>
            <w:r w:rsidR="00D54969" w:rsidRPr="0050470B">
              <w:rPr>
                <w:sz w:val="26"/>
                <w:szCs w:val="26"/>
              </w:rPr>
              <w:t xml:space="preserve"> </w:t>
            </w:r>
            <w:r w:rsidR="00AD1BC2" w:rsidRPr="0050470B">
              <w:rPr>
                <w:sz w:val="26"/>
                <w:szCs w:val="26"/>
              </w:rPr>
              <w:t>регионального </w:t>
            </w:r>
            <w:r w:rsidR="00D54969" w:rsidRPr="0050470B">
              <w:rPr>
                <w:sz w:val="26"/>
                <w:szCs w:val="26"/>
              </w:rPr>
              <w:t>значения</w:t>
            </w:r>
            <w:r w:rsidR="002A2787">
              <w:rPr>
                <w:sz w:val="26"/>
                <w:szCs w:val="26"/>
              </w:rPr>
              <w:t>,</w:t>
            </w:r>
            <w:r w:rsidR="00D54969" w:rsidRPr="0050470B">
              <w:rPr>
                <w:sz w:val="26"/>
                <w:szCs w:val="26"/>
              </w:rPr>
              <w:t xml:space="preserve"> 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r w:rsidR="00F70D7B">
              <w:rPr>
                <w:bCs/>
                <w:sz w:val="26"/>
                <w:szCs w:val="26"/>
              </w:rPr>
              <w:t>расположенн</w:t>
            </w:r>
            <w:r w:rsidR="002A2787">
              <w:rPr>
                <w:bCs/>
                <w:sz w:val="26"/>
                <w:szCs w:val="26"/>
              </w:rPr>
              <w:t>ых</w:t>
            </w:r>
            <w:r w:rsidR="00F70D7B">
              <w:rPr>
                <w:bCs/>
                <w:sz w:val="26"/>
                <w:szCs w:val="26"/>
              </w:rPr>
              <w:t xml:space="preserve"> </w:t>
            </w:r>
            <w:r w:rsidR="0085143D">
              <w:rPr>
                <w:bCs/>
                <w:sz w:val="26"/>
                <w:szCs w:val="26"/>
              </w:rPr>
              <w:t>на </w:t>
            </w:r>
            <w:r w:rsidR="00873F42">
              <w:rPr>
                <w:bCs/>
                <w:sz w:val="26"/>
                <w:szCs w:val="26"/>
              </w:rPr>
              <w:t xml:space="preserve">территории </w:t>
            </w:r>
            <w:r w:rsidR="002A2787">
              <w:rPr>
                <w:bCs/>
                <w:sz w:val="26"/>
                <w:szCs w:val="26"/>
              </w:rPr>
              <w:br/>
            </w:r>
            <w:r w:rsidR="00873F42">
              <w:rPr>
                <w:bCs/>
                <w:sz w:val="26"/>
                <w:szCs w:val="26"/>
              </w:rPr>
              <w:t>Томск</w:t>
            </w:r>
            <w:r w:rsidR="002A2787">
              <w:rPr>
                <w:bCs/>
                <w:sz w:val="26"/>
                <w:szCs w:val="26"/>
              </w:rPr>
              <w:t>ой области</w:t>
            </w:r>
          </w:p>
        </w:tc>
      </w:tr>
    </w:tbl>
    <w:p w:rsidR="00116CE8" w:rsidRPr="00734E6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16"/>
          <w:szCs w:val="16"/>
        </w:rPr>
      </w:pPr>
      <w:bookmarkStart w:id="38" w:name="ТекстовоеПоле2"/>
      <w:r w:rsidRPr="0050470B">
        <w:rPr>
          <w:rFonts w:ascii="Times New Roman" w:hAnsi="Times New Roman"/>
          <w:sz w:val="26"/>
          <w:szCs w:val="26"/>
        </w:rPr>
        <w:tab/>
      </w:r>
    </w:p>
    <w:p w:rsidR="00243E72" w:rsidRPr="0050470B" w:rsidRDefault="00FB3CE7" w:rsidP="00E61A81">
      <w:pPr>
        <w:pStyle w:val="af3"/>
        <w:ind w:firstLine="709"/>
        <w:jc w:val="both"/>
        <w:rPr>
          <w:rStyle w:val="ab"/>
          <w:rFonts w:ascii="Times New Roman" w:hAnsi="Times New Roman"/>
          <w:b w:val="0"/>
          <w:sz w:val="26"/>
          <w:szCs w:val="26"/>
        </w:rPr>
      </w:pPr>
      <w:r w:rsidRPr="0050470B">
        <w:rPr>
          <w:rStyle w:val="ab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50470B">
        <w:rPr>
          <w:rStyle w:val="ab"/>
          <w:rFonts w:ascii="Times New Roman" w:hAnsi="Times New Roman"/>
          <w:b w:val="0"/>
          <w:sz w:val="26"/>
          <w:szCs w:val="26"/>
        </w:rPr>
        <w:t>№ </w:t>
      </w:r>
      <w:r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73-ФЗ </w:t>
      </w:r>
      <w:bookmarkStart w:id="39" w:name="OLE_LINK1"/>
      <w:bookmarkStart w:id="40" w:name="OLE_LINK2"/>
      <w:r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9"/>
      <w:bookmarkEnd w:id="40"/>
      <w:r w:rsidR="00E93D91" w:rsidRPr="0050470B">
        <w:rPr>
          <w:rStyle w:val="ab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bookmarkStart w:id="41" w:name="OLE_LINK10"/>
      <w:bookmarkStart w:id="42" w:name="OLE_LINK11"/>
      <w:r w:rsidR="009D5081">
        <w:rPr>
          <w:rStyle w:val="ab"/>
          <w:rFonts w:ascii="Times New Roman" w:hAnsi="Times New Roman"/>
          <w:b w:val="0"/>
          <w:sz w:val="26"/>
          <w:szCs w:val="26"/>
        </w:rPr>
        <w:t xml:space="preserve"> </w:t>
      </w:r>
      <w:r w:rsidR="002A2787">
        <w:rPr>
          <w:rStyle w:val="ab"/>
          <w:rFonts w:ascii="Times New Roman" w:hAnsi="Times New Roman"/>
          <w:b w:val="0"/>
          <w:sz w:val="26"/>
          <w:szCs w:val="26"/>
        </w:rPr>
        <w:t>п</w:t>
      </w:r>
      <w:r w:rsidR="009D5081">
        <w:rPr>
          <w:rStyle w:val="ab"/>
          <w:rFonts w:ascii="Times New Roman" w:hAnsi="Times New Roman"/>
          <w:b w:val="0"/>
          <w:sz w:val="26"/>
          <w:szCs w:val="26"/>
        </w:rPr>
        <w:t>риказ</w:t>
      </w:r>
      <w:r w:rsidR="00110BF5">
        <w:rPr>
          <w:rStyle w:val="ab"/>
          <w:rFonts w:ascii="Times New Roman" w:hAnsi="Times New Roman"/>
          <w:b w:val="0"/>
          <w:sz w:val="26"/>
          <w:szCs w:val="26"/>
        </w:rPr>
        <w:t>ом</w:t>
      </w:r>
      <w:r w:rsidR="009D5081">
        <w:rPr>
          <w:rStyle w:val="ab"/>
          <w:rFonts w:ascii="Times New Roman" w:hAnsi="Times New Roman"/>
          <w:b w:val="0"/>
          <w:sz w:val="26"/>
          <w:szCs w:val="26"/>
        </w:rPr>
        <w:t xml:space="preserve"> Министерства культуры Российской Федерации от 04.06.2015 №</w:t>
      </w:r>
      <w:r w:rsidR="00110BF5">
        <w:rPr>
          <w:rStyle w:val="ab"/>
          <w:rFonts w:ascii="Times New Roman" w:hAnsi="Times New Roman"/>
          <w:b w:val="0"/>
          <w:sz w:val="26"/>
          <w:szCs w:val="26"/>
        </w:rPr>
        <w:t> </w:t>
      </w:r>
      <w:r w:rsidR="009D5081">
        <w:rPr>
          <w:rStyle w:val="ab"/>
          <w:rFonts w:ascii="Times New Roman" w:hAnsi="Times New Roman"/>
          <w:b w:val="0"/>
          <w:sz w:val="26"/>
          <w:szCs w:val="26"/>
        </w:rPr>
        <w:t xml:space="preserve">1745 «Об утверждении требований к составлению </w:t>
      </w:r>
      <w:proofErr w:type="gramStart"/>
      <w:r w:rsidR="009D5081">
        <w:rPr>
          <w:rStyle w:val="ab"/>
          <w:rFonts w:ascii="Times New Roman" w:hAnsi="Times New Roman"/>
          <w:b w:val="0"/>
          <w:sz w:val="26"/>
          <w:szCs w:val="26"/>
        </w:rPr>
        <w:t>проектов границ территорий объектов культурного наследия</w:t>
      </w:r>
      <w:proofErr w:type="gramEnd"/>
      <w:r w:rsidR="009D5081">
        <w:rPr>
          <w:rStyle w:val="ab"/>
          <w:rFonts w:ascii="Times New Roman" w:hAnsi="Times New Roman"/>
          <w:b w:val="0"/>
          <w:sz w:val="26"/>
          <w:szCs w:val="26"/>
        </w:rPr>
        <w:t>»</w:t>
      </w:r>
      <w:bookmarkEnd w:id="41"/>
      <w:bookmarkEnd w:id="42"/>
      <w:r w:rsidR="00E93D91" w:rsidRPr="0050470B">
        <w:rPr>
          <w:rStyle w:val="ab"/>
          <w:rFonts w:ascii="Times New Roman" w:hAnsi="Times New Roman"/>
          <w:b w:val="0"/>
          <w:sz w:val="26"/>
          <w:szCs w:val="26"/>
        </w:rPr>
        <w:t>;</w:t>
      </w:r>
      <w:r w:rsidR="00AA1B63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 подпунктом </w:t>
      </w:r>
      <w:proofErr w:type="spellStart"/>
      <w:r w:rsidR="009D5081">
        <w:rPr>
          <w:rStyle w:val="ab"/>
          <w:rFonts w:ascii="Times New Roman" w:hAnsi="Times New Roman"/>
          <w:b w:val="0"/>
          <w:sz w:val="26"/>
          <w:szCs w:val="26"/>
        </w:rPr>
        <w:t>д</w:t>
      </w:r>
      <w:proofErr w:type="spellEnd"/>
      <w:r w:rsidR="00AA1B63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) пункта 8) части 9 </w:t>
      </w:r>
      <w:r w:rsidR="00AA1B63" w:rsidRPr="0050470B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50470B">
        <w:rPr>
          <w:rStyle w:val="ab"/>
          <w:rFonts w:ascii="Times New Roman" w:hAnsi="Times New Roman"/>
          <w:b w:val="0"/>
          <w:sz w:val="26"/>
          <w:szCs w:val="26"/>
        </w:rPr>
        <w:t>Положения</w:t>
      </w:r>
      <w:r w:rsidR="007C1406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50470B">
        <w:rPr>
          <w:rStyle w:val="ab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, </w:t>
      </w:r>
      <w:r w:rsidRPr="0050470B">
        <w:rPr>
          <w:rStyle w:val="ab"/>
          <w:rFonts w:ascii="Times New Roman" w:hAnsi="Times New Roman"/>
          <w:b w:val="0"/>
          <w:sz w:val="26"/>
          <w:szCs w:val="26"/>
        </w:rPr>
        <w:t>утвержденн</w:t>
      </w:r>
      <w:r w:rsidR="005F26D6" w:rsidRPr="0050470B">
        <w:rPr>
          <w:rStyle w:val="ab"/>
          <w:rFonts w:ascii="Times New Roman" w:hAnsi="Times New Roman"/>
          <w:b w:val="0"/>
          <w:sz w:val="26"/>
          <w:szCs w:val="26"/>
        </w:rPr>
        <w:t>ого</w:t>
      </w:r>
      <w:r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50470B">
        <w:rPr>
          <w:rStyle w:val="ab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50470B">
        <w:rPr>
          <w:rStyle w:val="ab"/>
          <w:rFonts w:ascii="Times New Roman" w:hAnsi="Times New Roman"/>
          <w:b w:val="0"/>
          <w:sz w:val="26"/>
          <w:szCs w:val="26"/>
        </w:rPr>
        <w:t>29.04.2016 № </w:t>
      </w:r>
      <w:r w:rsidR="000E6E84" w:rsidRPr="0050470B">
        <w:rPr>
          <w:rStyle w:val="ab"/>
          <w:rFonts w:ascii="Times New Roman" w:hAnsi="Times New Roman"/>
          <w:b w:val="0"/>
          <w:sz w:val="26"/>
          <w:szCs w:val="26"/>
        </w:rPr>
        <w:t>37</w:t>
      </w:r>
      <w:r w:rsidR="003277BE">
        <w:rPr>
          <w:rStyle w:val="ab"/>
          <w:rFonts w:ascii="Times New Roman" w:hAnsi="Times New Roman"/>
          <w:b w:val="0"/>
          <w:sz w:val="26"/>
          <w:szCs w:val="26"/>
        </w:rPr>
        <w:t xml:space="preserve"> и на основании историко-культурных исследований</w:t>
      </w:r>
    </w:p>
    <w:p w:rsidR="00C92F05" w:rsidRPr="004122CE" w:rsidRDefault="00C92F05" w:rsidP="00E61A81">
      <w:pPr>
        <w:pStyle w:val="af3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50470B" w:rsidRDefault="00243E72" w:rsidP="00E61A81">
      <w:pPr>
        <w:pStyle w:val="af3"/>
        <w:ind w:firstLine="709"/>
        <w:jc w:val="both"/>
        <w:rPr>
          <w:rFonts w:ascii="Times New Roman" w:hAnsi="Times New Roman"/>
          <w:sz w:val="26"/>
          <w:szCs w:val="26"/>
        </w:rPr>
      </w:pPr>
      <w:r w:rsidRPr="0050470B">
        <w:rPr>
          <w:rFonts w:ascii="Times New Roman" w:hAnsi="Times New Roman"/>
          <w:sz w:val="26"/>
          <w:szCs w:val="26"/>
        </w:rPr>
        <w:t>ПРИКАЗЫВАЮ:</w:t>
      </w:r>
    </w:p>
    <w:p w:rsidR="00F70D7B" w:rsidRPr="00F70D7B" w:rsidRDefault="00FB3CE7" w:rsidP="00F70D7B">
      <w:pPr>
        <w:pStyle w:val="af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70D7B">
        <w:rPr>
          <w:rStyle w:val="ab"/>
          <w:rFonts w:ascii="Times New Roman" w:hAnsi="Times New Roman"/>
          <w:b w:val="0"/>
          <w:sz w:val="26"/>
          <w:szCs w:val="26"/>
        </w:rPr>
        <w:t xml:space="preserve">Утвердить </w:t>
      </w:r>
      <w:r w:rsidR="00F70D7B" w:rsidRPr="00F70D7B">
        <w:rPr>
          <w:rStyle w:val="ab"/>
          <w:rFonts w:ascii="Times New Roman" w:hAnsi="Times New Roman"/>
          <w:b w:val="0"/>
          <w:sz w:val="26"/>
          <w:szCs w:val="26"/>
        </w:rPr>
        <w:t>границы территори</w:t>
      </w:r>
      <w:r w:rsidR="002A2787">
        <w:rPr>
          <w:rStyle w:val="ab"/>
          <w:rFonts w:ascii="Times New Roman" w:hAnsi="Times New Roman"/>
          <w:b w:val="0"/>
          <w:sz w:val="26"/>
          <w:szCs w:val="26"/>
        </w:rPr>
        <w:t>й</w:t>
      </w:r>
      <w:r w:rsidRPr="00F70D7B">
        <w:rPr>
          <w:rStyle w:val="ab"/>
          <w:rFonts w:ascii="Times New Roman" w:hAnsi="Times New Roman"/>
          <w:b w:val="0"/>
          <w:sz w:val="26"/>
          <w:szCs w:val="26"/>
        </w:rPr>
        <w:t xml:space="preserve"> объект</w:t>
      </w:r>
      <w:r w:rsidR="002A2787">
        <w:rPr>
          <w:rStyle w:val="ab"/>
          <w:rFonts w:ascii="Times New Roman" w:hAnsi="Times New Roman"/>
          <w:b w:val="0"/>
          <w:sz w:val="26"/>
          <w:szCs w:val="26"/>
        </w:rPr>
        <w:t>ов</w:t>
      </w:r>
      <w:r w:rsidRPr="00F70D7B">
        <w:rPr>
          <w:rStyle w:val="ab"/>
          <w:rFonts w:ascii="Times New Roman" w:hAnsi="Times New Roman"/>
          <w:b w:val="0"/>
          <w:sz w:val="26"/>
          <w:szCs w:val="26"/>
        </w:rPr>
        <w:t xml:space="preserve"> культурного наследия</w:t>
      </w:r>
      <w:r w:rsidR="002A2787">
        <w:rPr>
          <w:rStyle w:val="ab"/>
          <w:rFonts w:ascii="Times New Roman" w:hAnsi="Times New Roman"/>
          <w:b w:val="0"/>
          <w:sz w:val="26"/>
          <w:szCs w:val="26"/>
        </w:rPr>
        <w:t xml:space="preserve"> (памятников истории и культуры)</w:t>
      </w:r>
      <w:r w:rsidRPr="00F70D7B">
        <w:rPr>
          <w:rStyle w:val="ab"/>
          <w:rFonts w:ascii="Times New Roman" w:hAnsi="Times New Roman"/>
          <w:b w:val="0"/>
          <w:sz w:val="26"/>
          <w:szCs w:val="26"/>
        </w:rPr>
        <w:t xml:space="preserve"> </w:t>
      </w:r>
      <w:bookmarkStart w:id="43" w:name="OLE_LINK12"/>
      <w:r w:rsidR="00973402" w:rsidRPr="00F70D7B">
        <w:rPr>
          <w:rFonts w:ascii="Times New Roman" w:hAnsi="Times New Roman"/>
          <w:sz w:val="26"/>
          <w:szCs w:val="26"/>
        </w:rPr>
        <w:t>регионального значения</w:t>
      </w:r>
      <w:r w:rsidR="002A2787">
        <w:rPr>
          <w:rFonts w:ascii="Times New Roman" w:hAnsi="Times New Roman"/>
          <w:sz w:val="26"/>
          <w:szCs w:val="26"/>
        </w:rPr>
        <w:t>,</w:t>
      </w:r>
      <w:r w:rsidR="00973402" w:rsidRPr="00F70D7B">
        <w:rPr>
          <w:rFonts w:ascii="Times New Roman" w:hAnsi="Times New Roman"/>
          <w:sz w:val="26"/>
          <w:szCs w:val="26"/>
        </w:rPr>
        <w:t xml:space="preserve"> </w:t>
      </w:r>
      <w:bookmarkEnd w:id="43"/>
      <w:r w:rsidR="00F70D7B" w:rsidRPr="00FA34DB">
        <w:rPr>
          <w:rFonts w:ascii="Times New Roman" w:hAnsi="Times New Roman"/>
          <w:bCs/>
          <w:sz w:val="26"/>
          <w:szCs w:val="26"/>
        </w:rPr>
        <w:t>распо</w:t>
      </w:r>
      <w:r w:rsidR="00F70D7B" w:rsidRPr="00F70D7B">
        <w:rPr>
          <w:rFonts w:ascii="Times New Roman" w:hAnsi="Times New Roman"/>
          <w:bCs/>
          <w:sz w:val="26"/>
          <w:szCs w:val="26"/>
        </w:rPr>
        <w:t>ложенн</w:t>
      </w:r>
      <w:r w:rsidR="002A2787">
        <w:rPr>
          <w:rFonts w:ascii="Times New Roman" w:hAnsi="Times New Roman"/>
          <w:bCs/>
          <w:sz w:val="26"/>
          <w:szCs w:val="26"/>
        </w:rPr>
        <w:t>ых на территории Томской области</w:t>
      </w:r>
      <w:r w:rsidR="00F70D7B" w:rsidRPr="00F70D7B">
        <w:rPr>
          <w:rFonts w:ascii="Times New Roman" w:hAnsi="Times New Roman"/>
          <w:bCs/>
          <w:sz w:val="26"/>
          <w:szCs w:val="26"/>
        </w:rPr>
        <w:t xml:space="preserve"> по </w:t>
      </w:r>
      <w:r w:rsidR="002A2787">
        <w:rPr>
          <w:rFonts w:ascii="Times New Roman" w:hAnsi="Times New Roman"/>
          <w:bCs/>
          <w:sz w:val="26"/>
          <w:szCs w:val="26"/>
        </w:rPr>
        <w:t xml:space="preserve">следующим </w:t>
      </w:r>
      <w:r w:rsidR="00F70D7B" w:rsidRPr="00F70D7B">
        <w:rPr>
          <w:rFonts w:ascii="Times New Roman" w:hAnsi="Times New Roman"/>
          <w:bCs/>
          <w:sz w:val="26"/>
          <w:szCs w:val="26"/>
        </w:rPr>
        <w:t>адрес</w:t>
      </w:r>
      <w:r w:rsidR="002A2787">
        <w:rPr>
          <w:rFonts w:ascii="Times New Roman" w:hAnsi="Times New Roman"/>
          <w:bCs/>
          <w:sz w:val="26"/>
          <w:szCs w:val="26"/>
        </w:rPr>
        <w:t>ам</w:t>
      </w:r>
      <w:r w:rsidR="00F70D7B" w:rsidRPr="00F70D7B">
        <w:rPr>
          <w:rFonts w:ascii="Times New Roman" w:hAnsi="Times New Roman"/>
          <w:bCs/>
          <w:sz w:val="26"/>
          <w:szCs w:val="26"/>
        </w:rPr>
        <w:t xml:space="preserve">: </w:t>
      </w:r>
      <w:proofErr w:type="gramStart"/>
      <w:r w:rsidR="002A2787">
        <w:rPr>
          <w:rFonts w:ascii="Times New Roman" w:hAnsi="Times New Roman"/>
          <w:bCs/>
          <w:sz w:val="26"/>
          <w:szCs w:val="26"/>
        </w:rPr>
        <w:t>Том</w:t>
      </w:r>
      <w:r w:rsidR="00F70370">
        <w:rPr>
          <w:rFonts w:ascii="Times New Roman" w:hAnsi="Times New Roman"/>
          <w:bCs/>
          <w:sz w:val="26"/>
          <w:szCs w:val="26"/>
        </w:rPr>
        <w:t xml:space="preserve">ская область, </w:t>
      </w:r>
      <w:r w:rsidR="00EA0982">
        <w:rPr>
          <w:rFonts w:ascii="Times New Roman" w:hAnsi="Times New Roman"/>
          <w:bCs/>
          <w:sz w:val="26"/>
          <w:szCs w:val="26"/>
        </w:rPr>
        <w:t>Александро</w:t>
      </w:r>
      <w:r w:rsidR="00D02E63">
        <w:rPr>
          <w:rFonts w:ascii="Times New Roman" w:hAnsi="Times New Roman"/>
          <w:bCs/>
          <w:sz w:val="26"/>
          <w:szCs w:val="26"/>
        </w:rPr>
        <w:t>в</w:t>
      </w:r>
      <w:r w:rsidR="00F70370">
        <w:rPr>
          <w:rFonts w:ascii="Times New Roman" w:hAnsi="Times New Roman"/>
          <w:bCs/>
          <w:sz w:val="26"/>
          <w:szCs w:val="26"/>
        </w:rPr>
        <w:t xml:space="preserve">ский район, </w:t>
      </w:r>
      <w:r w:rsidR="00D02E63">
        <w:rPr>
          <w:rFonts w:ascii="Times New Roman" w:hAnsi="Times New Roman"/>
          <w:bCs/>
          <w:sz w:val="26"/>
          <w:szCs w:val="26"/>
        </w:rPr>
        <w:t>с. </w:t>
      </w:r>
      <w:r w:rsidR="00EA0982">
        <w:rPr>
          <w:rFonts w:ascii="Times New Roman" w:hAnsi="Times New Roman"/>
          <w:bCs/>
          <w:sz w:val="26"/>
          <w:szCs w:val="26"/>
        </w:rPr>
        <w:t>Александровское</w:t>
      </w:r>
      <w:r w:rsidR="002A2787">
        <w:rPr>
          <w:rFonts w:ascii="Times New Roman" w:hAnsi="Times New Roman"/>
          <w:bCs/>
          <w:sz w:val="26"/>
          <w:szCs w:val="26"/>
        </w:rPr>
        <w:t>, ул.</w:t>
      </w:r>
      <w:r w:rsidR="00F70370">
        <w:rPr>
          <w:rFonts w:ascii="Times New Roman" w:hAnsi="Times New Roman"/>
          <w:bCs/>
          <w:sz w:val="26"/>
          <w:szCs w:val="26"/>
        </w:rPr>
        <w:t> </w:t>
      </w:r>
      <w:r w:rsidR="00EA0982">
        <w:rPr>
          <w:rFonts w:ascii="Times New Roman" w:hAnsi="Times New Roman"/>
          <w:bCs/>
          <w:sz w:val="26"/>
          <w:szCs w:val="26"/>
        </w:rPr>
        <w:t>Ленин</w:t>
      </w:r>
      <w:r w:rsidR="00D02E63">
        <w:rPr>
          <w:rFonts w:ascii="Times New Roman" w:hAnsi="Times New Roman"/>
          <w:bCs/>
          <w:sz w:val="26"/>
          <w:szCs w:val="26"/>
        </w:rPr>
        <w:t>а</w:t>
      </w:r>
      <w:r w:rsidR="002A2787">
        <w:rPr>
          <w:rFonts w:ascii="Times New Roman" w:hAnsi="Times New Roman"/>
          <w:bCs/>
          <w:sz w:val="26"/>
          <w:szCs w:val="26"/>
        </w:rPr>
        <w:t xml:space="preserve">, </w:t>
      </w:r>
      <w:r w:rsidR="00EA0982">
        <w:rPr>
          <w:rFonts w:ascii="Times New Roman" w:hAnsi="Times New Roman"/>
          <w:bCs/>
          <w:sz w:val="26"/>
          <w:szCs w:val="26"/>
        </w:rPr>
        <w:t>9, сооружение № 1 (ранее сложившийся адрес:</w:t>
      </w:r>
      <w:proofErr w:type="gramEnd"/>
      <w:r w:rsidR="00EA0982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EA0982">
        <w:rPr>
          <w:rFonts w:ascii="Times New Roman" w:hAnsi="Times New Roman"/>
          <w:bCs/>
          <w:sz w:val="26"/>
          <w:szCs w:val="26"/>
        </w:rPr>
        <w:t>Томская область, Александровский район, с. Александровское)</w:t>
      </w:r>
      <w:r w:rsidR="002A2787">
        <w:rPr>
          <w:rFonts w:ascii="Times New Roman" w:hAnsi="Times New Roman"/>
          <w:bCs/>
          <w:sz w:val="26"/>
          <w:szCs w:val="26"/>
        </w:rPr>
        <w:t>;</w:t>
      </w:r>
      <w:r w:rsidR="00FD3676" w:rsidRPr="00FD3676">
        <w:rPr>
          <w:rFonts w:ascii="Times New Roman" w:hAnsi="Times New Roman"/>
          <w:bCs/>
          <w:sz w:val="26"/>
          <w:szCs w:val="26"/>
        </w:rPr>
        <w:t xml:space="preserve"> </w:t>
      </w:r>
      <w:r w:rsidR="00FD3676">
        <w:rPr>
          <w:rFonts w:ascii="Times New Roman" w:hAnsi="Times New Roman"/>
          <w:bCs/>
          <w:sz w:val="26"/>
          <w:szCs w:val="26"/>
        </w:rPr>
        <w:t>Томская область, Александровский район, с</w:t>
      </w:r>
      <w:r w:rsidR="00BE0FE8">
        <w:rPr>
          <w:rFonts w:ascii="Times New Roman" w:hAnsi="Times New Roman"/>
          <w:bCs/>
          <w:sz w:val="26"/>
          <w:szCs w:val="26"/>
        </w:rPr>
        <w:t>.</w:t>
      </w:r>
      <w:r w:rsidR="00FD3676">
        <w:rPr>
          <w:rFonts w:ascii="Times New Roman" w:hAnsi="Times New Roman"/>
          <w:bCs/>
          <w:sz w:val="26"/>
          <w:szCs w:val="26"/>
        </w:rPr>
        <w:t xml:space="preserve"> Лукашкин Яр, ул</w:t>
      </w:r>
      <w:r w:rsidR="00BE0FE8">
        <w:rPr>
          <w:rFonts w:ascii="Times New Roman" w:hAnsi="Times New Roman"/>
          <w:bCs/>
          <w:sz w:val="26"/>
          <w:szCs w:val="26"/>
        </w:rPr>
        <w:t>.</w:t>
      </w:r>
      <w:r w:rsidR="00FD3676">
        <w:rPr>
          <w:rFonts w:ascii="Times New Roman" w:hAnsi="Times New Roman"/>
          <w:bCs/>
          <w:sz w:val="26"/>
          <w:szCs w:val="26"/>
        </w:rPr>
        <w:t xml:space="preserve"> Центральная, 27а (ранее сложившийся адрес:</w:t>
      </w:r>
      <w:proofErr w:type="gramEnd"/>
      <w:r w:rsidR="00FD3676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FD3676">
        <w:rPr>
          <w:rFonts w:ascii="Times New Roman" w:hAnsi="Times New Roman"/>
          <w:bCs/>
          <w:sz w:val="26"/>
          <w:szCs w:val="26"/>
        </w:rPr>
        <w:t>Томская область, Александровский район, с. Лукашкин Яр);</w:t>
      </w:r>
      <w:r w:rsidR="002A2787">
        <w:rPr>
          <w:rFonts w:ascii="Times New Roman" w:hAnsi="Times New Roman"/>
          <w:bCs/>
          <w:sz w:val="26"/>
          <w:szCs w:val="26"/>
        </w:rPr>
        <w:t xml:space="preserve"> </w:t>
      </w:r>
      <w:r w:rsidR="00FD3676">
        <w:rPr>
          <w:rFonts w:ascii="Times New Roman" w:hAnsi="Times New Roman"/>
          <w:bCs/>
          <w:sz w:val="26"/>
          <w:szCs w:val="26"/>
        </w:rPr>
        <w:t>Томская область,</w:t>
      </w:r>
      <w:proofErr w:type="gramEnd"/>
      <w:r w:rsidR="00FD3676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FD3676">
        <w:rPr>
          <w:rFonts w:ascii="Times New Roman" w:hAnsi="Times New Roman"/>
          <w:bCs/>
          <w:sz w:val="26"/>
          <w:szCs w:val="26"/>
        </w:rPr>
        <w:t>Александровский район, с. Новоникольское, пер. Школьный, 1-П (ранее сложившийся адрес:</w:t>
      </w:r>
      <w:proofErr w:type="gramEnd"/>
      <w:r w:rsidR="00FD3676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FD3676">
        <w:rPr>
          <w:rFonts w:ascii="Times New Roman" w:hAnsi="Times New Roman"/>
          <w:bCs/>
          <w:sz w:val="26"/>
          <w:szCs w:val="26"/>
        </w:rPr>
        <w:t>Томская область, Александровский район, с. Новоникольское);</w:t>
      </w:r>
      <w:r w:rsidR="00FD3676" w:rsidRPr="00FD3676">
        <w:rPr>
          <w:rFonts w:ascii="Times New Roman" w:hAnsi="Times New Roman"/>
          <w:bCs/>
          <w:sz w:val="26"/>
          <w:szCs w:val="26"/>
        </w:rPr>
        <w:t xml:space="preserve"> </w:t>
      </w:r>
      <w:r w:rsidR="002A2787">
        <w:rPr>
          <w:rFonts w:ascii="Times New Roman" w:hAnsi="Times New Roman"/>
          <w:bCs/>
          <w:sz w:val="26"/>
          <w:szCs w:val="26"/>
        </w:rPr>
        <w:t xml:space="preserve">Томская область, </w:t>
      </w:r>
      <w:r w:rsidR="00EA0982">
        <w:rPr>
          <w:rFonts w:ascii="Times New Roman" w:hAnsi="Times New Roman"/>
          <w:bCs/>
          <w:sz w:val="26"/>
          <w:szCs w:val="26"/>
        </w:rPr>
        <w:t>Александро</w:t>
      </w:r>
      <w:r w:rsidR="00D02E63">
        <w:rPr>
          <w:rFonts w:ascii="Times New Roman" w:hAnsi="Times New Roman"/>
          <w:bCs/>
          <w:sz w:val="26"/>
          <w:szCs w:val="26"/>
        </w:rPr>
        <w:t>в</w:t>
      </w:r>
      <w:r w:rsidR="002A2787">
        <w:rPr>
          <w:rFonts w:ascii="Times New Roman" w:hAnsi="Times New Roman"/>
          <w:bCs/>
          <w:sz w:val="26"/>
          <w:szCs w:val="26"/>
        </w:rPr>
        <w:t xml:space="preserve">ский район, </w:t>
      </w:r>
      <w:r w:rsidR="00EA0982">
        <w:rPr>
          <w:rFonts w:ascii="Times New Roman" w:hAnsi="Times New Roman"/>
          <w:bCs/>
          <w:sz w:val="26"/>
          <w:szCs w:val="26"/>
        </w:rPr>
        <w:t xml:space="preserve">остров </w:t>
      </w:r>
      <w:proofErr w:type="spellStart"/>
      <w:r w:rsidR="00EA0982">
        <w:rPr>
          <w:rFonts w:ascii="Times New Roman" w:hAnsi="Times New Roman"/>
          <w:bCs/>
          <w:sz w:val="26"/>
          <w:szCs w:val="26"/>
        </w:rPr>
        <w:t>Назинский</w:t>
      </w:r>
      <w:proofErr w:type="spellEnd"/>
      <w:r w:rsidR="00EA0982">
        <w:rPr>
          <w:rFonts w:ascii="Times New Roman" w:hAnsi="Times New Roman"/>
          <w:bCs/>
          <w:sz w:val="26"/>
          <w:szCs w:val="26"/>
        </w:rPr>
        <w:t xml:space="preserve"> на реке Обь</w:t>
      </w:r>
      <w:r w:rsidR="00F70370">
        <w:rPr>
          <w:rFonts w:ascii="Times New Roman" w:hAnsi="Times New Roman"/>
          <w:bCs/>
          <w:sz w:val="26"/>
          <w:szCs w:val="26"/>
        </w:rPr>
        <w:t xml:space="preserve">; </w:t>
      </w:r>
      <w:r w:rsidR="00FD3676">
        <w:rPr>
          <w:rFonts w:ascii="Times New Roman" w:hAnsi="Times New Roman"/>
          <w:bCs/>
          <w:sz w:val="26"/>
          <w:szCs w:val="26"/>
        </w:rPr>
        <w:t>Томская область, Томский район</w:t>
      </w:r>
      <w:r w:rsidR="00FD3676" w:rsidRPr="00F70D7B">
        <w:rPr>
          <w:rFonts w:ascii="Times New Roman" w:hAnsi="Times New Roman"/>
          <w:bCs/>
          <w:sz w:val="26"/>
          <w:szCs w:val="26"/>
        </w:rPr>
        <w:t xml:space="preserve">, </w:t>
      </w:r>
      <w:r w:rsidR="00FD3676">
        <w:rPr>
          <w:rFonts w:ascii="Times New Roman" w:hAnsi="Times New Roman"/>
          <w:bCs/>
          <w:sz w:val="26"/>
          <w:szCs w:val="26"/>
        </w:rPr>
        <w:t xml:space="preserve">д. </w:t>
      </w:r>
      <w:proofErr w:type="spellStart"/>
      <w:r w:rsidR="00FD3676">
        <w:rPr>
          <w:rFonts w:ascii="Times New Roman" w:hAnsi="Times New Roman"/>
          <w:bCs/>
          <w:sz w:val="26"/>
          <w:szCs w:val="26"/>
        </w:rPr>
        <w:t>Козюлино</w:t>
      </w:r>
      <w:proofErr w:type="spellEnd"/>
      <w:r w:rsidR="00FD3676">
        <w:rPr>
          <w:rFonts w:ascii="Times New Roman" w:hAnsi="Times New Roman"/>
          <w:bCs/>
          <w:sz w:val="26"/>
          <w:szCs w:val="26"/>
        </w:rPr>
        <w:t>, Верхняя Береговая улица, строение 1б (ранее сложившийся адрес:</w:t>
      </w:r>
      <w:proofErr w:type="gramEnd"/>
      <w:r w:rsidR="00FD3676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FD3676">
        <w:rPr>
          <w:rFonts w:ascii="Times New Roman" w:hAnsi="Times New Roman"/>
          <w:bCs/>
          <w:sz w:val="26"/>
          <w:szCs w:val="26"/>
        </w:rPr>
        <w:t>Томская область, Томский район, д. </w:t>
      </w:r>
      <w:proofErr w:type="spellStart"/>
      <w:r w:rsidR="00FD3676">
        <w:rPr>
          <w:rFonts w:ascii="Times New Roman" w:hAnsi="Times New Roman"/>
          <w:bCs/>
          <w:sz w:val="26"/>
          <w:szCs w:val="26"/>
        </w:rPr>
        <w:t>Козюлино</w:t>
      </w:r>
      <w:proofErr w:type="spellEnd"/>
      <w:r w:rsidR="00FD3676">
        <w:rPr>
          <w:rFonts w:ascii="Times New Roman" w:hAnsi="Times New Roman"/>
          <w:bCs/>
          <w:sz w:val="26"/>
          <w:szCs w:val="26"/>
        </w:rPr>
        <w:t>),</w:t>
      </w:r>
      <w:r w:rsidR="00F6479F">
        <w:rPr>
          <w:rFonts w:ascii="Times New Roman" w:hAnsi="Times New Roman"/>
          <w:bCs/>
          <w:sz w:val="26"/>
          <w:szCs w:val="26"/>
        </w:rPr>
        <w:t xml:space="preserve"> согласно приложени</w:t>
      </w:r>
      <w:r w:rsidR="00F70370">
        <w:rPr>
          <w:rFonts w:ascii="Times New Roman" w:hAnsi="Times New Roman"/>
          <w:bCs/>
          <w:sz w:val="26"/>
          <w:szCs w:val="26"/>
        </w:rPr>
        <w:t>ям № 1-5</w:t>
      </w:r>
      <w:r w:rsidR="0049347E">
        <w:rPr>
          <w:rFonts w:ascii="Times New Roman" w:hAnsi="Times New Roman"/>
          <w:bCs/>
          <w:sz w:val="26"/>
          <w:szCs w:val="26"/>
        </w:rPr>
        <w:t xml:space="preserve"> к </w:t>
      </w:r>
      <w:r w:rsidR="00F6479F">
        <w:rPr>
          <w:rFonts w:ascii="Times New Roman" w:hAnsi="Times New Roman"/>
          <w:bCs/>
          <w:sz w:val="26"/>
          <w:szCs w:val="26"/>
        </w:rPr>
        <w:t>настоящему приказу.</w:t>
      </w:r>
      <w:proofErr w:type="gramEnd"/>
    </w:p>
    <w:p w:rsidR="00F70D7B" w:rsidRDefault="00F70D7B" w:rsidP="00F70D7B">
      <w:pPr>
        <w:pStyle w:val="af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Установить особый режим использования земельных участков в границах территории объекта культурного наследия регионального значения в соответствии со</w:t>
      </w:r>
      <w:r w:rsidR="00877A72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</w:p>
    <w:p w:rsidR="001B2992" w:rsidRPr="00F70D7B" w:rsidRDefault="001B2992" w:rsidP="00E24E70">
      <w:pPr>
        <w:pStyle w:val="af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F70D7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70D7B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F70D7B">
        <w:rPr>
          <w:rFonts w:ascii="Times New Roman" w:hAnsi="Times New Roman"/>
          <w:sz w:val="26"/>
          <w:szCs w:val="26"/>
        </w:rPr>
        <w:t>приказа</w:t>
      </w:r>
      <w:r w:rsidRPr="00F70D7B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tbl>
      <w:tblPr>
        <w:tblW w:w="10188" w:type="dxa"/>
        <w:tblLayout w:type="fixed"/>
        <w:tblLook w:val="04A0"/>
      </w:tblPr>
      <w:tblGrid>
        <w:gridCol w:w="3831"/>
        <w:gridCol w:w="3507"/>
        <w:gridCol w:w="2850"/>
      </w:tblGrid>
      <w:tr w:rsidR="00836F78" w:rsidRPr="00C657D0" w:rsidTr="00734E63">
        <w:tc>
          <w:tcPr>
            <w:tcW w:w="3831" w:type="dxa"/>
            <w:shd w:val="clear" w:color="auto" w:fill="auto"/>
          </w:tcPr>
          <w:p w:rsidR="00734E63" w:rsidRDefault="00734E63" w:rsidP="00734E63">
            <w:pPr>
              <w:rPr>
                <w:sz w:val="26"/>
                <w:szCs w:val="26"/>
              </w:rPr>
            </w:pPr>
            <w:bookmarkStart w:id="44" w:name="OLE_LINK241"/>
            <w:bookmarkStart w:id="45" w:name="OLE_LINK242"/>
            <w:bookmarkStart w:id="46" w:name="OLE_LINK243"/>
            <w:bookmarkStart w:id="47" w:name="OLE_LINK244"/>
          </w:p>
          <w:p w:rsidR="00734E63" w:rsidRDefault="00734E63" w:rsidP="00734E63">
            <w:pPr>
              <w:rPr>
                <w:sz w:val="26"/>
                <w:szCs w:val="26"/>
              </w:rPr>
            </w:pPr>
          </w:p>
          <w:p w:rsidR="00836F78" w:rsidRPr="00C657D0" w:rsidRDefault="00BE3B65" w:rsidP="00734E6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836F78" w:rsidRPr="00C657D0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ь</w:t>
            </w:r>
            <w:r w:rsidR="00836F78" w:rsidRPr="00C657D0">
              <w:rPr>
                <w:sz w:val="26"/>
                <w:szCs w:val="26"/>
              </w:rPr>
              <w:t xml:space="preserve">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734E63" w:rsidP="00E43467">
            <w:pPr>
              <w:ind w:left="-91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03.1pt;margin-top:54.2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850" w:type="dxa"/>
            <w:shd w:val="clear" w:color="auto" w:fill="auto"/>
          </w:tcPr>
          <w:p w:rsidR="00734E63" w:rsidRDefault="00734E63" w:rsidP="00734E63">
            <w:pPr>
              <w:ind w:right="-108"/>
              <w:jc w:val="right"/>
              <w:rPr>
                <w:sz w:val="26"/>
                <w:szCs w:val="26"/>
              </w:rPr>
            </w:pPr>
          </w:p>
          <w:p w:rsidR="00734E63" w:rsidRDefault="00734E63" w:rsidP="00734E63">
            <w:pPr>
              <w:ind w:right="-108"/>
              <w:jc w:val="right"/>
              <w:rPr>
                <w:sz w:val="26"/>
                <w:szCs w:val="26"/>
              </w:rPr>
            </w:pPr>
          </w:p>
          <w:p w:rsidR="00836F78" w:rsidRPr="009D5081" w:rsidRDefault="00BE3B65" w:rsidP="00734E63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Е.В.Перетягина</w:t>
            </w:r>
          </w:p>
        </w:tc>
      </w:tr>
      <w:bookmarkEnd w:id="44"/>
      <w:bookmarkEnd w:id="45"/>
      <w:bookmarkEnd w:id="46"/>
      <w:bookmarkEnd w:id="47"/>
    </w:tbl>
    <w:p w:rsidR="00734E63" w:rsidRDefault="00734E63" w:rsidP="00F70370">
      <w:pPr>
        <w:pStyle w:val="10"/>
        <w:tabs>
          <w:tab w:val="left" w:pos="1134"/>
        </w:tabs>
        <w:rPr>
          <w:sz w:val="26"/>
          <w:szCs w:val="26"/>
        </w:rPr>
      </w:pPr>
    </w:p>
    <w:p w:rsidR="00734E63" w:rsidRDefault="00734E63">
      <w:pPr>
        <w:rPr>
          <w:snapToGrid w:val="0"/>
          <w:sz w:val="26"/>
          <w:szCs w:val="26"/>
        </w:rPr>
      </w:pPr>
      <w:r>
        <w:rPr>
          <w:sz w:val="26"/>
          <w:szCs w:val="26"/>
        </w:rPr>
        <w:br w:type="page"/>
      </w:r>
    </w:p>
    <w:p w:rsidR="00DE397A" w:rsidRDefault="00DE397A" w:rsidP="00F70370">
      <w:pPr>
        <w:pStyle w:val="10"/>
        <w:tabs>
          <w:tab w:val="left" w:pos="1134"/>
        </w:tabs>
        <w:rPr>
          <w:sz w:val="26"/>
          <w:szCs w:val="26"/>
        </w:rPr>
      </w:pPr>
    </w:p>
    <w:bookmarkEnd w:id="38"/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4122CE" w:rsidRPr="00F64729" w:rsidTr="006A768E">
        <w:trPr>
          <w:trHeight w:val="426"/>
        </w:trPr>
        <w:tc>
          <w:tcPr>
            <w:tcW w:w="5889" w:type="dxa"/>
          </w:tcPr>
          <w:p w:rsidR="004122CE" w:rsidRDefault="004122CE" w:rsidP="006A768E">
            <w:pPr>
              <w:jc w:val="right"/>
            </w:pPr>
          </w:p>
        </w:tc>
        <w:tc>
          <w:tcPr>
            <w:tcW w:w="4399" w:type="dxa"/>
            <w:gridSpan w:val="4"/>
          </w:tcPr>
          <w:p w:rsidR="004122CE" w:rsidRPr="005A62EF" w:rsidRDefault="004122CE" w:rsidP="006A768E">
            <w:pPr>
              <w:jc w:val="both"/>
            </w:pPr>
            <w:r w:rsidRPr="005A62EF">
              <w:t>Приложение</w:t>
            </w:r>
            <w:r>
              <w:t xml:space="preserve"> № 1</w:t>
            </w:r>
            <w:r w:rsidRPr="005A62EF">
              <w:t xml:space="preserve">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4122CE" w:rsidRPr="00F64729" w:rsidTr="006A768E">
        <w:trPr>
          <w:trHeight w:val="270"/>
        </w:trPr>
        <w:tc>
          <w:tcPr>
            <w:tcW w:w="5889" w:type="dxa"/>
          </w:tcPr>
          <w:p w:rsidR="004122CE" w:rsidRDefault="004122CE" w:rsidP="006A768E">
            <w:pPr>
              <w:jc w:val="right"/>
            </w:pPr>
          </w:p>
        </w:tc>
        <w:tc>
          <w:tcPr>
            <w:tcW w:w="441" w:type="dxa"/>
          </w:tcPr>
          <w:p w:rsidR="004122CE" w:rsidRPr="005A62EF" w:rsidRDefault="004122CE" w:rsidP="006A768E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4122CE" w:rsidRPr="005A62EF" w:rsidRDefault="00734E63" w:rsidP="006A768E">
            <w:pPr>
              <w:jc w:val="both"/>
            </w:pPr>
            <w:r>
              <w:t>10.03.2020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4122CE" w:rsidRPr="005A62EF" w:rsidRDefault="004122CE" w:rsidP="006A768E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4122CE" w:rsidRPr="005A62EF" w:rsidRDefault="00734E63" w:rsidP="006A768E">
            <w:pPr>
              <w:jc w:val="both"/>
            </w:pPr>
            <w:r>
              <w:t>0035/01-07</w:t>
            </w:r>
          </w:p>
        </w:tc>
      </w:tr>
    </w:tbl>
    <w:p w:rsidR="004122CE" w:rsidRDefault="004122CE" w:rsidP="004122CE">
      <w:pPr>
        <w:jc w:val="center"/>
        <w:rPr>
          <w:b/>
        </w:rPr>
      </w:pPr>
    </w:p>
    <w:p w:rsidR="00FD3676" w:rsidRPr="00FD1D47" w:rsidRDefault="00FD3676" w:rsidP="00FD3676">
      <w:pPr>
        <w:pStyle w:val="7"/>
        <w:ind w:left="0"/>
        <w:jc w:val="center"/>
        <w:rPr>
          <w:b/>
        </w:rPr>
      </w:pPr>
      <w:r w:rsidRPr="00FD1D47">
        <w:rPr>
          <w:b/>
        </w:rPr>
        <w:t xml:space="preserve">Проект </w:t>
      </w:r>
      <w:proofErr w:type="gramStart"/>
      <w:r w:rsidRPr="00FD1D47">
        <w:rPr>
          <w:b/>
        </w:rPr>
        <w:t>границ территории объекта культурного наследия регионального значения</w:t>
      </w:r>
      <w:proofErr w:type="gramEnd"/>
      <w:r w:rsidRPr="00FD1D47">
        <w:rPr>
          <w:b/>
        </w:rPr>
        <w:t xml:space="preserve"> </w:t>
      </w:r>
    </w:p>
    <w:p w:rsidR="00FD3676" w:rsidRPr="00FD1D47" w:rsidRDefault="00FD3676" w:rsidP="00FD3676">
      <w:pPr>
        <w:pStyle w:val="7"/>
        <w:ind w:left="0"/>
        <w:jc w:val="center"/>
      </w:pPr>
      <w:r w:rsidRPr="00FD1D47">
        <w:t>«Памятный знак в честь Героя Советского Союза А.Ф. Лебедева</w:t>
      </w:r>
      <w:r w:rsidR="0049347E">
        <w:t>»,</w:t>
      </w:r>
      <w:r w:rsidRPr="00FD1D47">
        <w:t xml:space="preserve"> 1924-</w:t>
      </w:r>
      <w:r w:rsidR="004B4261">
        <w:t>06.01.</w:t>
      </w:r>
      <w:r w:rsidRPr="00FD1D47">
        <w:t>1945</w:t>
      </w:r>
      <w:r w:rsidR="004B4261">
        <w:t xml:space="preserve">, 1965 </w:t>
      </w:r>
      <w:r w:rsidRPr="00FD1D47">
        <w:t>г., по</w:t>
      </w:r>
      <w:r w:rsidR="004B4261">
        <w:t> </w:t>
      </w:r>
      <w:r w:rsidRPr="00FD1D47">
        <w:t>адресу: Томская обл</w:t>
      </w:r>
      <w:r>
        <w:t>асть</w:t>
      </w:r>
      <w:r w:rsidRPr="00FD1D47">
        <w:t xml:space="preserve">, Александровский район, с. Александровское, </w:t>
      </w:r>
      <w:r w:rsidR="004B4261">
        <w:br/>
      </w:r>
      <w:r w:rsidRPr="00FD1D47">
        <w:t>ул. Ленина, 9</w:t>
      </w:r>
      <w:r w:rsidR="004B4261">
        <w:t>,</w:t>
      </w:r>
      <w:r w:rsidRPr="00FD1D47">
        <w:t xml:space="preserve"> сооружение № 1 </w:t>
      </w:r>
    </w:p>
    <w:p w:rsidR="00FD3676" w:rsidRPr="00FD1D47" w:rsidRDefault="00FD3676" w:rsidP="00FD3676">
      <w:pPr>
        <w:jc w:val="center"/>
        <w:rPr>
          <w:b/>
        </w:rPr>
      </w:pPr>
    </w:p>
    <w:p w:rsidR="00FD3676" w:rsidRPr="007344EF" w:rsidRDefault="00FD3676" w:rsidP="004B4261">
      <w:pPr>
        <w:pStyle w:val="7"/>
        <w:numPr>
          <w:ilvl w:val="0"/>
          <w:numId w:val="27"/>
        </w:numPr>
        <w:tabs>
          <w:tab w:val="left" w:pos="720"/>
        </w:tabs>
        <w:spacing w:line="20" w:lineRule="atLeast"/>
        <w:jc w:val="both"/>
        <w:rPr>
          <w:b/>
        </w:rPr>
      </w:pPr>
      <w:r w:rsidRPr="007344EF">
        <w:rPr>
          <w:b/>
        </w:rPr>
        <w:t xml:space="preserve">Описание границ территории объекта культурного наследия: </w:t>
      </w:r>
    </w:p>
    <w:p w:rsidR="00FD3676" w:rsidRPr="007344EF" w:rsidRDefault="00FD3676" w:rsidP="004B4261">
      <w:pPr>
        <w:spacing w:after="240" w:line="20" w:lineRule="atLeast"/>
        <w:ind w:firstLine="357"/>
        <w:jc w:val="both"/>
      </w:pPr>
      <w:proofErr w:type="gramStart"/>
      <w:r w:rsidRPr="007344EF">
        <w:t xml:space="preserve">Линия границ территории объекта культурного наследия проходит от точки 1 в направлении на северо-восток до точки 2 на расстоянии </w:t>
      </w:r>
      <w:smartTag w:uri="urn:schemas-microsoft-com:office:smarttags" w:element="metricconverter">
        <w:smartTagPr>
          <w:attr w:name="ProductID" w:val="6,0 м"/>
        </w:smartTagPr>
        <w:r w:rsidRPr="007344EF">
          <w:rPr>
            <w:spacing w:val="2"/>
          </w:rPr>
          <w:t xml:space="preserve">6,0 </w:t>
        </w:r>
        <w:r w:rsidRPr="007344EF">
          <w:t>м</w:t>
        </w:r>
      </w:smartTag>
      <w:r w:rsidRPr="007344EF">
        <w:t>., затем от точки 2 с поворотом в направлении на</w:t>
      </w:r>
      <w:r w:rsidR="004B4261">
        <w:t> </w:t>
      </w:r>
      <w:r w:rsidRPr="007344EF">
        <w:t xml:space="preserve">юго-восток до точки 3 на расстоянии </w:t>
      </w:r>
      <w:smartTag w:uri="urn:schemas-microsoft-com:office:smarttags" w:element="metricconverter">
        <w:smartTagPr>
          <w:attr w:name="ProductID" w:val="7,30 м"/>
        </w:smartTagPr>
        <w:r w:rsidRPr="007344EF">
          <w:rPr>
            <w:spacing w:val="2"/>
          </w:rPr>
          <w:t>7,30</w:t>
        </w:r>
        <w:r w:rsidRPr="007344EF">
          <w:t xml:space="preserve"> м</w:t>
        </w:r>
      </w:smartTag>
      <w:r w:rsidRPr="007344EF">
        <w:t>., затем от точки 3 с поворотом в направлении на</w:t>
      </w:r>
      <w:r w:rsidR="004B4261">
        <w:t> </w:t>
      </w:r>
      <w:r w:rsidRPr="007344EF">
        <w:t xml:space="preserve">юго-запад до точки 4 на расстоянии </w:t>
      </w:r>
      <w:smartTag w:uri="urn:schemas-microsoft-com:office:smarttags" w:element="metricconverter">
        <w:smartTagPr>
          <w:attr w:name="ProductID" w:val="6,0 м"/>
        </w:smartTagPr>
        <w:r w:rsidRPr="007344EF">
          <w:rPr>
            <w:spacing w:val="2"/>
          </w:rPr>
          <w:t>6,0</w:t>
        </w:r>
        <w:r w:rsidRPr="007344EF">
          <w:t xml:space="preserve"> м</w:t>
        </w:r>
      </w:smartTag>
      <w:r w:rsidRPr="007344EF">
        <w:t>., затем от точки</w:t>
      </w:r>
      <w:r w:rsidR="004B4261">
        <w:t xml:space="preserve"> 4 с</w:t>
      </w:r>
      <w:proofErr w:type="gramEnd"/>
      <w:r w:rsidR="004B4261">
        <w:t xml:space="preserve"> </w:t>
      </w:r>
      <w:proofErr w:type="gramStart"/>
      <w:r w:rsidR="004B4261">
        <w:t>поворотом в направлении на </w:t>
      </w:r>
      <w:r w:rsidRPr="007344EF">
        <w:t xml:space="preserve">северо-запад до точки 5 на расстоянии </w:t>
      </w:r>
      <w:smartTag w:uri="urn:schemas-microsoft-com:office:smarttags" w:element="metricconverter">
        <w:smartTagPr>
          <w:attr w:name="ProductID" w:val="1,11 м"/>
        </w:smartTagPr>
        <w:r w:rsidRPr="007344EF">
          <w:rPr>
            <w:spacing w:val="2"/>
          </w:rPr>
          <w:t>1,11</w:t>
        </w:r>
        <w:r w:rsidRPr="007344EF">
          <w:t xml:space="preserve"> м</w:t>
        </w:r>
      </w:smartTag>
      <w:r w:rsidRPr="007344EF">
        <w:t>., затем от точки 5 с поворотом в направлении на</w:t>
      </w:r>
      <w:r w:rsidR="004B4261">
        <w:t> </w:t>
      </w:r>
      <w:r w:rsidRPr="007344EF">
        <w:t xml:space="preserve">северо-запад до точки 6 на расстоянии </w:t>
      </w:r>
      <w:smartTag w:uri="urn:schemas-microsoft-com:office:smarttags" w:element="metricconverter">
        <w:smartTagPr>
          <w:attr w:name="ProductID" w:val="1,28 м"/>
        </w:smartTagPr>
        <w:r w:rsidRPr="007344EF">
          <w:rPr>
            <w:spacing w:val="2"/>
          </w:rPr>
          <w:t>1,28</w:t>
        </w:r>
        <w:r w:rsidRPr="007344EF">
          <w:t xml:space="preserve"> м</w:t>
        </w:r>
      </w:smartTag>
      <w:r w:rsidRPr="007344EF">
        <w:t>., затем от точки</w:t>
      </w:r>
      <w:r w:rsidR="004B4261">
        <w:t xml:space="preserve"> 6 с поворотом в направлении на </w:t>
      </w:r>
      <w:r w:rsidRPr="007344EF">
        <w:t xml:space="preserve">северо-запад до точки 7 на расстоянии </w:t>
      </w:r>
      <w:smartTag w:uri="urn:schemas-microsoft-com:office:smarttags" w:element="metricconverter">
        <w:smartTagPr>
          <w:attr w:name="ProductID" w:val="3,40 м"/>
        </w:smartTagPr>
        <w:r w:rsidRPr="007344EF">
          <w:rPr>
            <w:spacing w:val="2"/>
          </w:rPr>
          <w:t>3,40</w:t>
        </w:r>
        <w:r w:rsidRPr="007344EF">
          <w:t xml:space="preserve"> м</w:t>
        </w:r>
      </w:smartTag>
      <w:r w:rsidRPr="007344EF">
        <w:t>., затем от точки 7 с поворотом в направлении на</w:t>
      </w:r>
      <w:r w:rsidR="004B4261">
        <w:t> </w:t>
      </w:r>
      <w:r w:rsidRPr="007344EF">
        <w:t>север до точки 8 на</w:t>
      </w:r>
      <w:proofErr w:type="gramEnd"/>
      <w:r w:rsidRPr="007344EF">
        <w:t xml:space="preserve"> </w:t>
      </w:r>
      <w:proofErr w:type="gramStart"/>
      <w:r w:rsidRPr="007344EF">
        <w:t>расстоянии</w:t>
      </w:r>
      <w:proofErr w:type="gramEnd"/>
      <w:r w:rsidRPr="007344EF">
        <w:t xml:space="preserve"> </w:t>
      </w:r>
      <w:smartTag w:uri="urn:schemas-microsoft-com:office:smarttags" w:element="metricconverter">
        <w:smartTagPr>
          <w:attr w:name="ProductID" w:val="1,28 м"/>
        </w:smartTagPr>
        <w:r w:rsidRPr="007344EF">
          <w:rPr>
            <w:spacing w:val="2"/>
          </w:rPr>
          <w:t>1,28</w:t>
        </w:r>
        <w:r w:rsidRPr="007344EF">
          <w:t xml:space="preserve"> м</w:t>
        </w:r>
      </w:smartTag>
      <w:r w:rsidRPr="007344EF">
        <w:t xml:space="preserve">., затем от точки 8 с поворотом в направлении на северо-восток до исходной точки 1 на расстоянии </w:t>
      </w:r>
      <w:smartTag w:uri="urn:schemas-microsoft-com:office:smarttags" w:element="metricconverter">
        <w:smartTagPr>
          <w:attr w:name="ProductID" w:val="1,11 м"/>
        </w:smartTagPr>
        <w:r w:rsidRPr="007344EF">
          <w:rPr>
            <w:spacing w:val="2"/>
          </w:rPr>
          <w:t>1,11</w:t>
        </w:r>
        <w:r w:rsidRPr="007344EF">
          <w:t xml:space="preserve"> м</w:t>
        </w:r>
      </w:smartTag>
      <w:r w:rsidR="004B4261">
        <w:t>.</w:t>
      </w:r>
    </w:p>
    <w:p w:rsidR="00FD3676" w:rsidRDefault="00FD3676" w:rsidP="00FD3676">
      <w:pPr>
        <w:pStyle w:val="7"/>
        <w:numPr>
          <w:ilvl w:val="0"/>
          <w:numId w:val="27"/>
        </w:numPr>
        <w:ind w:left="0" w:firstLine="360"/>
        <w:jc w:val="both"/>
      </w:pPr>
      <w:r w:rsidRPr="004B4261">
        <w:rPr>
          <w:b/>
        </w:rPr>
        <w:t>Ведомость координат границ территории объекта культурного наследия</w:t>
      </w:r>
      <w:r w:rsidRPr="00FD1D47">
        <w:t xml:space="preserve"> (памятника истории и культуры) регионального значения «Памятный знак в честь Героя Советского Союза А.Ф.</w:t>
      </w:r>
      <w:r w:rsidR="00213E32">
        <w:t> </w:t>
      </w:r>
      <w:r w:rsidRPr="00FD1D47">
        <w:t>Лебедева</w:t>
      </w:r>
      <w:r w:rsidR="00213E32">
        <w:t>»,</w:t>
      </w:r>
      <w:r w:rsidRPr="00FD1D47">
        <w:t xml:space="preserve"> </w:t>
      </w:r>
      <w:r w:rsidR="004B4261" w:rsidRPr="00FD1D47">
        <w:t>1924-</w:t>
      </w:r>
      <w:r w:rsidR="004B4261">
        <w:t>06.01.</w:t>
      </w:r>
      <w:r w:rsidR="004B4261" w:rsidRPr="00FD1D47">
        <w:t>1945</w:t>
      </w:r>
      <w:r w:rsidR="004B4261">
        <w:t>, 1965 </w:t>
      </w:r>
      <w:r w:rsidR="004B4261" w:rsidRPr="00FD1D47">
        <w:t>г</w:t>
      </w:r>
      <w:r w:rsidRPr="00FD1D47">
        <w:t>., расположенного по адресу: Томская обл</w:t>
      </w:r>
      <w:r>
        <w:t>асть</w:t>
      </w:r>
      <w:r w:rsidRPr="00FD1D47">
        <w:t>, Александровский район, с. Александровско</w:t>
      </w:r>
      <w:r w:rsidR="004B4261">
        <w:t>е, ул. Ленина, 9</w:t>
      </w:r>
      <w:r w:rsidR="00787D07">
        <w:t>,</w:t>
      </w:r>
      <w:r w:rsidR="004B4261">
        <w:t xml:space="preserve"> сооружение № 1</w:t>
      </w:r>
    </w:p>
    <w:p w:rsidR="004B4261" w:rsidRPr="00FD1D47" w:rsidRDefault="004B4261" w:rsidP="004B4261">
      <w:pPr>
        <w:pStyle w:val="7"/>
        <w:ind w:left="36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69"/>
        <w:gridCol w:w="1672"/>
        <w:gridCol w:w="1593"/>
        <w:gridCol w:w="1849"/>
        <w:gridCol w:w="1653"/>
        <w:gridCol w:w="1425"/>
      </w:tblGrid>
      <w:tr w:rsidR="00FD3676" w:rsidRPr="00FD1D47" w:rsidTr="00FD3676">
        <w:tc>
          <w:tcPr>
            <w:tcW w:w="1669" w:type="dxa"/>
            <w:vMerge w:val="restart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Номер</w:t>
            </w:r>
          </w:p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поворотной точки</w:t>
            </w:r>
          </w:p>
        </w:tc>
        <w:tc>
          <w:tcPr>
            <w:tcW w:w="3265" w:type="dxa"/>
            <w:gridSpan w:val="2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Координаты</w:t>
            </w:r>
          </w:p>
        </w:tc>
        <w:tc>
          <w:tcPr>
            <w:tcW w:w="1849" w:type="dxa"/>
            <w:vMerge w:val="restart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Дирекционный угол</w:t>
            </w:r>
          </w:p>
        </w:tc>
        <w:tc>
          <w:tcPr>
            <w:tcW w:w="1653" w:type="dxa"/>
            <w:vMerge w:val="restart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Направление</w:t>
            </w:r>
          </w:p>
        </w:tc>
        <w:tc>
          <w:tcPr>
            <w:tcW w:w="1425" w:type="dxa"/>
            <w:vMerge w:val="restart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 xml:space="preserve">Расстояние </w:t>
            </w:r>
            <w:proofErr w:type="gramStart"/>
            <w:r w:rsidRPr="00FD1D47">
              <w:rPr>
                <w:spacing w:val="2"/>
              </w:rPr>
              <w:t>м</w:t>
            </w:r>
            <w:proofErr w:type="gramEnd"/>
            <w:r w:rsidRPr="00FD1D47">
              <w:rPr>
                <w:spacing w:val="2"/>
              </w:rPr>
              <w:t>.</w:t>
            </w:r>
          </w:p>
        </w:tc>
      </w:tr>
      <w:tr w:rsidR="00FD3676" w:rsidRPr="00FD1D47" w:rsidTr="00FD3676">
        <w:tc>
          <w:tcPr>
            <w:tcW w:w="1669" w:type="dxa"/>
            <w:vMerge/>
          </w:tcPr>
          <w:p w:rsidR="00FD3676" w:rsidRPr="00FD1D47" w:rsidRDefault="00FD3676" w:rsidP="00FD3676">
            <w:pPr>
              <w:jc w:val="right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Х</w:t>
            </w:r>
          </w:p>
        </w:tc>
        <w:tc>
          <w:tcPr>
            <w:tcW w:w="159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  <w:lang w:val="en-US"/>
              </w:rPr>
              <w:t>Y</w:t>
            </w:r>
          </w:p>
        </w:tc>
        <w:tc>
          <w:tcPr>
            <w:tcW w:w="1849" w:type="dxa"/>
            <w:vMerge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  <w:vMerge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  <w:vMerge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FD3676" w:rsidRPr="00FD1D47" w:rsidTr="00FD3676">
        <w:tc>
          <w:tcPr>
            <w:tcW w:w="166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789333,53</w:t>
            </w:r>
          </w:p>
        </w:tc>
        <w:tc>
          <w:tcPr>
            <w:tcW w:w="159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2257386,25</w:t>
            </w:r>
          </w:p>
        </w:tc>
        <w:tc>
          <w:tcPr>
            <w:tcW w:w="184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FD3676" w:rsidRPr="00FD1D47" w:rsidTr="00FD3676">
        <w:tc>
          <w:tcPr>
            <w:tcW w:w="166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69°41</w:t>
            </w:r>
            <w:r w:rsidRPr="00FD1D47">
              <w:t>'</w:t>
            </w:r>
            <w:r w:rsidRPr="00FD1D47">
              <w:rPr>
                <w:spacing w:val="2"/>
              </w:rPr>
              <w:t>13</w:t>
            </w:r>
            <w:r w:rsidRPr="00FD1D47">
              <w:t>''</w:t>
            </w:r>
          </w:p>
        </w:tc>
        <w:tc>
          <w:tcPr>
            <w:tcW w:w="165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FD1D47">
              <w:rPr>
                <w:spacing w:val="2"/>
              </w:rPr>
              <w:t>С-В</w:t>
            </w:r>
            <w:proofErr w:type="gramEnd"/>
          </w:p>
        </w:tc>
        <w:tc>
          <w:tcPr>
            <w:tcW w:w="1425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6,0</w:t>
            </w:r>
          </w:p>
        </w:tc>
      </w:tr>
      <w:tr w:rsidR="00FD3676" w:rsidRPr="00FD1D47" w:rsidTr="00FD3676">
        <w:tc>
          <w:tcPr>
            <w:tcW w:w="166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2</w:t>
            </w:r>
          </w:p>
        </w:tc>
        <w:tc>
          <w:tcPr>
            <w:tcW w:w="1672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789335,61</w:t>
            </w:r>
          </w:p>
        </w:tc>
        <w:tc>
          <w:tcPr>
            <w:tcW w:w="159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FD1D47">
              <w:rPr>
                <w:spacing w:val="2"/>
              </w:rPr>
              <w:t>2257391,88</w:t>
            </w:r>
          </w:p>
        </w:tc>
        <w:tc>
          <w:tcPr>
            <w:tcW w:w="184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FD3676" w:rsidRPr="00FD1D47" w:rsidTr="00FD3676">
        <w:tc>
          <w:tcPr>
            <w:tcW w:w="166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159°41</w:t>
            </w:r>
            <w:r w:rsidRPr="00FD1D47">
              <w:t>'</w:t>
            </w:r>
            <w:r w:rsidRPr="00FD1D47">
              <w:rPr>
                <w:spacing w:val="2"/>
              </w:rPr>
              <w:t>16</w:t>
            </w:r>
            <w:r w:rsidRPr="00FD1D47">
              <w:t>''</w:t>
            </w:r>
          </w:p>
        </w:tc>
        <w:tc>
          <w:tcPr>
            <w:tcW w:w="165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Ю-В</w:t>
            </w:r>
          </w:p>
        </w:tc>
        <w:tc>
          <w:tcPr>
            <w:tcW w:w="1425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7,30</w:t>
            </w:r>
          </w:p>
        </w:tc>
      </w:tr>
      <w:tr w:rsidR="00FD3676" w:rsidRPr="00FD1D47" w:rsidTr="00FD3676">
        <w:tc>
          <w:tcPr>
            <w:tcW w:w="166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3</w:t>
            </w:r>
          </w:p>
        </w:tc>
        <w:tc>
          <w:tcPr>
            <w:tcW w:w="1672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789328,77</w:t>
            </w:r>
          </w:p>
        </w:tc>
        <w:tc>
          <w:tcPr>
            <w:tcW w:w="159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FD1D47">
              <w:rPr>
                <w:spacing w:val="2"/>
              </w:rPr>
              <w:t>2257394,41</w:t>
            </w:r>
          </w:p>
        </w:tc>
        <w:tc>
          <w:tcPr>
            <w:tcW w:w="184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FD3676" w:rsidRPr="00FD1D47" w:rsidTr="00FD3676">
        <w:tc>
          <w:tcPr>
            <w:tcW w:w="166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249°41</w:t>
            </w:r>
            <w:r w:rsidRPr="00FD1D47">
              <w:t>'</w:t>
            </w:r>
            <w:r w:rsidRPr="00FD1D47">
              <w:rPr>
                <w:spacing w:val="2"/>
              </w:rPr>
              <w:t>17</w:t>
            </w:r>
            <w:r w:rsidRPr="00FD1D47">
              <w:t>''</w:t>
            </w:r>
          </w:p>
        </w:tc>
        <w:tc>
          <w:tcPr>
            <w:tcW w:w="165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FD1D47">
              <w:rPr>
                <w:spacing w:val="2"/>
              </w:rPr>
              <w:t>Ю-З</w:t>
            </w:r>
            <w:proofErr w:type="gramEnd"/>
          </w:p>
        </w:tc>
        <w:tc>
          <w:tcPr>
            <w:tcW w:w="1425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FD1D47">
              <w:rPr>
                <w:spacing w:val="2"/>
              </w:rPr>
              <w:t>6,0</w:t>
            </w:r>
          </w:p>
        </w:tc>
      </w:tr>
      <w:tr w:rsidR="00FD3676" w:rsidRPr="00FD1D47" w:rsidTr="00FD3676">
        <w:tc>
          <w:tcPr>
            <w:tcW w:w="166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4</w:t>
            </w:r>
          </w:p>
        </w:tc>
        <w:tc>
          <w:tcPr>
            <w:tcW w:w="1672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789326,68</w:t>
            </w:r>
          </w:p>
        </w:tc>
        <w:tc>
          <w:tcPr>
            <w:tcW w:w="159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FD1D47">
              <w:rPr>
                <w:spacing w:val="2"/>
              </w:rPr>
              <w:t>2257388,78</w:t>
            </w:r>
          </w:p>
        </w:tc>
        <w:tc>
          <w:tcPr>
            <w:tcW w:w="184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FD3676" w:rsidRPr="00FD1D47" w:rsidTr="00FD3676">
        <w:tc>
          <w:tcPr>
            <w:tcW w:w="166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289°31</w:t>
            </w:r>
            <w:r w:rsidRPr="00FD1D47">
              <w:t>'</w:t>
            </w:r>
            <w:r w:rsidRPr="00FD1D47">
              <w:rPr>
                <w:spacing w:val="2"/>
              </w:rPr>
              <w:t>51</w:t>
            </w:r>
            <w:r w:rsidRPr="00FD1D47">
              <w:t>''</w:t>
            </w:r>
          </w:p>
        </w:tc>
        <w:tc>
          <w:tcPr>
            <w:tcW w:w="165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1,11</w:t>
            </w:r>
          </w:p>
        </w:tc>
      </w:tr>
      <w:tr w:rsidR="00FD3676" w:rsidRPr="00FD1D47" w:rsidTr="00FD3676">
        <w:tc>
          <w:tcPr>
            <w:tcW w:w="166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5</w:t>
            </w:r>
          </w:p>
        </w:tc>
        <w:tc>
          <w:tcPr>
            <w:tcW w:w="1672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789327,06</w:t>
            </w:r>
          </w:p>
        </w:tc>
        <w:tc>
          <w:tcPr>
            <w:tcW w:w="159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FD1D47">
              <w:rPr>
                <w:spacing w:val="2"/>
              </w:rPr>
              <w:t>2257387,73</w:t>
            </w:r>
          </w:p>
        </w:tc>
        <w:tc>
          <w:tcPr>
            <w:tcW w:w="184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FD3676" w:rsidRPr="00FD1D47" w:rsidTr="00FD3676">
        <w:tc>
          <w:tcPr>
            <w:tcW w:w="166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FD1D47">
              <w:rPr>
                <w:spacing w:val="2"/>
              </w:rPr>
              <w:t>324°07</w:t>
            </w:r>
            <w:r w:rsidRPr="00FD1D47">
              <w:t>'</w:t>
            </w:r>
            <w:r w:rsidRPr="00FD1D47">
              <w:rPr>
                <w:spacing w:val="2"/>
              </w:rPr>
              <w:t>24</w:t>
            </w:r>
            <w:r w:rsidRPr="00FD1D47">
              <w:t>''</w:t>
            </w:r>
          </w:p>
        </w:tc>
        <w:tc>
          <w:tcPr>
            <w:tcW w:w="165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FD1D47">
              <w:rPr>
                <w:spacing w:val="2"/>
              </w:rPr>
              <w:t>1,28</w:t>
            </w:r>
          </w:p>
        </w:tc>
      </w:tr>
      <w:tr w:rsidR="00FD3676" w:rsidRPr="00FD1D47" w:rsidTr="00FD3676">
        <w:tc>
          <w:tcPr>
            <w:tcW w:w="166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6</w:t>
            </w:r>
          </w:p>
        </w:tc>
        <w:tc>
          <w:tcPr>
            <w:tcW w:w="1672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789328,09</w:t>
            </w:r>
          </w:p>
        </w:tc>
        <w:tc>
          <w:tcPr>
            <w:tcW w:w="159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FD1D47">
              <w:rPr>
                <w:spacing w:val="2"/>
              </w:rPr>
              <w:t>2257386,98</w:t>
            </w:r>
          </w:p>
        </w:tc>
        <w:tc>
          <w:tcPr>
            <w:tcW w:w="184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FD3676" w:rsidRPr="00FD1D47" w:rsidTr="00FD3676">
        <w:tc>
          <w:tcPr>
            <w:tcW w:w="166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FD1D47">
              <w:rPr>
                <w:spacing w:val="2"/>
              </w:rPr>
              <w:t>339°41</w:t>
            </w:r>
            <w:r w:rsidRPr="00FD1D47">
              <w:t>'</w:t>
            </w:r>
            <w:r w:rsidRPr="00FD1D47">
              <w:rPr>
                <w:spacing w:val="2"/>
              </w:rPr>
              <w:t>12</w:t>
            </w:r>
            <w:r w:rsidRPr="00FD1D47">
              <w:t>''</w:t>
            </w:r>
          </w:p>
        </w:tc>
        <w:tc>
          <w:tcPr>
            <w:tcW w:w="165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FD1D47">
              <w:rPr>
                <w:spacing w:val="2"/>
              </w:rPr>
              <w:t>3,40</w:t>
            </w:r>
          </w:p>
        </w:tc>
      </w:tr>
      <w:tr w:rsidR="00FD3676" w:rsidRPr="00FD1D47" w:rsidTr="00FD3676">
        <w:tc>
          <w:tcPr>
            <w:tcW w:w="166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7</w:t>
            </w:r>
          </w:p>
        </w:tc>
        <w:tc>
          <w:tcPr>
            <w:tcW w:w="1672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789331,28</w:t>
            </w:r>
          </w:p>
        </w:tc>
        <w:tc>
          <w:tcPr>
            <w:tcW w:w="159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FD1D47">
              <w:rPr>
                <w:spacing w:val="2"/>
              </w:rPr>
              <w:t>2257385,80</w:t>
            </w:r>
          </w:p>
        </w:tc>
        <w:tc>
          <w:tcPr>
            <w:tcW w:w="184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FD3676" w:rsidRPr="00FD1D47" w:rsidTr="00FD3676">
        <w:tc>
          <w:tcPr>
            <w:tcW w:w="166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FD1D47">
              <w:rPr>
                <w:spacing w:val="2"/>
              </w:rPr>
              <w:t>355°15</w:t>
            </w:r>
            <w:r w:rsidRPr="00FD1D47">
              <w:t>'</w:t>
            </w:r>
            <w:r w:rsidRPr="00FD1D47">
              <w:rPr>
                <w:spacing w:val="2"/>
              </w:rPr>
              <w:t>23</w:t>
            </w:r>
            <w:r w:rsidRPr="00FD1D47">
              <w:t>''</w:t>
            </w:r>
          </w:p>
        </w:tc>
        <w:tc>
          <w:tcPr>
            <w:tcW w:w="165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С</w:t>
            </w:r>
          </w:p>
        </w:tc>
        <w:tc>
          <w:tcPr>
            <w:tcW w:w="1425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FD1D47">
              <w:rPr>
                <w:spacing w:val="2"/>
              </w:rPr>
              <w:t>1,28</w:t>
            </w:r>
          </w:p>
        </w:tc>
      </w:tr>
      <w:tr w:rsidR="00FD3676" w:rsidRPr="00FD1D47" w:rsidTr="00FD3676">
        <w:tc>
          <w:tcPr>
            <w:tcW w:w="166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8</w:t>
            </w:r>
          </w:p>
        </w:tc>
        <w:tc>
          <w:tcPr>
            <w:tcW w:w="1672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789332,56</w:t>
            </w:r>
          </w:p>
        </w:tc>
        <w:tc>
          <w:tcPr>
            <w:tcW w:w="159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FD1D47">
              <w:rPr>
                <w:spacing w:val="2"/>
              </w:rPr>
              <w:t>2257385,69</w:t>
            </w:r>
          </w:p>
        </w:tc>
        <w:tc>
          <w:tcPr>
            <w:tcW w:w="184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FD3676" w:rsidRPr="00FD1D47" w:rsidTr="00FD3676">
        <w:tc>
          <w:tcPr>
            <w:tcW w:w="166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FD1D47">
              <w:rPr>
                <w:spacing w:val="2"/>
              </w:rPr>
              <w:t>29°50</w:t>
            </w:r>
            <w:r w:rsidRPr="00FD1D47">
              <w:t>'</w:t>
            </w:r>
            <w:r w:rsidRPr="00FD1D47">
              <w:rPr>
                <w:spacing w:val="2"/>
              </w:rPr>
              <w:t>35</w:t>
            </w:r>
            <w:r w:rsidRPr="00FD1D47">
              <w:t>''</w:t>
            </w:r>
          </w:p>
        </w:tc>
        <w:tc>
          <w:tcPr>
            <w:tcW w:w="165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FD1D47">
              <w:rPr>
                <w:spacing w:val="2"/>
              </w:rPr>
              <w:t>С-В</w:t>
            </w:r>
            <w:proofErr w:type="gramEnd"/>
          </w:p>
        </w:tc>
        <w:tc>
          <w:tcPr>
            <w:tcW w:w="1425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FD1D47">
              <w:rPr>
                <w:spacing w:val="2"/>
              </w:rPr>
              <w:t>1,11</w:t>
            </w:r>
          </w:p>
        </w:tc>
      </w:tr>
      <w:tr w:rsidR="00FD3676" w:rsidRPr="00FD1D47" w:rsidTr="00FD3676">
        <w:tc>
          <w:tcPr>
            <w:tcW w:w="166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spacing w:val="2"/>
              </w:rPr>
            </w:pPr>
            <w:r w:rsidRPr="00FD1D47">
              <w:rPr>
                <w:spacing w:val="2"/>
              </w:rPr>
              <w:t>789333,53</w:t>
            </w:r>
          </w:p>
        </w:tc>
        <w:tc>
          <w:tcPr>
            <w:tcW w:w="159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FD1D47">
              <w:rPr>
                <w:spacing w:val="2"/>
              </w:rPr>
              <w:t>2257386,25</w:t>
            </w:r>
          </w:p>
        </w:tc>
        <w:tc>
          <w:tcPr>
            <w:tcW w:w="1849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425" w:type="dxa"/>
          </w:tcPr>
          <w:p w:rsidR="00FD3676" w:rsidRPr="00FD1D47" w:rsidRDefault="00FD3676" w:rsidP="00FD3676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</w:tbl>
    <w:p w:rsidR="00FD3676" w:rsidRPr="00FD1D47" w:rsidRDefault="00FD3676" w:rsidP="00FD3676">
      <w:pPr>
        <w:spacing w:line="276" w:lineRule="auto"/>
        <w:ind w:right="57"/>
        <w:rPr>
          <w:color w:val="C0C0C0"/>
          <w:sz w:val="16"/>
          <w:szCs w:val="16"/>
        </w:rPr>
      </w:pPr>
    </w:p>
    <w:p w:rsidR="00FD3676" w:rsidRPr="00FD1D47" w:rsidRDefault="00FD3676" w:rsidP="00FD3676">
      <w:pPr>
        <w:rPr>
          <w:b/>
          <w:color w:val="C0C0C0"/>
        </w:rPr>
      </w:pPr>
    </w:p>
    <w:p w:rsidR="00FD3676" w:rsidRPr="00FD1D47" w:rsidRDefault="00FD3676" w:rsidP="00FD3676">
      <w:pPr>
        <w:rPr>
          <w:b/>
          <w:color w:val="C0C0C0"/>
        </w:rPr>
      </w:pPr>
    </w:p>
    <w:p w:rsidR="00FD3676" w:rsidRPr="00FD1D47" w:rsidRDefault="00FD3676" w:rsidP="00FD3676">
      <w:pPr>
        <w:rPr>
          <w:b/>
          <w:color w:val="C0C0C0"/>
        </w:rPr>
      </w:pPr>
    </w:p>
    <w:p w:rsidR="00FD3676" w:rsidRDefault="00FD3676" w:rsidP="00FD3676">
      <w:pPr>
        <w:rPr>
          <w:b/>
          <w:color w:val="C0C0C0"/>
          <w:sz w:val="16"/>
          <w:szCs w:val="16"/>
        </w:rPr>
      </w:pPr>
    </w:p>
    <w:p w:rsidR="00FD3676" w:rsidRDefault="00FD3676" w:rsidP="00FD3676">
      <w:pPr>
        <w:rPr>
          <w:b/>
          <w:color w:val="C0C0C0"/>
          <w:sz w:val="16"/>
          <w:szCs w:val="16"/>
        </w:rPr>
      </w:pPr>
    </w:p>
    <w:p w:rsidR="00FD3676" w:rsidRDefault="00FD3676" w:rsidP="00FD3676">
      <w:pPr>
        <w:rPr>
          <w:b/>
          <w:color w:val="C0C0C0"/>
          <w:sz w:val="16"/>
          <w:szCs w:val="16"/>
        </w:rPr>
      </w:pPr>
    </w:p>
    <w:p w:rsidR="00FD3676" w:rsidRDefault="00FD3676" w:rsidP="00FD3676">
      <w:pPr>
        <w:rPr>
          <w:b/>
          <w:color w:val="C0C0C0"/>
          <w:sz w:val="16"/>
          <w:szCs w:val="16"/>
        </w:rPr>
      </w:pPr>
    </w:p>
    <w:p w:rsidR="00FD3676" w:rsidRDefault="00FD3676" w:rsidP="00FD3676">
      <w:pPr>
        <w:rPr>
          <w:b/>
          <w:color w:val="C0C0C0"/>
          <w:sz w:val="16"/>
          <w:szCs w:val="16"/>
        </w:rPr>
      </w:pPr>
    </w:p>
    <w:p w:rsidR="00FD3676" w:rsidRPr="00386547" w:rsidRDefault="00FD3676" w:rsidP="00FD3676">
      <w:pPr>
        <w:rPr>
          <w:b/>
          <w:color w:val="C0C0C0"/>
          <w:sz w:val="16"/>
          <w:szCs w:val="16"/>
        </w:rPr>
      </w:pPr>
    </w:p>
    <w:p w:rsidR="00FD3676" w:rsidRDefault="00FD3676" w:rsidP="00FD3676">
      <w:pPr>
        <w:pStyle w:val="7"/>
        <w:numPr>
          <w:ilvl w:val="0"/>
          <w:numId w:val="27"/>
        </w:numPr>
        <w:ind w:left="0" w:firstLine="360"/>
        <w:jc w:val="both"/>
      </w:pPr>
      <w:r w:rsidRPr="0049347E">
        <w:rPr>
          <w:b/>
        </w:rPr>
        <w:t>Схема границ территории объекта культурного наследия</w:t>
      </w:r>
      <w:r w:rsidRPr="00386547">
        <w:t xml:space="preserve"> (памятника истории и культуры) регионального значения </w:t>
      </w:r>
      <w:r w:rsidRPr="009709C6">
        <w:t>«Памятный знак в че</w:t>
      </w:r>
      <w:r w:rsidR="0049347E">
        <w:t>сть Героя Советского Союза А.Ф. </w:t>
      </w:r>
      <w:r w:rsidRPr="009709C6">
        <w:t>Лебедева</w:t>
      </w:r>
      <w:r w:rsidR="00213E32">
        <w:t>»</w:t>
      </w:r>
      <w:r w:rsidRPr="009709C6">
        <w:t xml:space="preserve"> </w:t>
      </w:r>
      <w:r w:rsidR="0049347E" w:rsidRPr="00FD1D47">
        <w:t>1924-</w:t>
      </w:r>
      <w:r w:rsidR="0049347E">
        <w:t>06.01.</w:t>
      </w:r>
      <w:r w:rsidR="0049347E" w:rsidRPr="00FD1D47">
        <w:t>1945</w:t>
      </w:r>
      <w:r w:rsidR="0049347E">
        <w:t>, 1965 </w:t>
      </w:r>
      <w:r w:rsidR="0049347E" w:rsidRPr="00FD1D47">
        <w:t>г</w:t>
      </w:r>
      <w:r w:rsidRPr="009709C6">
        <w:t>., расположенного по адресу: Томская обл</w:t>
      </w:r>
      <w:r>
        <w:t>асть</w:t>
      </w:r>
      <w:r w:rsidRPr="009709C6">
        <w:t>, Александровский район,</w:t>
      </w:r>
      <w:r>
        <w:t xml:space="preserve"> </w:t>
      </w:r>
      <w:r w:rsidRPr="009709C6">
        <w:t>с. Александровское, ул. Ленина, 9</w:t>
      </w:r>
      <w:r w:rsidR="00787D07">
        <w:t>,</w:t>
      </w:r>
      <w:r w:rsidRPr="009709C6">
        <w:t xml:space="preserve"> сооружение № 1 </w:t>
      </w:r>
    </w:p>
    <w:p w:rsidR="0049347E" w:rsidRPr="0049347E" w:rsidRDefault="0049347E" w:rsidP="0049347E">
      <w:pPr>
        <w:pStyle w:val="7"/>
        <w:ind w:left="360"/>
        <w:jc w:val="both"/>
      </w:pPr>
    </w:p>
    <w:p w:rsidR="004122CE" w:rsidRDefault="00FD3676" w:rsidP="00FD3676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4519492" cy="2542546"/>
            <wp:effectExtent l="19050" t="0" r="0" b="0"/>
            <wp:docPr id="1" name="Рисунок 1" descr="Александровское_Памятный знак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лександровское_Памятный знак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990" cy="2543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261" w:rsidRDefault="004B4261" w:rsidP="00FD3676">
      <w:pPr>
        <w:jc w:val="center"/>
        <w:rPr>
          <w:b/>
        </w:rPr>
      </w:pPr>
    </w:p>
    <w:p w:rsidR="004B4261" w:rsidRDefault="004B4261" w:rsidP="00213E32">
      <w:pPr>
        <w:spacing w:line="276" w:lineRule="auto"/>
        <w:ind w:right="57" w:firstLine="426"/>
      </w:pPr>
      <w:r w:rsidRPr="00FD1D47">
        <w:t>Площадь земельного участка – 51,0 кв.м.</w:t>
      </w:r>
    </w:p>
    <w:p w:rsidR="004B4261" w:rsidRPr="00FD1D47" w:rsidRDefault="004B4261" w:rsidP="004B4261">
      <w:pPr>
        <w:spacing w:line="276" w:lineRule="auto"/>
        <w:ind w:right="57"/>
      </w:pPr>
    </w:p>
    <w:p w:rsidR="004B4261" w:rsidRDefault="004B4261">
      <w:pPr>
        <w:rPr>
          <w:b/>
        </w:rPr>
      </w:pPr>
      <w:r>
        <w:rPr>
          <w:b/>
        </w:rPr>
        <w:br w:type="page"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4B4261" w:rsidRPr="00F64729" w:rsidTr="004B4261">
        <w:trPr>
          <w:trHeight w:val="426"/>
        </w:trPr>
        <w:tc>
          <w:tcPr>
            <w:tcW w:w="5889" w:type="dxa"/>
          </w:tcPr>
          <w:p w:rsidR="004B4261" w:rsidRDefault="004B4261" w:rsidP="004B4261">
            <w:pPr>
              <w:jc w:val="right"/>
            </w:pPr>
          </w:p>
        </w:tc>
        <w:tc>
          <w:tcPr>
            <w:tcW w:w="4399" w:type="dxa"/>
            <w:gridSpan w:val="4"/>
          </w:tcPr>
          <w:p w:rsidR="004B4261" w:rsidRPr="005A62EF" w:rsidRDefault="004B4261" w:rsidP="004B4261">
            <w:pPr>
              <w:jc w:val="both"/>
            </w:pPr>
            <w:r w:rsidRPr="005A62EF">
              <w:t>Приложение</w:t>
            </w:r>
            <w:r>
              <w:t xml:space="preserve"> № 2</w:t>
            </w:r>
            <w:r w:rsidRPr="005A62EF">
              <w:t xml:space="preserve">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4B4261" w:rsidRPr="00F64729" w:rsidTr="004B4261">
        <w:trPr>
          <w:trHeight w:val="270"/>
        </w:trPr>
        <w:tc>
          <w:tcPr>
            <w:tcW w:w="5889" w:type="dxa"/>
          </w:tcPr>
          <w:p w:rsidR="004B4261" w:rsidRDefault="004B4261" w:rsidP="004B4261">
            <w:pPr>
              <w:jc w:val="right"/>
            </w:pPr>
          </w:p>
        </w:tc>
        <w:tc>
          <w:tcPr>
            <w:tcW w:w="441" w:type="dxa"/>
          </w:tcPr>
          <w:p w:rsidR="004B4261" w:rsidRPr="005A62EF" w:rsidRDefault="004B4261" w:rsidP="004B4261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4B4261" w:rsidRPr="005A62EF" w:rsidRDefault="00734E63" w:rsidP="004B4261">
            <w:pPr>
              <w:jc w:val="both"/>
            </w:pPr>
            <w:r>
              <w:t>10.03.2020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4B4261" w:rsidRPr="005A62EF" w:rsidRDefault="004B4261" w:rsidP="004B4261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4B4261" w:rsidRPr="005A62EF" w:rsidRDefault="00734E63" w:rsidP="004B4261">
            <w:pPr>
              <w:jc w:val="both"/>
            </w:pPr>
            <w:r>
              <w:t>0035/01-07</w:t>
            </w:r>
          </w:p>
        </w:tc>
      </w:tr>
    </w:tbl>
    <w:p w:rsidR="00213E32" w:rsidRPr="00213E32" w:rsidRDefault="00213E32" w:rsidP="004B4261">
      <w:pPr>
        <w:pStyle w:val="7"/>
        <w:ind w:left="0"/>
        <w:jc w:val="center"/>
        <w:rPr>
          <w:sz w:val="16"/>
          <w:szCs w:val="16"/>
        </w:rPr>
      </w:pPr>
    </w:p>
    <w:p w:rsidR="004B4261" w:rsidRPr="00E823AD" w:rsidRDefault="004B4261" w:rsidP="004B4261">
      <w:pPr>
        <w:pStyle w:val="7"/>
        <w:ind w:left="0"/>
        <w:jc w:val="center"/>
        <w:rPr>
          <w:b/>
        </w:rPr>
      </w:pPr>
      <w:r w:rsidRPr="00E823AD">
        <w:rPr>
          <w:b/>
        </w:rPr>
        <w:t xml:space="preserve">Проект </w:t>
      </w:r>
      <w:proofErr w:type="gramStart"/>
      <w:r w:rsidRPr="00E823AD">
        <w:rPr>
          <w:b/>
        </w:rPr>
        <w:t>границ территории объекта культурного наследия регионального значения</w:t>
      </w:r>
      <w:proofErr w:type="gramEnd"/>
    </w:p>
    <w:p w:rsidR="004B4261" w:rsidRPr="00662A3D" w:rsidRDefault="004B4261" w:rsidP="004B4261">
      <w:pPr>
        <w:pStyle w:val="ConsPlusCell"/>
        <w:jc w:val="center"/>
      </w:pPr>
      <w:r w:rsidRPr="00E823AD">
        <w:rPr>
          <w:rFonts w:ascii="Times New Roman" w:hAnsi="Times New Roman" w:cs="Times New Roman"/>
          <w:sz w:val="24"/>
          <w:szCs w:val="24"/>
        </w:rPr>
        <w:t>«Братская могила партизан»,</w:t>
      </w:r>
      <w:r w:rsidR="004B37A5">
        <w:rPr>
          <w:rFonts w:ascii="Times New Roman" w:hAnsi="Times New Roman" w:cs="Times New Roman"/>
          <w:sz w:val="24"/>
          <w:szCs w:val="24"/>
        </w:rPr>
        <w:t xml:space="preserve"> 1935 г., 1962 г.,</w:t>
      </w:r>
      <w:r w:rsidRPr="00E823AD">
        <w:rPr>
          <w:rFonts w:ascii="Times New Roman" w:hAnsi="Times New Roman" w:cs="Times New Roman"/>
          <w:sz w:val="24"/>
          <w:szCs w:val="24"/>
        </w:rPr>
        <w:t xml:space="preserve"> по адресу: Томская область, Александровский район, с</w:t>
      </w:r>
      <w:r w:rsidR="00BE0FE8">
        <w:rPr>
          <w:rFonts w:ascii="Times New Roman" w:hAnsi="Times New Roman" w:cs="Times New Roman"/>
          <w:sz w:val="24"/>
          <w:szCs w:val="24"/>
        </w:rPr>
        <w:t>.</w:t>
      </w:r>
      <w:r w:rsidRPr="00E823AD">
        <w:rPr>
          <w:rFonts w:ascii="Times New Roman" w:hAnsi="Times New Roman" w:cs="Times New Roman"/>
          <w:sz w:val="24"/>
          <w:szCs w:val="24"/>
        </w:rPr>
        <w:t xml:space="preserve"> Лукашкин Яр, ул</w:t>
      </w:r>
      <w:r w:rsidR="00BE0FE8">
        <w:rPr>
          <w:rFonts w:ascii="Times New Roman" w:hAnsi="Times New Roman" w:cs="Times New Roman"/>
          <w:sz w:val="24"/>
          <w:szCs w:val="24"/>
        </w:rPr>
        <w:t>.</w:t>
      </w:r>
      <w:r w:rsidRPr="00E823AD">
        <w:rPr>
          <w:rFonts w:ascii="Times New Roman" w:hAnsi="Times New Roman" w:cs="Times New Roman"/>
          <w:sz w:val="24"/>
          <w:szCs w:val="24"/>
        </w:rPr>
        <w:t xml:space="preserve"> Центральная, 27а </w:t>
      </w:r>
    </w:p>
    <w:p w:rsidR="004B4261" w:rsidRPr="00213E32" w:rsidRDefault="004B4261" w:rsidP="004B4261">
      <w:pPr>
        <w:jc w:val="center"/>
        <w:rPr>
          <w:b/>
          <w:sz w:val="16"/>
          <w:szCs w:val="16"/>
        </w:rPr>
      </w:pPr>
    </w:p>
    <w:p w:rsidR="004B4261" w:rsidRPr="00662A3D" w:rsidRDefault="004B4261" w:rsidP="004B4261">
      <w:pPr>
        <w:pStyle w:val="7"/>
        <w:numPr>
          <w:ilvl w:val="0"/>
          <w:numId w:val="28"/>
        </w:numPr>
        <w:tabs>
          <w:tab w:val="left" w:pos="720"/>
        </w:tabs>
        <w:spacing w:line="20" w:lineRule="atLeast"/>
        <w:jc w:val="both"/>
        <w:rPr>
          <w:b/>
        </w:rPr>
      </w:pPr>
      <w:r w:rsidRPr="00662A3D">
        <w:rPr>
          <w:b/>
        </w:rPr>
        <w:t xml:space="preserve">Описание границ территории объекта культурного наследия: </w:t>
      </w:r>
    </w:p>
    <w:p w:rsidR="004B4261" w:rsidRPr="00662A3D" w:rsidRDefault="004B4261" w:rsidP="004B4261">
      <w:pPr>
        <w:spacing w:line="20" w:lineRule="atLeast"/>
        <w:ind w:firstLine="360"/>
        <w:jc w:val="both"/>
      </w:pPr>
      <w:proofErr w:type="gramStart"/>
      <w:r w:rsidRPr="00662A3D">
        <w:t xml:space="preserve">Линия границ территории объекта культурного наследия проходит от точки 1 в направлении на юго-восток до точки 2 на расстоянии </w:t>
      </w:r>
      <w:smartTag w:uri="urn:schemas-microsoft-com:office:smarttags" w:element="metricconverter">
        <w:smartTagPr>
          <w:attr w:name="ProductID" w:val="3,05 м"/>
        </w:smartTagPr>
        <w:r w:rsidRPr="00662A3D">
          <w:rPr>
            <w:spacing w:val="2"/>
          </w:rPr>
          <w:t xml:space="preserve">3,05 </w:t>
        </w:r>
        <w:r w:rsidRPr="00662A3D">
          <w:t>м</w:t>
        </w:r>
      </w:smartTag>
      <w:r w:rsidRPr="00662A3D">
        <w:t xml:space="preserve">., затем от точки 2 с поворотом в направлении на юго-запад до точки 3 на расстоянии </w:t>
      </w:r>
      <w:smartTag w:uri="urn:schemas-microsoft-com:office:smarttags" w:element="metricconverter">
        <w:smartTagPr>
          <w:attr w:name="ProductID" w:val="4,08 м"/>
        </w:smartTagPr>
        <w:r w:rsidRPr="00662A3D">
          <w:rPr>
            <w:spacing w:val="2"/>
          </w:rPr>
          <w:t xml:space="preserve">4,08 </w:t>
        </w:r>
        <w:r w:rsidRPr="00662A3D">
          <w:t>м</w:t>
        </w:r>
      </w:smartTag>
      <w:r w:rsidRPr="00662A3D">
        <w:t xml:space="preserve">., затем от точки 3 с поворотом в направлении на северо-запад до точки 4 на расстоянии </w:t>
      </w:r>
      <w:smartTag w:uri="urn:schemas-microsoft-com:office:smarttags" w:element="metricconverter">
        <w:smartTagPr>
          <w:attr w:name="ProductID" w:val="3,05 м"/>
        </w:smartTagPr>
        <w:r w:rsidRPr="00662A3D">
          <w:rPr>
            <w:spacing w:val="2"/>
          </w:rPr>
          <w:t>3,05</w:t>
        </w:r>
        <w:r w:rsidRPr="00662A3D">
          <w:t xml:space="preserve"> м</w:t>
        </w:r>
      </w:smartTag>
      <w:r w:rsidRPr="00662A3D">
        <w:t>., затем от точки 4 с</w:t>
      </w:r>
      <w:proofErr w:type="gramEnd"/>
      <w:r w:rsidRPr="00662A3D">
        <w:t xml:space="preserve"> поворотом в направлении на северо-восток до исходной точки 1 на расстоянии </w:t>
      </w:r>
      <w:smartTag w:uri="urn:schemas-microsoft-com:office:smarttags" w:element="metricconverter">
        <w:smartTagPr>
          <w:attr w:name="ProductID" w:val="4,08 м"/>
        </w:smartTagPr>
        <w:r w:rsidRPr="00662A3D">
          <w:rPr>
            <w:spacing w:val="2"/>
          </w:rPr>
          <w:t>4,08</w:t>
        </w:r>
        <w:r w:rsidRPr="00662A3D">
          <w:t xml:space="preserve"> м</w:t>
        </w:r>
      </w:smartTag>
      <w:r w:rsidRPr="00662A3D">
        <w:t xml:space="preserve">. </w:t>
      </w:r>
    </w:p>
    <w:p w:rsidR="004B4261" w:rsidRPr="00213E32" w:rsidRDefault="004B4261" w:rsidP="004B4261">
      <w:pPr>
        <w:rPr>
          <w:b/>
          <w:sz w:val="16"/>
          <w:szCs w:val="16"/>
        </w:rPr>
      </w:pPr>
    </w:p>
    <w:p w:rsidR="004B4261" w:rsidRPr="00662A3D" w:rsidRDefault="004B4261" w:rsidP="004B4261">
      <w:pPr>
        <w:pStyle w:val="ConsPlusCell"/>
        <w:numPr>
          <w:ilvl w:val="0"/>
          <w:numId w:val="28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C450A">
        <w:rPr>
          <w:rFonts w:ascii="Times New Roman" w:hAnsi="Times New Roman" w:cs="Times New Roman"/>
          <w:b/>
          <w:sz w:val="24"/>
          <w:szCs w:val="24"/>
        </w:rPr>
        <w:t>Ведомость координат границ территории объекта культурного наследия</w:t>
      </w:r>
      <w:r w:rsidRPr="008C450A">
        <w:rPr>
          <w:rFonts w:ascii="Times New Roman" w:hAnsi="Times New Roman" w:cs="Times New Roman"/>
          <w:sz w:val="24"/>
          <w:szCs w:val="24"/>
        </w:rPr>
        <w:t xml:space="preserve"> (памятника истории и культуры) регионального значения </w:t>
      </w:r>
      <w:r w:rsidRPr="00662A3D">
        <w:rPr>
          <w:rFonts w:ascii="Times New Roman" w:hAnsi="Times New Roman" w:cs="Times New Roman"/>
          <w:sz w:val="24"/>
          <w:szCs w:val="24"/>
        </w:rPr>
        <w:t>«Братская могила партизан»,</w:t>
      </w:r>
      <w:r w:rsidR="00213E32">
        <w:rPr>
          <w:rFonts w:ascii="Times New Roman" w:hAnsi="Times New Roman" w:cs="Times New Roman"/>
          <w:sz w:val="24"/>
          <w:szCs w:val="24"/>
        </w:rPr>
        <w:t xml:space="preserve"> 1935 </w:t>
      </w:r>
      <w:r w:rsidR="004B37A5">
        <w:rPr>
          <w:rFonts w:ascii="Times New Roman" w:hAnsi="Times New Roman" w:cs="Times New Roman"/>
          <w:sz w:val="24"/>
          <w:szCs w:val="24"/>
        </w:rPr>
        <w:t>г., 1962</w:t>
      </w:r>
      <w:r w:rsidR="00213E32">
        <w:rPr>
          <w:rFonts w:ascii="Times New Roman" w:hAnsi="Times New Roman" w:cs="Times New Roman"/>
          <w:sz w:val="24"/>
          <w:szCs w:val="24"/>
        </w:rPr>
        <w:t> </w:t>
      </w:r>
      <w:r w:rsidR="004B37A5">
        <w:rPr>
          <w:rFonts w:ascii="Times New Roman" w:hAnsi="Times New Roman" w:cs="Times New Roman"/>
          <w:sz w:val="24"/>
          <w:szCs w:val="24"/>
        </w:rPr>
        <w:t>г.,</w:t>
      </w:r>
      <w:r w:rsidRPr="00662A3D">
        <w:rPr>
          <w:rFonts w:ascii="Times New Roman" w:hAnsi="Times New Roman" w:cs="Times New Roman"/>
          <w:sz w:val="24"/>
          <w:szCs w:val="24"/>
        </w:rPr>
        <w:t xml:space="preserve"> расположенного по</w:t>
      </w:r>
      <w:r w:rsidR="00A00E5E">
        <w:rPr>
          <w:rFonts w:ascii="Times New Roman" w:hAnsi="Times New Roman" w:cs="Times New Roman"/>
          <w:sz w:val="24"/>
          <w:szCs w:val="24"/>
        </w:rPr>
        <w:t> </w:t>
      </w:r>
      <w:r w:rsidRPr="00662A3D">
        <w:rPr>
          <w:rFonts w:ascii="Times New Roman" w:hAnsi="Times New Roman" w:cs="Times New Roman"/>
          <w:sz w:val="24"/>
          <w:szCs w:val="24"/>
        </w:rPr>
        <w:t>адресу: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2A3D">
        <w:rPr>
          <w:rFonts w:ascii="Times New Roman" w:hAnsi="Times New Roman" w:cs="Times New Roman"/>
          <w:sz w:val="24"/>
          <w:szCs w:val="24"/>
        </w:rPr>
        <w:t>Томская область, Александровский район, с</w:t>
      </w:r>
      <w:r w:rsidR="00BE0FE8">
        <w:rPr>
          <w:rFonts w:ascii="Times New Roman" w:hAnsi="Times New Roman" w:cs="Times New Roman"/>
          <w:sz w:val="24"/>
          <w:szCs w:val="24"/>
        </w:rPr>
        <w:t>. </w:t>
      </w:r>
      <w:r w:rsidRPr="00662A3D">
        <w:rPr>
          <w:rFonts w:ascii="Times New Roman" w:hAnsi="Times New Roman" w:cs="Times New Roman"/>
          <w:sz w:val="24"/>
          <w:szCs w:val="24"/>
        </w:rPr>
        <w:t>Лукашкин Яр, ул</w:t>
      </w:r>
      <w:r w:rsidR="00BE0FE8">
        <w:rPr>
          <w:rFonts w:ascii="Times New Roman" w:hAnsi="Times New Roman" w:cs="Times New Roman"/>
          <w:sz w:val="24"/>
          <w:szCs w:val="24"/>
        </w:rPr>
        <w:t>. </w:t>
      </w:r>
      <w:r w:rsidRPr="00662A3D">
        <w:rPr>
          <w:rFonts w:ascii="Times New Roman" w:hAnsi="Times New Roman" w:cs="Times New Roman"/>
          <w:sz w:val="24"/>
          <w:szCs w:val="24"/>
        </w:rPr>
        <w:t>Центральная, 27а</w:t>
      </w:r>
    </w:p>
    <w:p w:rsidR="004B4261" w:rsidRPr="008C450A" w:rsidRDefault="004B4261" w:rsidP="004B4261">
      <w:pPr>
        <w:pStyle w:val="7"/>
        <w:ind w:left="0"/>
        <w:jc w:val="both"/>
        <w:rPr>
          <w:color w:val="C0C0C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69"/>
        <w:gridCol w:w="1672"/>
        <w:gridCol w:w="1593"/>
        <w:gridCol w:w="1849"/>
        <w:gridCol w:w="1653"/>
        <w:gridCol w:w="1425"/>
      </w:tblGrid>
      <w:tr w:rsidR="004B4261" w:rsidRPr="008C450A" w:rsidTr="004B4261">
        <w:tc>
          <w:tcPr>
            <w:tcW w:w="1669" w:type="dxa"/>
            <w:vMerge w:val="restart"/>
          </w:tcPr>
          <w:p w:rsidR="004B4261" w:rsidRPr="00B93771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Номер</w:t>
            </w:r>
          </w:p>
          <w:p w:rsidR="004B4261" w:rsidRPr="00B93771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поворотной точки</w:t>
            </w:r>
          </w:p>
        </w:tc>
        <w:tc>
          <w:tcPr>
            <w:tcW w:w="3265" w:type="dxa"/>
            <w:gridSpan w:val="2"/>
          </w:tcPr>
          <w:p w:rsidR="004B4261" w:rsidRPr="00B93771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Координаты</w:t>
            </w:r>
          </w:p>
        </w:tc>
        <w:tc>
          <w:tcPr>
            <w:tcW w:w="1849" w:type="dxa"/>
            <w:vMerge w:val="restart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>Дирекционный угол</w:t>
            </w:r>
          </w:p>
        </w:tc>
        <w:tc>
          <w:tcPr>
            <w:tcW w:w="1653" w:type="dxa"/>
            <w:vMerge w:val="restart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>Направление</w:t>
            </w:r>
          </w:p>
        </w:tc>
        <w:tc>
          <w:tcPr>
            <w:tcW w:w="1425" w:type="dxa"/>
            <w:vMerge w:val="restart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 xml:space="preserve">Расстояние </w:t>
            </w:r>
            <w:proofErr w:type="gramStart"/>
            <w:r w:rsidRPr="001332E9">
              <w:rPr>
                <w:spacing w:val="2"/>
              </w:rPr>
              <w:t>м</w:t>
            </w:r>
            <w:proofErr w:type="gramEnd"/>
            <w:r w:rsidRPr="001332E9">
              <w:rPr>
                <w:spacing w:val="2"/>
              </w:rPr>
              <w:t>.</w:t>
            </w:r>
          </w:p>
        </w:tc>
      </w:tr>
      <w:tr w:rsidR="004B4261" w:rsidRPr="008C450A" w:rsidTr="004B4261">
        <w:tc>
          <w:tcPr>
            <w:tcW w:w="1669" w:type="dxa"/>
            <w:vMerge/>
          </w:tcPr>
          <w:p w:rsidR="004B4261" w:rsidRPr="00B93771" w:rsidRDefault="004B4261" w:rsidP="004B4261">
            <w:pPr>
              <w:jc w:val="right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B4261" w:rsidRPr="00B93771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Х</w:t>
            </w:r>
          </w:p>
        </w:tc>
        <w:tc>
          <w:tcPr>
            <w:tcW w:w="1593" w:type="dxa"/>
          </w:tcPr>
          <w:p w:rsidR="004B4261" w:rsidRPr="00B93771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  <w:lang w:val="en-US"/>
              </w:rPr>
              <w:t>Y</w:t>
            </w:r>
          </w:p>
        </w:tc>
        <w:tc>
          <w:tcPr>
            <w:tcW w:w="1849" w:type="dxa"/>
            <w:vMerge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  <w:vMerge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  <w:vMerge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4B4261" w:rsidRPr="008C450A" w:rsidTr="004B4261">
        <w:tc>
          <w:tcPr>
            <w:tcW w:w="1669" w:type="dxa"/>
          </w:tcPr>
          <w:p w:rsidR="004B4261" w:rsidRPr="00B93771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4B4261" w:rsidRPr="00B93771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7</w:t>
            </w:r>
            <w:r>
              <w:rPr>
                <w:spacing w:val="2"/>
              </w:rPr>
              <w:t>78</w:t>
            </w:r>
            <w:r w:rsidRPr="00B93771">
              <w:rPr>
                <w:spacing w:val="2"/>
              </w:rPr>
              <w:t>0</w:t>
            </w:r>
            <w:r>
              <w:rPr>
                <w:spacing w:val="2"/>
              </w:rPr>
              <w:t>54</w:t>
            </w:r>
            <w:r w:rsidRPr="00B93771">
              <w:rPr>
                <w:spacing w:val="2"/>
              </w:rPr>
              <w:t>,</w:t>
            </w:r>
            <w:r>
              <w:rPr>
                <w:spacing w:val="2"/>
              </w:rPr>
              <w:t>21</w:t>
            </w:r>
          </w:p>
        </w:tc>
        <w:tc>
          <w:tcPr>
            <w:tcW w:w="1593" w:type="dxa"/>
          </w:tcPr>
          <w:p w:rsidR="004B4261" w:rsidRPr="00B93771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2</w:t>
            </w:r>
            <w:r>
              <w:rPr>
                <w:spacing w:val="2"/>
              </w:rPr>
              <w:t>286531</w:t>
            </w:r>
            <w:r w:rsidRPr="00B93771">
              <w:rPr>
                <w:spacing w:val="2"/>
              </w:rPr>
              <w:t>,</w:t>
            </w:r>
            <w:r>
              <w:rPr>
                <w:spacing w:val="2"/>
              </w:rPr>
              <w:t>92</w:t>
            </w:r>
          </w:p>
        </w:tc>
        <w:tc>
          <w:tcPr>
            <w:tcW w:w="1849" w:type="dxa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4B4261" w:rsidRPr="008C450A" w:rsidTr="004B4261">
        <w:tc>
          <w:tcPr>
            <w:tcW w:w="1669" w:type="dxa"/>
          </w:tcPr>
          <w:p w:rsidR="004B4261" w:rsidRPr="00B93771" w:rsidRDefault="004B4261" w:rsidP="004B4261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>12</w:t>
            </w:r>
            <w:r>
              <w:rPr>
                <w:spacing w:val="2"/>
              </w:rPr>
              <w:t>4</w:t>
            </w:r>
            <w:r w:rsidRPr="001332E9">
              <w:rPr>
                <w:spacing w:val="2"/>
              </w:rPr>
              <w:t>°</w:t>
            </w:r>
            <w:r>
              <w:rPr>
                <w:spacing w:val="2"/>
              </w:rPr>
              <w:t>15</w:t>
            </w:r>
            <w:r w:rsidRPr="001332E9">
              <w:t>'</w:t>
            </w:r>
            <w:r>
              <w:rPr>
                <w:spacing w:val="2"/>
              </w:rPr>
              <w:t>51</w:t>
            </w:r>
            <w:r w:rsidRPr="001332E9">
              <w:t>''</w:t>
            </w:r>
          </w:p>
        </w:tc>
        <w:tc>
          <w:tcPr>
            <w:tcW w:w="1653" w:type="dxa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>Ю-В</w:t>
            </w:r>
          </w:p>
        </w:tc>
        <w:tc>
          <w:tcPr>
            <w:tcW w:w="1425" w:type="dxa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  <w:r>
              <w:rPr>
                <w:spacing w:val="2"/>
              </w:rPr>
              <w:t>3</w:t>
            </w:r>
            <w:r w:rsidRPr="001332E9">
              <w:rPr>
                <w:spacing w:val="2"/>
              </w:rPr>
              <w:t>,0</w:t>
            </w:r>
            <w:r>
              <w:rPr>
                <w:spacing w:val="2"/>
              </w:rPr>
              <w:t>5</w:t>
            </w:r>
          </w:p>
        </w:tc>
      </w:tr>
      <w:tr w:rsidR="004B4261" w:rsidRPr="008C450A" w:rsidTr="004B4261">
        <w:tc>
          <w:tcPr>
            <w:tcW w:w="1669" w:type="dxa"/>
          </w:tcPr>
          <w:p w:rsidR="004B4261" w:rsidRPr="00B93771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2</w:t>
            </w:r>
          </w:p>
        </w:tc>
        <w:tc>
          <w:tcPr>
            <w:tcW w:w="1672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B93771">
              <w:rPr>
                <w:spacing w:val="2"/>
              </w:rPr>
              <w:t>7</w:t>
            </w:r>
            <w:r>
              <w:rPr>
                <w:spacing w:val="2"/>
              </w:rPr>
              <w:t>78</w:t>
            </w:r>
            <w:r w:rsidRPr="00B93771">
              <w:rPr>
                <w:spacing w:val="2"/>
              </w:rPr>
              <w:t>0</w:t>
            </w:r>
            <w:r>
              <w:rPr>
                <w:spacing w:val="2"/>
              </w:rPr>
              <w:t>52</w:t>
            </w:r>
            <w:r w:rsidRPr="00B93771">
              <w:rPr>
                <w:spacing w:val="2"/>
              </w:rPr>
              <w:t>,</w:t>
            </w:r>
            <w:r>
              <w:rPr>
                <w:spacing w:val="2"/>
              </w:rPr>
              <w:t>50</w:t>
            </w:r>
          </w:p>
        </w:tc>
        <w:tc>
          <w:tcPr>
            <w:tcW w:w="1593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B93771">
              <w:rPr>
                <w:spacing w:val="2"/>
              </w:rPr>
              <w:t>2</w:t>
            </w:r>
            <w:r>
              <w:rPr>
                <w:spacing w:val="2"/>
              </w:rPr>
              <w:t>286534</w:t>
            </w:r>
            <w:r w:rsidRPr="00B93771">
              <w:rPr>
                <w:spacing w:val="2"/>
              </w:rPr>
              <w:t>,</w:t>
            </w:r>
            <w:r>
              <w:rPr>
                <w:spacing w:val="2"/>
              </w:rPr>
              <w:t>45</w:t>
            </w:r>
          </w:p>
        </w:tc>
        <w:tc>
          <w:tcPr>
            <w:tcW w:w="1849" w:type="dxa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4B4261" w:rsidRPr="008C450A" w:rsidTr="004B4261">
        <w:tc>
          <w:tcPr>
            <w:tcW w:w="1669" w:type="dxa"/>
          </w:tcPr>
          <w:p w:rsidR="004B4261" w:rsidRPr="00B93771" w:rsidRDefault="004B4261" w:rsidP="004B4261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>21</w:t>
            </w:r>
            <w:r>
              <w:rPr>
                <w:spacing w:val="2"/>
              </w:rPr>
              <w:t>4</w:t>
            </w:r>
            <w:r w:rsidRPr="001332E9">
              <w:rPr>
                <w:spacing w:val="2"/>
              </w:rPr>
              <w:t>°1</w:t>
            </w:r>
            <w:r>
              <w:rPr>
                <w:spacing w:val="2"/>
              </w:rPr>
              <w:t>5</w:t>
            </w:r>
            <w:r w:rsidRPr="001332E9">
              <w:t>'</w:t>
            </w:r>
            <w:r>
              <w:rPr>
                <w:spacing w:val="2"/>
              </w:rPr>
              <w:t>4</w:t>
            </w:r>
            <w:r w:rsidRPr="001332E9">
              <w:rPr>
                <w:spacing w:val="2"/>
              </w:rPr>
              <w:t>8</w:t>
            </w:r>
            <w:r w:rsidRPr="001332E9">
              <w:t>''</w:t>
            </w:r>
          </w:p>
        </w:tc>
        <w:tc>
          <w:tcPr>
            <w:tcW w:w="1653" w:type="dxa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1332E9">
              <w:rPr>
                <w:spacing w:val="2"/>
              </w:rPr>
              <w:t>Ю-З</w:t>
            </w:r>
            <w:proofErr w:type="gramEnd"/>
          </w:p>
        </w:tc>
        <w:tc>
          <w:tcPr>
            <w:tcW w:w="1425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1332E9">
              <w:rPr>
                <w:spacing w:val="2"/>
              </w:rPr>
              <w:t>4,0</w:t>
            </w:r>
            <w:r>
              <w:rPr>
                <w:spacing w:val="2"/>
              </w:rPr>
              <w:t>8</w:t>
            </w:r>
          </w:p>
        </w:tc>
      </w:tr>
      <w:tr w:rsidR="004B4261" w:rsidRPr="008C450A" w:rsidTr="004B4261">
        <w:tc>
          <w:tcPr>
            <w:tcW w:w="1669" w:type="dxa"/>
          </w:tcPr>
          <w:p w:rsidR="004B4261" w:rsidRPr="00B93771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3</w:t>
            </w:r>
          </w:p>
        </w:tc>
        <w:tc>
          <w:tcPr>
            <w:tcW w:w="1672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B93771">
              <w:rPr>
                <w:spacing w:val="2"/>
              </w:rPr>
              <w:t>7</w:t>
            </w:r>
            <w:r>
              <w:rPr>
                <w:spacing w:val="2"/>
              </w:rPr>
              <w:t>78</w:t>
            </w:r>
            <w:r w:rsidRPr="00B93771">
              <w:rPr>
                <w:spacing w:val="2"/>
              </w:rPr>
              <w:t>0</w:t>
            </w:r>
            <w:r>
              <w:rPr>
                <w:spacing w:val="2"/>
              </w:rPr>
              <w:t>49</w:t>
            </w:r>
            <w:r w:rsidRPr="00B93771">
              <w:rPr>
                <w:spacing w:val="2"/>
              </w:rPr>
              <w:t>,</w:t>
            </w:r>
            <w:r>
              <w:rPr>
                <w:spacing w:val="2"/>
              </w:rPr>
              <w:t>12</w:t>
            </w:r>
          </w:p>
        </w:tc>
        <w:tc>
          <w:tcPr>
            <w:tcW w:w="1593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B93771">
              <w:rPr>
                <w:spacing w:val="2"/>
              </w:rPr>
              <w:t>2</w:t>
            </w:r>
            <w:r>
              <w:rPr>
                <w:spacing w:val="2"/>
              </w:rPr>
              <w:t>286532</w:t>
            </w:r>
            <w:r w:rsidRPr="00B93771">
              <w:rPr>
                <w:spacing w:val="2"/>
              </w:rPr>
              <w:t>,</w:t>
            </w:r>
            <w:r>
              <w:rPr>
                <w:spacing w:val="2"/>
              </w:rPr>
              <w:t>15</w:t>
            </w:r>
          </w:p>
        </w:tc>
        <w:tc>
          <w:tcPr>
            <w:tcW w:w="1849" w:type="dxa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4B4261" w:rsidRPr="008C450A" w:rsidTr="004B4261">
        <w:tc>
          <w:tcPr>
            <w:tcW w:w="1669" w:type="dxa"/>
          </w:tcPr>
          <w:p w:rsidR="004B4261" w:rsidRPr="00B93771" w:rsidRDefault="004B4261" w:rsidP="004B4261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>30</w:t>
            </w:r>
            <w:r>
              <w:rPr>
                <w:spacing w:val="2"/>
              </w:rPr>
              <w:t>4</w:t>
            </w:r>
            <w:r w:rsidRPr="001332E9">
              <w:rPr>
                <w:spacing w:val="2"/>
              </w:rPr>
              <w:t>°</w:t>
            </w:r>
            <w:r>
              <w:rPr>
                <w:spacing w:val="2"/>
              </w:rPr>
              <w:t>15</w:t>
            </w:r>
            <w:r w:rsidRPr="001332E9">
              <w:t>'</w:t>
            </w:r>
            <w:r>
              <w:rPr>
                <w:spacing w:val="2"/>
              </w:rPr>
              <w:t>46</w:t>
            </w:r>
            <w:r w:rsidRPr="001332E9">
              <w:t>''</w:t>
            </w:r>
          </w:p>
        </w:tc>
        <w:tc>
          <w:tcPr>
            <w:tcW w:w="1653" w:type="dxa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  <w:r>
              <w:rPr>
                <w:spacing w:val="2"/>
              </w:rPr>
              <w:t>3</w:t>
            </w:r>
            <w:r w:rsidRPr="001332E9">
              <w:rPr>
                <w:spacing w:val="2"/>
              </w:rPr>
              <w:t>,0</w:t>
            </w:r>
            <w:r>
              <w:rPr>
                <w:spacing w:val="2"/>
              </w:rPr>
              <w:t>5</w:t>
            </w:r>
          </w:p>
        </w:tc>
      </w:tr>
      <w:tr w:rsidR="004B4261" w:rsidRPr="008C450A" w:rsidTr="004B4261">
        <w:tc>
          <w:tcPr>
            <w:tcW w:w="1669" w:type="dxa"/>
          </w:tcPr>
          <w:p w:rsidR="004B4261" w:rsidRPr="00B93771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4</w:t>
            </w:r>
          </w:p>
        </w:tc>
        <w:tc>
          <w:tcPr>
            <w:tcW w:w="1672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B93771">
              <w:rPr>
                <w:spacing w:val="2"/>
              </w:rPr>
              <w:t>7</w:t>
            </w:r>
            <w:r>
              <w:rPr>
                <w:spacing w:val="2"/>
              </w:rPr>
              <w:t>78</w:t>
            </w:r>
            <w:r w:rsidRPr="00B93771">
              <w:rPr>
                <w:spacing w:val="2"/>
              </w:rPr>
              <w:t>0</w:t>
            </w:r>
            <w:r>
              <w:rPr>
                <w:spacing w:val="2"/>
              </w:rPr>
              <w:t>50</w:t>
            </w:r>
            <w:r w:rsidRPr="00B93771">
              <w:rPr>
                <w:spacing w:val="2"/>
              </w:rPr>
              <w:t>,</w:t>
            </w:r>
            <w:r>
              <w:rPr>
                <w:spacing w:val="2"/>
              </w:rPr>
              <w:t>84</w:t>
            </w:r>
          </w:p>
        </w:tc>
        <w:tc>
          <w:tcPr>
            <w:tcW w:w="1593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B93771">
              <w:rPr>
                <w:spacing w:val="2"/>
              </w:rPr>
              <w:t>2</w:t>
            </w:r>
            <w:r>
              <w:rPr>
                <w:spacing w:val="2"/>
              </w:rPr>
              <w:t>286529</w:t>
            </w:r>
            <w:r w:rsidRPr="00B93771">
              <w:rPr>
                <w:spacing w:val="2"/>
              </w:rPr>
              <w:t>,</w:t>
            </w:r>
            <w:r>
              <w:rPr>
                <w:spacing w:val="2"/>
              </w:rPr>
              <w:t>63</w:t>
            </w:r>
          </w:p>
        </w:tc>
        <w:tc>
          <w:tcPr>
            <w:tcW w:w="1849" w:type="dxa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4B4261" w:rsidRPr="008C450A" w:rsidTr="004B4261">
        <w:tc>
          <w:tcPr>
            <w:tcW w:w="1669" w:type="dxa"/>
          </w:tcPr>
          <w:p w:rsidR="004B4261" w:rsidRPr="00B93771" w:rsidRDefault="004B4261" w:rsidP="004B4261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>3</w:t>
            </w:r>
            <w:r>
              <w:rPr>
                <w:spacing w:val="2"/>
              </w:rPr>
              <w:t>4</w:t>
            </w:r>
            <w:r w:rsidRPr="001332E9">
              <w:rPr>
                <w:spacing w:val="2"/>
              </w:rPr>
              <w:t>°1</w:t>
            </w:r>
            <w:r>
              <w:rPr>
                <w:spacing w:val="2"/>
              </w:rPr>
              <w:t>5</w:t>
            </w:r>
            <w:r w:rsidRPr="001332E9">
              <w:t>'</w:t>
            </w:r>
            <w:r>
              <w:rPr>
                <w:spacing w:val="2"/>
              </w:rPr>
              <w:t>45</w:t>
            </w:r>
            <w:r w:rsidRPr="001332E9">
              <w:t>''</w:t>
            </w:r>
          </w:p>
        </w:tc>
        <w:tc>
          <w:tcPr>
            <w:tcW w:w="1653" w:type="dxa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1332E9">
              <w:rPr>
                <w:spacing w:val="2"/>
              </w:rPr>
              <w:t>С-В</w:t>
            </w:r>
            <w:proofErr w:type="gramEnd"/>
          </w:p>
        </w:tc>
        <w:tc>
          <w:tcPr>
            <w:tcW w:w="1425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1332E9">
              <w:rPr>
                <w:spacing w:val="2"/>
              </w:rPr>
              <w:t>4,0</w:t>
            </w:r>
            <w:r>
              <w:rPr>
                <w:spacing w:val="2"/>
              </w:rPr>
              <w:t>8</w:t>
            </w:r>
          </w:p>
        </w:tc>
      </w:tr>
      <w:tr w:rsidR="004B4261" w:rsidRPr="008C450A" w:rsidTr="004B4261">
        <w:tc>
          <w:tcPr>
            <w:tcW w:w="1669" w:type="dxa"/>
          </w:tcPr>
          <w:p w:rsidR="004B4261" w:rsidRPr="00B93771" w:rsidRDefault="004B4261" w:rsidP="004B4261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B93771">
              <w:rPr>
                <w:spacing w:val="2"/>
              </w:rPr>
              <w:t>7</w:t>
            </w:r>
            <w:r>
              <w:rPr>
                <w:spacing w:val="2"/>
              </w:rPr>
              <w:t>78</w:t>
            </w:r>
            <w:r w:rsidRPr="00B93771">
              <w:rPr>
                <w:spacing w:val="2"/>
              </w:rPr>
              <w:t>0</w:t>
            </w:r>
            <w:r>
              <w:rPr>
                <w:spacing w:val="2"/>
              </w:rPr>
              <w:t>54</w:t>
            </w:r>
            <w:r w:rsidRPr="00B93771">
              <w:rPr>
                <w:spacing w:val="2"/>
              </w:rPr>
              <w:t>,</w:t>
            </w:r>
            <w:r>
              <w:rPr>
                <w:spacing w:val="2"/>
              </w:rPr>
              <w:t>21</w:t>
            </w:r>
          </w:p>
        </w:tc>
        <w:tc>
          <w:tcPr>
            <w:tcW w:w="1593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B93771">
              <w:rPr>
                <w:spacing w:val="2"/>
              </w:rPr>
              <w:t>2</w:t>
            </w:r>
            <w:r>
              <w:rPr>
                <w:spacing w:val="2"/>
              </w:rPr>
              <w:t>286531</w:t>
            </w:r>
            <w:r w:rsidRPr="00B93771">
              <w:rPr>
                <w:spacing w:val="2"/>
              </w:rPr>
              <w:t>,</w:t>
            </w:r>
            <w:r>
              <w:rPr>
                <w:spacing w:val="2"/>
              </w:rPr>
              <w:t>92</w:t>
            </w:r>
          </w:p>
        </w:tc>
        <w:tc>
          <w:tcPr>
            <w:tcW w:w="1849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4B4261" w:rsidRPr="001332E9" w:rsidRDefault="004B4261" w:rsidP="004B4261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4B4261" w:rsidRPr="008C450A" w:rsidRDefault="004B4261" w:rsidP="004B4261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</w:tbl>
    <w:p w:rsidR="004B4261" w:rsidRPr="00213E32" w:rsidRDefault="004B4261" w:rsidP="004B4261">
      <w:pPr>
        <w:rPr>
          <w:b/>
          <w:sz w:val="16"/>
          <w:szCs w:val="16"/>
        </w:rPr>
      </w:pPr>
    </w:p>
    <w:p w:rsidR="004B4261" w:rsidRPr="00A00E5E" w:rsidRDefault="004B4261" w:rsidP="00A00E5E">
      <w:pPr>
        <w:pStyle w:val="ConsPlusCell"/>
        <w:numPr>
          <w:ilvl w:val="0"/>
          <w:numId w:val="28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00E5E">
        <w:rPr>
          <w:rFonts w:ascii="Times New Roman" w:hAnsi="Times New Roman" w:cs="Times New Roman"/>
          <w:b/>
          <w:sz w:val="24"/>
          <w:szCs w:val="24"/>
        </w:rPr>
        <w:t>Схема границ территории объекта культурного наследия</w:t>
      </w:r>
      <w:r w:rsidRPr="00A00E5E">
        <w:rPr>
          <w:rFonts w:ascii="Times New Roman" w:hAnsi="Times New Roman" w:cs="Times New Roman"/>
          <w:sz w:val="24"/>
          <w:szCs w:val="24"/>
        </w:rPr>
        <w:t xml:space="preserve"> (памятника истории и культуры) регионального значения «Братская моги</w:t>
      </w:r>
      <w:r w:rsidR="00A00E5E">
        <w:rPr>
          <w:rFonts w:ascii="Times New Roman" w:hAnsi="Times New Roman" w:cs="Times New Roman"/>
          <w:sz w:val="24"/>
          <w:szCs w:val="24"/>
        </w:rPr>
        <w:t>ла партизан»,</w:t>
      </w:r>
      <w:r w:rsidR="004B37A5">
        <w:rPr>
          <w:rFonts w:ascii="Times New Roman" w:hAnsi="Times New Roman" w:cs="Times New Roman"/>
          <w:sz w:val="24"/>
          <w:szCs w:val="24"/>
        </w:rPr>
        <w:t xml:space="preserve"> 1935 г., 1962 г.,</w:t>
      </w:r>
      <w:r w:rsidR="00A00E5E">
        <w:rPr>
          <w:rFonts w:ascii="Times New Roman" w:hAnsi="Times New Roman" w:cs="Times New Roman"/>
          <w:sz w:val="24"/>
          <w:szCs w:val="24"/>
        </w:rPr>
        <w:t xml:space="preserve"> расположенного по </w:t>
      </w:r>
      <w:r w:rsidRPr="00A00E5E">
        <w:rPr>
          <w:rFonts w:ascii="Times New Roman" w:hAnsi="Times New Roman" w:cs="Times New Roman"/>
          <w:sz w:val="24"/>
          <w:szCs w:val="24"/>
        </w:rPr>
        <w:t>адресу:</w:t>
      </w:r>
      <w:r w:rsidR="00A00E5E">
        <w:rPr>
          <w:rFonts w:ascii="Times New Roman" w:hAnsi="Times New Roman" w:cs="Times New Roman"/>
          <w:sz w:val="24"/>
          <w:szCs w:val="24"/>
        </w:rPr>
        <w:t xml:space="preserve"> </w:t>
      </w:r>
      <w:r w:rsidRPr="00A00E5E">
        <w:rPr>
          <w:rFonts w:ascii="Times New Roman" w:hAnsi="Times New Roman" w:cs="Times New Roman"/>
          <w:sz w:val="24"/>
          <w:szCs w:val="24"/>
        </w:rPr>
        <w:t>Томская область, Александровский район, с</w:t>
      </w:r>
      <w:r w:rsidR="00BE0FE8">
        <w:rPr>
          <w:rFonts w:ascii="Times New Roman" w:hAnsi="Times New Roman" w:cs="Times New Roman"/>
          <w:sz w:val="24"/>
          <w:szCs w:val="24"/>
        </w:rPr>
        <w:t>.</w:t>
      </w:r>
      <w:r w:rsidRPr="00A00E5E">
        <w:rPr>
          <w:rFonts w:ascii="Times New Roman" w:hAnsi="Times New Roman" w:cs="Times New Roman"/>
          <w:sz w:val="24"/>
          <w:szCs w:val="24"/>
        </w:rPr>
        <w:t xml:space="preserve"> Лукашкин Яр, ул</w:t>
      </w:r>
      <w:r w:rsidR="00BE0FE8">
        <w:rPr>
          <w:rFonts w:ascii="Times New Roman" w:hAnsi="Times New Roman" w:cs="Times New Roman"/>
          <w:sz w:val="24"/>
          <w:szCs w:val="24"/>
        </w:rPr>
        <w:t>.</w:t>
      </w:r>
      <w:r w:rsidRPr="00A00E5E">
        <w:rPr>
          <w:rFonts w:ascii="Times New Roman" w:hAnsi="Times New Roman" w:cs="Times New Roman"/>
          <w:sz w:val="24"/>
          <w:szCs w:val="24"/>
        </w:rPr>
        <w:t xml:space="preserve"> Центральная, 27а</w:t>
      </w:r>
    </w:p>
    <w:p w:rsidR="004B4261" w:rsidRPr="00662A3D" w:rsidRDefault="004B4261" w:rsidP="004B4261">
      <w:pPr>
        <w:pStyle w:val="7"/>
        <w:ind w:left="0"/>
        <w:jc w:val="both"/>
        <w:rPr>
          <w:sz w:val="20"/>
          <w:szCs w:val="20"/>
        </w:rPr>
      </w:pPr>
    </w:p>
    <w:p w:rsidR="004B4261" w:rsidRPr="00662A3D" w:rsidRDefault="004B4261" w:rsidP="004B4261">
      <w:pPr>
        <w:pStyle w:val="7"/>
        <w:ind w:left="0"/>
        <w:jc w:val="center"/>
      </w:pPr>
      <w:r>
        <w:rPr>
          <w:noProof/>
        </w:rPr>
        <w:drawing>
          <wp:inline distT="0" distB="0" distL="0" distR="0">
            <wp:extent cx="3792855" cy="2647950"/>
            <wp:effectExtent l="19050" t="0" r="0" b="0"/>
            <wp:docPr id="3" name="Рисунок 3" descr="Александровское_Лукашкин Я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Александровское_Лукашкин Яр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85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261" w:rsidRPr="00782216" w:rsidRDefault="004B4261" w:rsidP="004B4261">
      <w:pPr>
        <w:jc w:val="center"/>
        <w:rPr>
          <w:color w:val="C0C0C0"/>
        </w:rPr>
      </w:pPr>
    </w:p>
    <w:p w:rsidR="00555AC8" w:rsidRDefault="00A00E5E" w:rsidP="004B37A5">
      <w:pPr>
        <w:spacing w:line="276" w:lineRule="auto"/>
        <w:ind w:right="57"/>
      </w:pPr>
      <w:r w:rsidRPr="008C450A">
        <w:t>Площадь земельного участка – 17,0 кв.м.</w:t>
      </w:r>
      <w:r w:rsidR="00555AC8">
        <w:br w:type="page"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4122CE" w:rsidRPr="00F64729" w:rsidTr="006A768E">
        <w:trPr>
          <w:trHeight w:val="426"/>
        </w:trPr>
        <w:tc>
          <w:tcPr>
            <w:tcW w:w="5889" w:type="dxa"/>
          </w:tcPr>
          <w:p w:rsidR="004122CE" w:rsidRDefault="004122CE" w:rsidP="006A768E">
            <w:pPr>
              <w:jc w:val="right"/>
            </w:pPr>
          </w:p>
        </w:tc>
        <w:tc>
          <w:tcPr>
            <w:tcW w:w="4399" w:type="dxa"/>
            <w:gridSpan w:val="4"/>
          </w:tcPr>
          <w:p w:rsidR="004122CE" w:rsidRPr="005A62EF" w:rsidRDefault="004122CE" w:rsidP="006A768E">
            <w:pPr>
              <w:jc w:val="both"/>
            </w:pPr>
            <w:r w:rsidRPr="005A62EF">
              <w:t>Приложение</w:t>
            </w:r>
            <w:r>
              <w:t xml:space="preserve"> № 3</w:t>
            </w:r>
            <w:r w:rsidRPr="005A62EF">
              <w:t xml:space="preserve">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4122CE" w:rsidRPr="00F64729" w:rsidTr="006A768E">
        <w:trPr>
          <w:trHeight w:val="270"/>
        </w:trPr>
        <w:tc>
          <w:tcPr>
            <w:tcW w:w="5889" w:type="dxa"/>
          </w:tcPr>
          <w:p w:rsidR="004122CE" w:rsidRDefault="004122CE" w:rsidP="006A768E">
            <w:pPr>
              <w:jc w:val="right"/>
            </w:pPr>
          </w:p>
        </w:tc>
        <w:tc>
          <w:tcPr>
            <w:tcW w:w="441" w:type="dxa"/>
          </w:tcPr>
          <w:p w:rsidR="004122CE" w:rsidRPr="005A62EF" w:rsidRDefault="004122CE" w:rsidP="006A768E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4122CE" w:rsidRPr="005A62EF" w:rsidRDefault="00734E63" w:rsidP="006A768E">
            <w:pPr>
              <w:jc w:val="both"/>
            </w:pPr>
            <w:r>
              <w:t>10.03.2020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4122CE" w:rsidRPr="005A62EF" w:rsidRDefault="004122CE" w:rsidP="006A768E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4122CE" w:rsidRPr="005A62EF" w:rsidRDefault="00734E63" w:rsidP="006A768E">
            <w:pPr>
              <w:jc w:val="both"/>
            </w:pPr>
            <w:r>
              <w:t>0035/01-07</w:t>
            </w:r>
          </w:p>
        </w:tc>
      </w:tr>
    </w:tbl>
    <w:p w:rsidR="00213E32" w:rsidRPr="00213E32" w:rsidRDefault="00213E32" w:rsidP="00B92662">
      <w:pPr>
        <w:pStyle w:val="7"/>
        <w:ind w:left="0"/>
        <w:jc w:val="center"/>
        <w:rPr>
          <w:sz w:val="16"/>
          <w:szCs w:val="16"/>
        </w:rPr>
      </w:pPr>
    </w:p>
    <w:p w:rsidR="00B92662" w:rsidRPr="008C450A" w:rsidRDefault="00B92662" w:rsidP="00B92662">
      <w:pPr>
        <w:pStyle w:val="7"/>
        <w:ind w:left="0"/>
        <w:jc w:val="center"/>
        <w:rPr>
          <w:b/>
        </w:rPr>
      </w:pPr>
      <w:r w:rsidRPr="008C450A">
        <w:rPr>
          <w:b/>
        </w:rPr>
        <w:t xml:space="preserve">Проект </w:t>
      </w:r>
      <w:proofErr w:type="gramStart"/>
      <w:r w:rsidRPr="008C450A">
        <w:rPr>
          <w:b/>
        </w:rPr>
        <w:t>границ территории объекта культурного наследия регионального значения</w:t>
      </w:r>
      <w:proofErr w:type="gramEnd"/>
    </w:p>
    <w:p w:rsidR="00B92662" w:rsidRPr="008C450A" w:rsidRDefault="00B92662" w:rsidP="00B92662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8C450A">
        <w:rPr>
          <w:rFonts w:ascii="Times New Roman" w:hAnsi="Times New Roman" w:cs="Times New Roman"/>
          <w:sz w:val="24"/>
          <w:szCs w:val="24"/>
        </w:rPr>
        <w:t xml:space="preserve">«Братская могила партизан», </w:t>
      </w:r>
      <w:smartTag w:uri="urn:schemas-microsoft-com:office:smarttags" w:element="metricconverter">
        <w:smartTagPr>
          <w:attr w:name="ProductID" w:val="1919 г"/>
        </w:smartTagPr>
        <w:r w:rsidRPr="008C450A">
          <w:rPr>
            <w:rFonts w:ascii="Times New Roman" w:hAnsi="Times New Roman" w:cs="Times New Roman"/>
            <w:sz w:val="24"/>
            <w:szCs w:val="24"/>
          </w:rPr>
          <w:t>1919 г</w:t>
        </w:r>
      </w:smartTag>
      <w:r w:rsidRPr="008C450A">
        <w:rPr>
          <w:rFonts w:ascii="Times New Roman" w:hAnsi="Times New Roman" w:cs="Times New Roman"/>
          <w:sz w:val="24"/>
          <w:szCs w:val="24"/>
        </w:rPr>
        <w:t>., по адресу:</w:t>
      </w:r>
      <w:r w:rsidR="00787D07">
        <w:rPr>
          <w:rFonts w:ascii="Times New Roman" w:hAnsi="Times New Roman" w:cs="Times New Roman"/>
          <w:sz w:val="24"/>
          <w:szCs w:val="24"/>
        </w:rPr>
        <w:t xml:space="preserve"> </w:t>
      </w:r>
      <w:r w:rsidRPr="008C450A">
        <w:rPr>
          <w:rFonts w:ascii="Times New Roman" w:hAnsi="Times New Roman" w:cs="Times New Roman"/>
          <w:sz w:val="24"/>
          <w:szCs w:val="24"/>
        </w:rPr>
        <w:t xml:space="preserve">Томская область, Александровский район, </w:t>
      </w:r>
      <w:r w:rsidR="00787D07">
        <w:rPr>
          <w:rFonts w:ascii="Times New Roman" w:hAnsi="Times New Roman" w:cs="Times New Roman"/>
          <w:sz w:val="24"/>
          <w:szCs w:val="24"/>
        </w:rPr>
        <w:br/>
      </w:r>
      <w:r w:rsidRPr="008C450A">
        <w:rPr>
          <w:rFonts w:ascii="Times New Roman" w:hAnsi="Times New Roman" w:cs="Times New Roman"/>
          <w:sz w:val="24"/>
          <w:szCs w:val="24"/>
        </w:rPr>
        <w:t>с. Новоникольское, пер. Школьный, 1-П</w:t>
      </w:r>
    </w:p>
    <w:p w:rsidR="00B92662" w:rsidRPr="00B92662" w:rsidRDefault="00B92662" w:rsidP="00B92662">
      <w:pPr>
        <w:jc w:val="center"/>
        <w:rPr>
          <w:sz w:val="16"/>
          <w:szCs w:val="16"/>
        </w:rPr>
      </w:pPr>
    </w:p>
    <w:p w:rsidR="00B92662" w:rsidRPr="001332E9" w:rsidRDefault="00B92662" w:rsidP="00B92662">
      <w:pPr>
        <w:pStyle w:val="7"/>
        <w:numPr>
          <w:ilvl w:val="0"/>
          <w:numId w:val="29"/>
        </w:numPr>
        <w:tabs>
          <w:tab w:val="left" w:pos="720"/>
        </w:tabs>
        <w:spacing w:line="20" w:lineRule="atLeast"/>
        <w:jc w:val="both"/>
        <w:rPr>
          <w:b/>
        </w:rPr>
      </w:pPr>
      <w:r w:rsidRPr="001332E9">
        <w:rPr>
          <w:b/>
        </w:rPr>
        <w:t xml:space="preserve">Описание границ территории объекта культурного наследия: </w:t>
      </w:r>
    </w:p>
    <w:p w:rsidR="00B92662" w:rsidRPr="00B92662" w:rsidRDefault="00B92662" w:rsidP="00213E32">
      <w:pPr>
        <w:spacing w:after="40" w:line="20" w:lineRule="atLeast"/>
        <w:ind w:firstLine="357"/>
        <w:jc w:val="both"/>
      </w:pPr>
      <w:proofErr w:type="gramStart"/>
      <w:r w:rsidRPr="001332E9">
        <w:t xml:space="preserve">Линия границ территории объекта культурного наследия проходит от точки 1 в направлении на юго-восток до точки 2 на расстоянии </w:t>
      </w:r>
      <w:smartTag w:uri="urn:schemas-microsoft-com:office:smarttags" w:element="metricconverter">
        <w:smartTagPr>
          <w:attr w:name="ProductID" w:val="4,10 м"/>
        </w:smartTagPr>
        <w:r w:rsidRPr="001332E9">
          <w:rPr>
            <w:spacing w:val="2"/>
          </w:rPr>
          <w:t xml:space="preserve">4,10 </w:t>
        </w:r>
        <w:r w:rsidRPr="001332E9">
          <w:t>м</w:t>
        </w:r>
      </w:smartTag>
      <w:r w:rsidRPr="001332E9">
        <w:t xml:space="preserve">., затем от точки 2 с поворотом в направлении на юго-запад до точки 3 на расстоянии </w:t>
      </w:r>
      <w:smartTag w:uri="urn:schemas-microsoft-com:office:smarttags" w:element="metricconverter">
        <w:smartTagPr>
          <w:attr w:name="ProductID" w:val="4,10 м"/>
        </w:smartTagPr>
        <w:r w:rsidRPr="001332E9">
          <w:rPr>
            <w:spacing w:val="2"/>
          </w:rPr>
          <w:t xml:space="preserve">4,10 </w:t>
        </w:r>
        <w:r w:rsidRPr="001332E9">
          <w:t>м</w:t>
        </w:r>
      </w:smartTag>
      <w:r w:rsidRPr="001332E9">
        <w:t xml:space="preserve">., затем от точки 3 с поворотом в направлении на северо-запад до точки 4 на расстоянии </w:t>
      </w:r>
      <w:smartTag w:uri="urn:schemas-microsoft-com:office:smarttags" w:element="metricconverter">
        <w:smartTagPr>
          <w:attr w:name="ProductID" w:val="4,10 м"/>
        </w:smartTagPr>
        <w:r w:rsidRPr="001332E9">
          <w:rPr>
            <w:spacing w:val="2"/>
          </w:rPr>
          <w:t>4,10</w:t>
        </w:r>
        <w:r w:rsidRPr="001332E9">
          <w:t xml:space="preserve"> м</w:t>
        </w:r>
      </w:smartTag>
      <w:r w:rsidRPr="001332E9">
        <w:t>., затем от точки 4 с</w:t>
      </w:r>
      <w:proofErr w:type="gramEnd"/>
      <w:r w:rsidRPr="001332E9">
        <w:t xml:space="preserve"> поворотом в направлении на северо-восток до исходной точки 1 на расстоянии </w:t>
      </w:r>
      <w:smartTag w:uri="urn:schemas-microsoft-com:office:smarttags" w:element="metricconverter">
        <w:smartTagPr>
          <w:attr w:name="ProductID" w:val="4,10 м"/>
        </w:smartTagPr>
        <w:r w:rsidRPr="001332E9">
          <w:rPr>
            <w:spacing w:val="2"/>
          </w:rPr>
          <w:t>4,10</w:t>
        </w:r>
        <w:r w:rsidRPr="001332E9">
          <w:t xml:space="preserve"> м</w:t>
        </w:r>
      </w:smartTag>
      <w:r w:rsidRPr="001332E9">
        <w:t xml:space="preserve">. </w:t>
      </w:r>
    </w:p>
    <w:p w:rsidR="00B92662" w:rsidRPr="00B92662" w:rsidRDefault="00B92662" w:rsidP="00B92662">
      <w:pPr>
        <w:pStyle w:val="ConsPlusCell"/>
        <w:numPr>
          <w:ilvl w:val="0"/>
          <w:numId w:val="29"/>
        </w:numPr>
        <w:spacing w:after="120"/>
        <w:ind w:left="0" w:firstLine="357"/>
        <w:jc w:val="both"/>
        <w:rPr>
          <w:color w:val="C0C0C0"/>
          <w:sz w:val="16"/>
          <w:szCs w:val="16"/>
        </w:rPr>
      </w:pPr>
      <w:r w:rsidRPr="00B92662">
        <w:rPr>
          <w:rFonts w:ascii="Times New Roman" w:hAnsi="Times New Roman" w:cs="Times New Roman"/>
          <w:b/>
          <w:sz w:val="24"/>
          <w:szCs w:val="24"/>
        </w:rPr>
        <w:t>Ведомость координат границ территории объекта культурного наследия</w:t>
      </w:r>
      <w:r w:rsidRPr="008C450A">
        <w:rPr>
          <w:rFonts w:ascii="Times New Roman" w:hAnsi="Times New Roman" w:cs="Times New Roman"/>
          <w:sz w:val="24"/>
          <w:szCs w:val="24"/>
        </w:rPr>
        <w:t xml:space="preserve"> (памятника истории и культуры) регионального значения «</w:t>
      </w:r>
      <w:r>
        <w:rPr>
          <w:rFonts w:ascii="Times New Roman" w:hAnsi="Times New Roman" w:cs="Times New Roman"/>
          <w:sz w:val="24"/>
          <w:szCs w:val="24"/>
        </w:rPr>
        <w:t>Братская могила партизан», 1919 </w:t>
      </w:r>
      <w:r w:rsidRPr="008C450A">
        <w:rPr>
          <w:rFonts w:ascii="Times New Roman" w:hAnsi="Times New Roman" w:cs="Times New Roman"/>
          <w:sz w:val="24"/>
          <w:szCs w:val="24"/>
        </w:rPr>
        <w:t>г., расположенного по адресу: Томская область, Александровский район, с. Новоникольское, пер.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C450A">
        <w:rPr>
          <w:rFonts w:ascii="Times New Roman" w:hAnsi="Times New Roman" w:cs="Times New Roman"/>
          <w:sz w:val="24"/>
          <w:szCs w:val="24"/>
        </w:rPr>
        <w:t xml:space="preserve">Школьный, 1-П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69"/>
        <w:gridCol w:w="1672"/>
        <w:gridCol w:w="1593"/>
        <w:gridCol w:w="1849"/>
        <w:gridCol w:w="1653"/>
        <w:gridCol w:w="1425"/>
      </w:tblGrid>
      <w:tr w:rsidR="00B92662" w:rsidRPr="008C450A" w:rsidTr="00184A67">
        <w:tc>
          <w:tcPr>
            <w:tcW w:w="1669" w:type="dxa"/>
            <w:vMerge w:val="restart"/>
          </w:tcPr>
          <w:p w:rsidR="00B92662" w:rsidRPr="00B93771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Номер</w:t>
            </w:r>
          </w:p>
          <w:p w:rsidR="00B92662" w:rsidRPr="00B93771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поворотной точки</w:t>
            </w:r>
          </w:p>
        </w:tc>
        <w:tc>
          <w:tcPr>
            <w:tcW w:w="3265" w:type="dxa"/>
            <w:gridSpan w:val="2"/>
          </w:tcPr>
          <w:p w:rsidR="00B92662" w:rsidRPr="00B93771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Координаты</w:t>
            </w:r>
          </w:p>
        </w:tc>
        <w:tc>
          <w:tcPr>
            <w:tcW w:w="1849" w:type="dxa"/>
            <w:vMerge w:val="restart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>Дирекционный угол</w:t>
            </w:r>
          </w:p>
        </w:tc>
        <w:tc>
          <w:tcPr>
            <w:tcW w:w="1653" w:type="dxa"/>
            <w:vMerge w:val="restart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>Направление</w:t>
            </w:r>
          </w:p>
        </w:tc>
        <w:tc>
          <w:tcPr>
            <w:tcW w:w="1425" w:type="dxa"/>
            <w:vMerge w:val="restart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 xml:space="preserve">Расстояние </w:t>
            </w:r>
            <w:proofErr w:type="gramStart"/>
            <w:r w:rsidRPr="001332E9">
              <w:rPr>
                <w:spacing w:val="2"/>
              </w:rPr>
              <w:t>м</w:t>
            </w:r>
            <w:proofErr w:type="gramEnd"/>
            <w:r w:rsidRPr="001332E9">
              <w:rPr>
                <w:spacing w:val="2"/>
              </w:rPr>
              <w:t>.</w:t>
            </w:r>
          </w:p>
        </w:tc>
      </w:tr>
      <w:tr w:rsidR="00B92662" w:rsidRPr="008C450A" w:rsidTr="00184A67">
        <w:tc>
          <w:tcPr>
            <w:tcW w:w="1669" w:type="dxa"/>
            <w:vMerge/>
          </w:tcPr>
          <w:p w:rsidR="00B92662" w:rsidRPr="00B93771" w:rsidRDefault="00B92662" w:rsidP="00184A67">
            <w:pPr>
              <w:jc w:val="right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B92662" w:rsidRPr="00B93771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Х</w:t>
            </w:r>
          </w:p>
        </w:tc>
        <w:tc>
          <w:tcPr>
            <w:tcW w:w="1593" w:type="dxa"/>
          </w:tcPr>
          <w:p w:rsidR="00B92662" w:rsidRPr="00B93771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  <w:lang w:val="en-US"/>
              </w:rPr>
              <w:t>Y</w:t>
            </w:r>
          </w:p>
        </w:tc>
        <w:tc>
          <w:tcPr>
            <w:tcW w:w="1849" w:type="dxa"/>
            <w:vMerge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  <w:vMerge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  <w:vMerge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B92662" w:rsidRPr="008C450A" w:rsidTr="00184A67">
        <w:tc>
          <w:tcPr>
            <w:tcW w:w="1669" w:type="dxa"/>
          </w:tcPr>
          <w:p w:rsidR="00B92662" w:rsidRPr="00B93771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B92662" w:rsidRPr="00B93771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716018,19</w:t>
            </w:r>
          </w:p>
        </w:tc>
        <w:tc>
          <w:tcPr>
            <w:tcW w:w="1593" w:type="dxa"/>
          </w:tcPr>
          <w:p w:rsidR="00B92662" w:rsidRPr="00B93771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23</w:t>
            </w:r>
            <w:r>
              <w:rPr>
                <w:spacing w:val="2"/>
              </w:rPr>
              <w:t>33233</w:t>
            </w:r>
            <w:r w:rsidRPr="00B93771">
              <w:rPr>
                <w:spacing w:val="2"/>
              </w:rPr>
              <w:t>,</w:t>
            </w:r>
            <w:r>
              <w:rPr>
                <w:spacing w:val="2"/>
              </w:rPr>
              <w:t>12</w:t>
            </w:r>
          </w:p>
        </w:tc>
        <w:tc>
          <w:tcPr>
            <w:tcW w:w="1849" w:type="dxa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B92662" w:rsidRPr="008C450A" w:rsidTr="00184A67">
        <w:tc>
          <w:tcPr>
            <w:tcW w:w="1669" w:type="dxa"/>
          </w:tcPr>
          <w:p w:rsidR="00B92662" w:rsidRPr="00B93771" w:rsidRDefault="00B92662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>125°29</w:t>
            </w:r>
            <w:r w:rsidRPr="001332E9">
              <w:t>'</w:t>
            </w:r>
            <w:r w:rsidRPr="001332E9">
              <w:rPr>
                <w:spacing w:val="2"/>
              </w:rPr>
              <w:t>27</w:t>
            </w:r>
            <w:r w:rsidRPr="001332E9">
              <w:t>''</w:t>
            </w:r>
          </w:p>
        </w:tc>
        <w:tc>
          <w:tcPr>
            <w:tcW w:w="1653" w:type="dxa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>Ю-В</w:t>
            </w:r>
          </w:p>
        </w:tc>
        <w:tc>
          <w:tcPr>
            <w:tcW w:w="1425" w:type="dxa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>4,10</w:t>
            </w:r>
          </w:p>
        </w:tc>
      </w:tr>
      <w:tr w:rsidR="00B92662" w:rsidRPr="008C450A" w:rsidTr="00184A67">
        <w:tc>
          <w:tcPr>
            <w:tcW w:w="1669" w:type="dxa"/>
          </w:tcPr>
          <w:p w:rsidR="00B92662" w:rsidRPr="00B93771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2</w:t>
            </w:r>
          </w:p>
        </w:tc>
        <w:tc>
          <w:tcPr>
            <w:tcW w:w="1672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B93771">
              <w:rPr>
                <w:spacing w:val="2"/>
              </w:rPr>
              <w:t>71601</w:t>
            </w:r>
            <w:r>
              <w:rPr>
                <w:spacing w:val="2"/>
              </w:rPr>
              <w:t>5</w:t>
            </w:r>
            <w:r w:rsidRPr="00B93771">
              <w:rPr>
                <w:spacing w:val="2"/>
              </w:rPr>
              <w:t>,</w:t>
            </w:r>
            <w:r>
              <w:rPr>
                <w:spacing w:val="2"/>
              </w:rPr>
              <w:t>81</w:t>
            </w:r>
          </w:p>
        </w:tc>
        <w:tc>
          <w:tcPr>
            <w:tcW w:w="1593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B93771">
              <w:rPr>
                <w:spacing w:val="2"/>
              </w:rPr>
              <w:t>23</w:t>
            </w:r>
            <w:r>
              <w:rPr>
                <w:spacing w:val="2"/>
              </w:rPr>
              <w:t>33236</w:t>
            </w:r>
            <w:r w:rsidRPr="00B93771">
              <w:rPr>
                <w:spacing w:val="2"/>
              </w:rPr>
              <w:t>,</w:t>
            </w:r>
            <w:r>
              <w:rPr>
                <w:spacing w:val="2"/>
              </w:rPr>
              <w:t>45</w:t>
            </w:r>
          </w:p>
        </w:tc>
        <w:tc>
          <w:tcPr>
            <w:tcW w:w="1849" w:type="dxa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B92662" w:rsidRPr="008C450A" w:rsidTr="00184A67">
        <w:tc>
          <w:tcPr>
            <w:tcW w:w="1669" w:type="dxa"/>
          </w:tcPr>
          <w:p w:rsidR="00B92662" w:rsidRPr="00B93771" w:rsidRDefault="00B92662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>215°11</w:t>
            </w:r>
            <w:r w:rsidRPr="001332E9">
              <w:t>'</w:t>
            </w:r>
            <w:r w:rsidRPr="001332E9">
              <w:rPr>
                <w:spacing w:val="2"/>
              </w:rPr>
              <w:t>18</w:t>
            </w:r>
            <w:r w:rsidRPr="001332E9">
              <w:t>''</w:t>
            </w:r>
          </w:p>
        </w:tc>
        <w:tc>
          <w:tcPr>
            <w:tcW w:w="1653" w:type="dxa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1332E9">
              <w:rPr>
                <w:spacing w:val="2"/>
              </w:rPr>
              <w:t>Ю-З</w:t>
            </w:r>
            <w:proofErr w:type="gramEnd"/>
          </w:p>
        </w:tc>
        <w:tc>
          <w:tcPr>
            <w:tcW w:w="1425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1332E9">
              <w:rPr>
                <w:spacing w:val="2"/>
              </w:rPr>
              <w:t>4,10</w:t>
            </w:r>
          </w:p>
        </w:tc>
      </w:tr>
      <w:tr w:rsidR="00B92662" w:rsidRPr="008C450A" w:rsidTr="00184A67">
        <w:tc>
          <w:tcPr>
            <w:tcW w:w="1669" w:type="dxa"/>
          </w:tcPr>
          <w:p w:rsidR="00B92662" w:rsidRPr="00B93771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3</w:t>
            </w:r>
          </w:p>
        </w:tc>
        <w:tc>
          <w:tcPr>
            <w:tcW w:w="1672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B93771">
              <w:rPr>
                <w:spacing w:val="2"/>
              </w:rPr>
              <w:t>71601</w:t>
            </w:r>
            <w:r>
              <w:rPr>
                <w:spacing w:val="2"/>
              </w:rPr>
              <w:t>2</w:t>
            </w:r>
            <w:r w:rsidRPr="00B93771">
              <w:rPr>
                <w:spacing w:val="2"/>
              </w:rPr>
              <w:t>,</w:t>
            </w:r>
            <w:r>
              <w:rPr>
                <w:spacing w:val="2"/>
              </w:rPr>
              <w:t>46</w:t>
            </w:r>
          </w:p>
        </w:tc>
        <w:tc>
          <w:tcPr>
            <w:tcW w:w="1593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B93771">
              <w:rPr>
                <w:spacing w:val="2"/>
              </w:rPr>
              <w:t>23</w:t>
            </w:r>
            <w:r>
              <w:rPr>
                <w:spacing w:val="2"/>
              </w:rPr>
              <w:t>33234</w:t>
            </w:r>
            <w:r w:rsidRPr="00B93771">
              <w:rPr>
                <w:spacing w:val="2"/>
              </w:rPr>
              <w:t>,</w:t>
            </w:r>
            <w:r>
              <w:rPr>
                <w:spacing w:val="2"/>
              </w:rPr>
              <w:t>09</w:t>
            </w:r>
          </w:p>
        </w:tc>
        <w:tc>
          <w:tcPr>
            <w:tcW w:w="1849" w:type="dxa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B92662" w:rsidRPr="008C450A" w:rsidTr="00184A67">
        <w:tc>
          <w:tcPr>
            <w:tcW w:w="1669" w:type="dxa"/>
          </w:tcPr>
          <w:p w:rsidR="00B92662" w:rsidRPr="00B93771" w:rsidRDefault="00B92662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>305°29</w:t>
            </w:r>
            <w:r w:rsidRPr="001332E9">
              <w:t>'</w:t>
            </w:r>
            <w:r w:rsidRPr="001332E9">
              <w:rPr>
                <w:spacing w:val="2"/>
              </w:rPr>
              <w:t>31</w:t>
            </w:r>
            <w:r w:rsidRPr="001332E9">
              <w:t>''</w:t>
            </w:r>
          </w:p>
        </w:tc>
        <w:tc>
          <w:tcPr>
            <w:tcW w:w="1653" w:type="dxa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1332E9">
              <w:rPr>
                <w:spacing w:val="2"/>
              </w:rPr>
              <w:t>4,10</w:t>
            </w:r>
          </w:p>
        </w:tc>
      </w:tr>
      <w:tr w:rsidR="00B92662" w:rsidRPr="008C450A" w:rsidTr="00184A67">
        <w:tc>
          <w:tcPr>
            <w:tcW w:w="1669" w:type="dxa"/>
          </w:tcPr>
          <w:p w:rsidR="00B92662" w:rsidRPr="00B93771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4</w:t>
            </w:r>
          </w:p>
        </w:tc>
        <w:tc>
          <w:tcPr>
            <w:tcW w:w="1672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B93771">
              <w:rPr>
                <w:spacing w:val="2"/>
              </w:rPr>
              <w:t>71601</w:t>
            </w:r>
            <w:r>
              <w:rPr>
                <w:spacing w:val="2"/>
              </w:rPr>
              <w:t>4</w:t>
            </w:r>
            <w:r w:rsidRPr="00B93771">
              <w:rPr>
                <w:spacing w:val="2"/>
              </w:rPr>
              <w:t>,</w:t>
            </w:r>
            <w:r>
              <w:rPr>
                <w:spacing w:val="2"/>
              </w:rPr>
              <w:t>84</w:t>
            </w:r>
          </w:p>
        </w:tc>
        <w:tc>
          <w:tcPr>
            <w:tcW w:w="1593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B93771">
              <w:rPr>
                <w:spacing w:val="2"/>
              </w:rPr>
              <w:t>23</w:t>
            </w:r>
            <w:r>
              <w:rPr>
                <w:spacing w:val="2"/>
              </w:rPr>
              <w:t>33230</w:t>
            </w:r>
            <w:r w:rsidRPr="00B93771">
              <w:rPr>
                <w:spacing w:val="2"/>
              </w:rPr>
              <w:t>,</w:t>
            </w:r>
            <w:r>
              <w:rPr>
                <w:spacing w:val="2"/>
              </w:rPr>
              <w:t>75</w:t>
            </w:r>
          </w:p>
        </w:tc>
        <w:tc>
          <w:tcPr>
            <w:tcW w:w="1849" w:type="dxa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B92662" w:rsidRPr="008C450A" w:rsidTr="00184A67">
        <w:tc>
          <w:tcPr>
            <w:tcW w:w="1669" w:type="dxa"/>
          </w:tcPr>
          <w:p w:rsidR="00B92662" w:rsidRPr="00B93771" w:rsidRDefault="00B92662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1332E9">
              <w:rPr>
                <w:spacing w:val="2"/>
              </w:rPr>
              <w:t>35°11</w:t>
            </w:r>
            <w:r w:rsidRPr="001332E9">
              <w:t>'</w:t>
            </w:r>
            <w:r w:rsidRPr="001332E9">
              <w:rPr>
                <w:spacing w:val="2"/>
              </w:rPr>
              <w:t>21</w:t>
            </w:r>
            <w:r w:rsidRPr="001332E9">
              <w:t>''</w:t>
            </w:r>
          </w:p>
        </w:tc>
        <w:tc>
          <w:tcPr>
            <w:tcW w:w="1653" w:type="dxa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1332E9">
              <w:rPr>
                <w:spacing w:val="2"/>
              </w:rPr>
              <w:t>С-В</w:t>
            </w:r>
            <w:proofErr w:type="gramEnd"/>
          </w:p>
        </w:tc>
        <w:tc>
          <w:tcPr>
            <w:tcW w:w="1425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1332E9">
              <w:rPr>
                <w:spacing w:val="2"/>
              </w:rPr>
              <w:t>4,10</w:t>
            </w:r>
          </w:p>
        </w:tc>
      </w:tr>
      <w:tr w:rsidR="00B92662" w:rsidRPr="008C450A" w:rsidTr="00184A67">
        <w:tc>
          <w:tcPr>
            <w:tcW w:w="1669" w:type="dxa"/>
          </w:tcPr>
          <w:p w:rsidR="00B92662" w:rsidRPr="00B93771" w:rsidRDefault="00B92662" w:rsidP="00184A67">
            <w:pPr>
              <w:jc w:val="center"/>
              <w:textAlignment w:val="baseline"/>
              <w:rPr>
                <w:spacing w:val="2"/>
              </w:rPr>
            </w:pPr>
            <w:r w:rsidRPr="00B93771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B93771">
              <w:rPr>
                <w:spacing w:val="2"/>
              </w:rPr>
              <w:t>716018,19</w:t>
            </w:r>
          </w:p>
        </w:tc>
        <w:tc>
          <w:tcPr>
            <w:tcW w:w="1593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B93771">
              <w:rPr>
                <w:spacing w:val="2"/>
              </w:rPr>
              <w:t>23</w:t>
            </w:r>
            <w:r>
              <w:rPr>
                <w:spacing w:val="2"/>
              </w:rPr>
              <w:t>33233</w:t>
            </w:r>
            <w:r w:rsidRPr="00B93771">
              <w:rPr>
                <w:spacing w:val="2"/>
              </w:rPr>
              <w:t>,</w:t>
            </w:r>
            <w:r>
              <w:rPr>
                <w:spacing w:val="2"/>
              </w:rPr>
              <w:t>12</w:t>
            </w:r>
          </w:p>
        </w:tc>
        <w:tc>
          <w:tcPr>
            <w:tcW w:w="1849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B92662" w:rsidRPr="001332E9" w:rsidRDefault="00B92662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B92662" w:rsidRPr="008C450A" w:rsidRDefault="00B92662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</w:tbl>
    <w:p w:rsidR="00B92662" w:rsidRPr="00213E32" w:rsidRDefault="00B92662" w:rsidP="00B92662">
      <w:pPr>
        <w:rPr>
          <w:b/>
          <w:sz w:val="16"/>
          <w:szCs w:val="16"/>
        </w:rPr>
      </w:pPr>
    </w:p>
    <w:p w:rsidR="00B92662" w:rsidRPr="00B92662" w:rsidRDefault="00B92662" w:rsidP="00213E32">
      <w:pPr>
        <w:pStyle w:val="7"/>
        <w:numPr>
          <w:ilvl w:val="0"/>
          <w:numId w:val="29"/>
        </w:numPr>
        <w:spacing w:after="120"/>
        <w:ind w:left="0" w:firstLine="357"/>
        <w:jc w:val="both"/>
      </w:pPr>
      <w:r w:rsidRPr="00B92662">
        <w:rPr>
          <w:b/>
        </w:rPr>
        <w:t>Схема границ территории объекта культурного наследия</w:t>
      </w:r>
      <w:r>
        <w:t xml:space="preserve"> (памятника истории и </w:t>
      </w:r>
      <w:r w:rsidRPr="008C450A">
        <w:t xml:space="preserve">культуры) регионального значения «Братская могила партизан», </w:t>
      </w:r>
      <w:smartTag w:uri="urn:schemas-microsoft-com:office:smarttags" w:element="metricconverter">
        <w:smartTagPr>
          <w:attr w:name="ProductID" w:val="1919 г"/>
        </w:smartTagPr>
        <w:r w:rsidRPr="008C450A">
          <w:t>1919 г</w:t>
        </w:r>
      </w:smartTag>
      <w:r w:rsidRPr="008C450A">
        <w:t>., расположенного по</w:t>
      </w:r>
      <w:r>
        <w:t> </w:t>
      </w:r>
      <w:r w:rsidRPr="008C450A">
        <w:t xml:space="preserve">адресу: Томская область, Александровский район, с. Новоникольское, пер. Школьный, 1-П </w:t>
      </w:r>
    </w:p>
    <w:p w:rsidR="004122CE" w:rsidRDefault="00B92662" w:rsidP="00B92662">
      <w:pPr>
        <w:jc w:val="center"/>
        <w:rPr>
          <w:b/>
        </w:rPr>
      </w:pPr>
      <w:r>
        <w:rPr>
          <w:noProof/>
          <w:color w:val="C0C0C0"/>
        </w:rPr>
        <w:drawing>
          <wp:inline distT="0" distB="0" distL="0" distR="0">
            <wp:extent cx="4142740" cy="2846705"/>
            <wp:effectExtent l="19050" t="0" r="0" b="0"/>
            <wp:docPr id="5" name="Рисунок 5" descr="Александровское_Новоникольск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Александровское_Новоникольское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740" cy="2846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2662" w:rsidRDefault="00B92662" w:rsidP="00B92662">
      <w:pPr>
        <w:spacing w:line="276" w:lineRule="auto"/>
        <w:ind w:right="57"/>
      </w:pPr>
    </w:p>
    <w:p w:rsidR="00555AC8" w:rsidRDefault="00B92662" w:rsidP="00B92662">
      <w:pPr>
        <w:spacing w:line="276" w:lineRule="auto"/>
        <w:ind w:right="57"/>
      </w:pPr>
      <w:r w:rsidRPr="008C450A">
        <w:t>Площадь земельного участка – 17,0 кв.м.</w:t>
      </w:r>
      <w:r w:rsidR="00555AC8">
        <w:br w:type="page"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6A768E" w:rsidRPr="00F64729" w:rsidTr="006A768E">
        <w:trPr>
          <w:trHeight w:val="426"/>
        </w:trPr>
        <w:tc>
          <w:tcPr>
            <w:tcW w:w="5889" w:type="dxa"/>
          </w:tcPr>
          <w:p w:rsidR="006A768E" w:rsidRDefault="006A768E" w:rsidP="006A768E">
            <w:pPr>
              <w:jc w:val="right"/>
            </w:pPr>
          </w:p>
        </w:tc>
        <w:tc>
          <w:tcPr>
            <w:tcW w:w="4399" w:type="dxa"/>
            <w:gridSpan w:val="4"/>
          </w:tcPr>
          <w:p w:rsidR="006A768E" w:rsidRPr="005A62EF" w:rsidRDefault="006A768E" w:rsidP="006A768E">
            <w:pPr>
              <w:jc w:val="both"/>
            </w:pPr>
            <w:r w:rsidRPr="005A62EF">
              <w:t>Приложение</w:t>
            </w:r>
            <w:r>
              <w:t xml:space="preserve"> № 4</w:t>
            </w:r>
            <w:r w:rsidRPr="005A62EF">
              <w:t xml:space="preserve">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6A768E" w:rsidRPr="00F64729" w:rsidTr="006A768E">
        <w:trPr>
          <w:trHeight w:val="270"/>
        </w:trPr>
        <w:tc>
          <w:tcPr>
            <w:tcW w:w="5889" w:type="dxa"/>
          </w:tcPr>
          <w:p w:rsidR="006A768E" w:rsidRDefault="006A768E" w:rsidP="006A768E">
            <w:pPr>
              <w:jc w:val="right"/>
            </w:pPr>
          </w:p>
        </w:tc>
        <w:tc>
          <w:tcPr>
            <w:tcW w:w="441" w:type="dxa"/>
          </w:tcPr>
          <w:p w:rsidR="006A768E" w:rsidRPr="005A62EF" w:rsidRDefault="006A768E" w:rsidP="006A768E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6A768E" w:rsidRPr="005A62EF" w:rsidRDefault="00734E63" w:rsidP="006A768E">
            <w:pPr>
              <w:jc w:val="both"/>
            </w:pPr>
            <w:r>
              <w:t>10.03.2020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6A768E" w:rsidRPr="005A62EF" w:rsidRDefault="006A768E" w:rsidP="006A768E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6A768E" w:rsidRPr="005A62EF" w:rsidRDefault="00734E63" w:rsidP="006A768E">
            <w:pPr>
              <w:jc w:val="both"/>
            </w:pPr>
            <w:r>
              <w:t>0035/01-07</w:t>
            </w:r>
          </w:p>
        </w:tc>
      </w:tr>
    </w:tbl>
    <w:p w:rsidR="00184A67" w:rsidRPr="00184A67" w:rsidRDefault="00184A67" w:rsidP="00184A67">
      <w:pPr>
        <w:pStyle w:val="7"/>
        <w:ind w:left="0"/>
        <w:jc w:val="center"/>
      </w:pPr>
    </w:p>
    <w:p w:rsidR="00184A67" w:rsidRPr="0001188D" w:rsidRDefault="00184A67" w:rsidP="00184A67">
      <w:pPr>
        <w:pStyle w:val="7"/>
        <w:ind w:left="0"/>
        <w:jc w:val="center"/>
        <w:rPr>
          <w:b/>
        </w:rPr>
      </w:pPr>
      <w:r w:rsidRPr="0001188D">
        <w:rPr>
          <w:b/>
        </w:rPr>
        <w:t xml:space="preserve">Проект </w:t>
      </w:r>
      <w:proofErr w:type="gramStart"/>
      <w:r w:rsidRPr="0001188D">
        <w:rPr>
          <w:b/>
        </w:rPr>
        <w:t>границ территории объекта культурного наследия регионального значения</w:t>
      </w:r>
      <w:proofErr w:type="gramEnd"/>
      <w:r w:rsidRPr="0001188D">
        <w:rPr>
          <w:b/>
        </w:rPr>
        <w:t xml:space="preserve"> </w:t>
      </w:r>
    </w:p>
    <w:p w:rsidR="00184A67" w:rsidRPr="0001188D" w:rsidRDefault="00184A67" w:rsidP="00184A67">
      <w:pPr>
        <w:pStyle w:val="7"/>
        <w:ind w:left="0"/>
        <w:jc w:val="center"/>
      </w:pPr>
      <w:r w:rsidRPr="0001188D">
        <w:t>«Место гибели жертв необоснованных репрессий 30-х годов»,</w:t>
      </w:r>
      <w:r>
        <w:t xml:space="preserve"> 1933 г</w:t>
      </w:r>
      <w:r w:rsidR="00BE0FE8">
        <w:t>.</w:t>
      </w:r>
      <w:r>
        <w:t>,</w:t>
      </w:r>
      <w:r w:rsidRPr="0001188D">
        <w:t xml:space="preserve"> по адресу: </w:t>
      </w:r>
      <w:r w:rsidR="007D54C0">
        <w:br/>
      </w:r>
      <w:r w:rsidRPr="0001188D">
        <w:t xml:space="preserve">Томская область, Александровский район, остров </w:t>
      </w:r>
      <w:proofErr w:type="spellStart"/>
      <w:r w:rsidRPr="0001188D">
        <w:t>Назинский</w:t>
      </w:r>
      <w:proofErr w:type="spellEnd"/>
      <w:r w:rsidRPr="0001188D">
        <w:t xml:space="preserve"> на реке Обь</w:t>
      </w:r>
    </w:p>
    <w:p w:rsidR="00184A67" w:rsidRPr="00184A67" w:rsidRDefault="00184A67" w:rsidP="00184A67">
      <w:pPr>
        <w:jc w:val="center"/>
      </w:pPr>
    </w:p>
    <w:p w:rsidR="00184A67" w:rsidRPr="00BC5FBE" w:rsidRDefault="00184A67" w:rsidP="007D54C0">
      <w:pPr>
        <w:pStyle w:val="7"/>
        <w:numPr>
          <w:ilvl w:val="0"/>
          <w:numId w:val="30"/>
        </w:numPr>
        <w:tabs>
          <w:tab w:val="left" w:pos="720"/>
        </w:tabs>
        <w:spacing w:line="20" w:lineRule="atLeast"/>
        <w:jc w:val="both"/>
        <w:rPr>
          <w:b/>
        </w:rPr>
      </w:pPr>
      <w:r w:rsidRPr="00BC5FBE">
        <w:rPr>
          <w:b/>
        </w:rPr>
        <w:t xml:space="preserve">Описание границ территории объекта культурного наследия: </w:t>
      </w:r>
    </w:p>
    <w:p w:rsidR="00184A67" w:rsidRPr="007D54C0" w:rsidRDefault="00184A67" w:rsidP="007D54C0">
      <w:pPr>
        <w:spacing w:after="120" w:line="20" w:lineRule="atLeast"/>
        <w:ind w:firstLine="357"/>
        <w:jc w:val="both"/>
      </w:pPr>
      <w:proofErr w:type="gramStart"/>
      <w:r w:rsidRPr="00E96A6D">
        <w:t xml:space="preserve">Линия границ территории объекта культурного наследия проходит от точки 1 в направлении на юго-восток до точки 2 на расстоянии </w:t>
      </w:r>
      <w:smartTag w:uri="urn:schemas-microsoft-com:office:smarttags" w:element="metricconverter">
        <w:smartTagPr>
          <w:attr w:name="ProductID" w:val="1994,63 м"/>
        </w:smartTagPr>
        <w:r w:rsidRPr="00E96A6D">
          <w:rPr>
            <w:spacing w:val="2"/>
          </w:rPr>
          <w:t xml:space="preserve">1994,63 </w:t>
        </w:r>
        <w:r w:rsidRPr="00E96A6D">
          <w:t>м</w:t>
        </w:r>
      </w:smartTag>
      <w:r w:rsidRPr="00E96A6D">
        <w:t xml:space="preserve">., затем от точки 2 с поворотом в направлении на юго-восток до точки 3 на расстоянии </w:t>
      </w:r>
      <w:smartTag w:uri="urn:schemas-microsoft-com:office:smarttags" w:element="metricconverter">
        <w:smartTagPr>
          <w:attr w:name="ProductID" w:val="807,14 м"/>
        </w:smartTagPr>
        <w:r w:rsidRPr="00E96A6D">
          <w:rPr>
            <w:spacing w:val="2"/>
          </w:rPr>
          <w:t xml:space="preserve">807,14 </w:t>
        </w:r>
        <w:r w:rsidRPr="00E96A6D">
          <w:t>м</w:t>
        </w:r>
      </w:smartTag>
      <w:r w:rsidRPr="00E96A6D">
        <w:t xml:space="preserve">., затем от точки 3 с поворотом в направлении на юго-восток до точки 4 на расстоянии </w:t>
      </w:r>
      <w:smartTag w:uri="urn:schemas-microsoft-com:office:smarttags" w:element="metricconverter">
        <w:smartTagPr>
          <w:attr w:name="ProductID" w:val="1439,90 м"/>
        </w:smartTagPr>
        <w:r w:rsidRPr="00E96A6D">
          <w:rPr>
            <w:spacing w:val="2"/>
          </w:rPr>
          <w:t>1439,90</w:t>
        </w:r>
        <w:r w:rsidRPr="00E96A6D">
          <w:t xml:space="preserve"> м</w:t>
        </w:r>
      </w:smartTag>
      <w:r w:rsidRPr="00E96A6D">
        <w:t>., затем от точки 4 с</w:t>
      </w:r>
      <w:proofErr w:type="gramEnd"/>
      <w:r w:rsidRPr="00E96A6D">
        <w:t xml:space="preserve"> </w:t>
      </w:r>
      <w:proofErr w:type="gramStart"/>
      <w:r w:rsidRPr="00E96A6D">
        <w:t xml:space="preserve">поворотом в направлении на юг до точки 5 на расстоянии </w:t>
      </w:r>
      <w:smartTag w:uri="urn:schemas-microsoft-com:office:smarttags" w:element="metricconverter">
        <w:smartTagPr>
          <w:attr w:name="ProductID" w:val="883,97 м"/>
        </w:smartTagPr>
        <w:r w:rsidRPr="00E96A6D">
          <w:rPr>
            <w:spacing w:val="2"/>
          </w:rPr>
          <w:t>883,97</w:t>
        </w:r>
        <w:r w:rsidRPr="00E96A6D">
          <w:t xml:space="preserve"> м</w:t>
        </w:r>
      </w:smartTag>
      <w:r w:rsidRPr="00E96A6D">
        <w:t xml:space="preserve">., затем от точки 5 с поворотом в направлении на юго-запад до точки 6 на расстоянии </w:t>
      </w:r>
      <w:smartTag w:uri="urn:schemas-microsoft-com:office:smarttags" w:element="metricconverter">
        <w:smartTagPr>
          <w:attr w:name="ProductID" w:val="629,30 м"/>
        </w:smartTagPr>
        <w:r w:rsidRPr="00E96A6D">
          <w:rPr>
            <w:spacing w:val="2"/>
          </w:rPr>
          <w:t>629,30</w:t>
        </w:r>
        <w:r w:rsidRPr="00E96A6D">
          <w:t xml:space="preserve"> м</w:t>
        </w:r>
      </w:smartTag>
      <w:r w:rsidRPr="00E96A6D">
        <w:t xml:space="preserve">., затем от точки 6 с поворотом в направлении на юго-запад до точки 7 на расстоянии </w:t>
      </w:r>
      <w:smartTag w:uri="urn:schemas-microsoft-com:office:smarttags" w:element="metricconverter">
        <w:smartTagPr>
          <w:attr w:name="ProductID" w:val="740,64 м"/>
        </w:smartTagPr>
        <w:r w:rsidRPr="00E96A6D">
          <w:rPr>
            <w:spacing w:val="2"/>
          </w:rPr>
          <w:t xml:space="preserve">740,64 </w:t>
        </w:r>
        <w:r w:rsidRPr="00E96A6D">
          <w:t>м</w:t>
        </w:r>
      </w:smartTag>
      <w:r w:rsidRPr="00E96A6D">
        <w:t>., затем от точки 7 с поворотом в направлении на юго-запад до точки 8 на</w:t>
      </w:r>
      <w:proofErr w:type="gramEnd"/>
      <w:r w:rsidRPr="00E96A6D">
        <w:t xml:space="preserve"> </w:t>
      </w:r>
      <w:proofErr w:type="gramStart"/>
      <w:r w:rsidRPr="00E96A6D">
        <w:t xml:space="preserve">расстоянии </w:t>
      </w:r>
      <w:smartTag w:uri="urn:schemas-microsoft-com:office:smarttags" w:element="metricconverter">
        <w:smartTagPr>
          <w:attr w:name="ProductID" w:val="2061,37 м"/>
        </w:smartTagPr>
        <w:r w:rsidRPr="00E96A6D">
          <w:rPr>
            <w:spacing w:val="2"/>
          </w:rPr>
          <w:t xml:space="preserve">2061,37 </w:t>
        </w:r>
        <w:r w:rsidRPr="00E96A6D">
          <w:t>м</w:t>
        </w:r>
      </w:smartTag>
      <w:r w:rsidRPr="00E96A6D">
        <w:t xml:space="preserve">., затем от точки 8 с поворотом в направлении на запад до точки 9 на расстоянии </w:t>
      </w:r>
      <w:smartTag w:uri="urn:schemas-microsoft-com:office:smarttags" w:element="metricconverter">
        <w:smartTagPr>
          <w:attr w:name="ProductID" w:val="1032,69 м"/>
        </w:smartTagPr>
        <w:r w:rsidRPr="00E96A6D">
          <w:rPr>
            <w:spacing w:val="2"/>
          </w:rPr>
          <w:t xml:space="preserve">1032,69 </w:t>
        </w:r>
        <w:r w:rsidRPr="00E96A6D">
          <w:t>м</w:t>
        </w:r>
      </w:smartTag>
      <w:r w:rsidRPr="00E96A6D">
        <w:t xml:space="preserve">., затем от точки 9 с поворотом в направлении на северо-запад до точки 10 на расстоянии </w:t>
      </w:r>
      <w:smartTag w:uri="urn:schemas-microsoft-com:office:smarttags" w:element="metricconverter">
        <w:smartTagPr>
          <w:attr w:name="ProductID" w:val="1141,07 м"/>
        </w:smartTagPr>
        <w:r w:rsidRPr="00E96A6D">
          <w:rPr>
            <w:spacing w:val="2"/>
          </w:rPr>
          <w:t xml:space="preserve">1141,07 </w:t>
        </w:r>
        <w:r w:rsidRPr="00E96A6D">
          <w:t>м</w:t>
        </w:r>
      </w:smartTag>
      <w:r w:rsidRPr="00E96A6D">
        <w:t xml:space="preserve">., затем от точки 10 с поворотом в направлении на северо-запад до точки 11 на расстоянии </w:t>
      </w:r>
      <w:smartTag w:uri="urn:schemas-microsoft-com:office:smarttags" w:element="metricconverter">
        <w:smartTagPr>
          <w:attr w:name="ProductID" w:val="584,38 м"/>
        </w:smartTagPr>
        <w:r w:rsidRPr="00E96A6D">
          <w:rPr>
            <w:spacing w:val="2"/>
          </w:rPr>
          <w:t xml:space="preserve">584,38 </w:t>
        </w:r>
        <w:r w:rsidRPr="00E96A6D">
          <w:t>м</w:t>
        </w:r>
      </w:smartTag>
      <w:r w:rsidRPr="00E96A6D">
        <w:t>.,  затем от точки 11 с поворотом</w:t>
      </w:r>
      <w:proofErr w:type="gramEnd"/>
      <w:r w:rsidRPr="00E96A6D">
        <w:t xml:space="preserve"> </w:t>
      </w:r>
      <w:proofErr w:type="gramStart"/>
      <w:r w:rsidRPr="00E96A6D">
        <w:t xml:space="preserve">в направлении на северо-запад до точки 12 на расстоянии </w:t>
      </w:r>
      <w:smartTag w:uri="urn:schemas-microsoft-com:office:smarttags" w:element="metricconverter">
        <w:smartTagPr>
          <w:attr w:name="ProductID" w:val="309,01 м"/>
        </w:smartTagPr>
        <w:r w:rsidRPr="00E96A6D">
          <w:rPr>
            <w:spacing w:val="2"/>
          </w:rPr>
          <w:t xml:space="preserve">309,01 </w:t>
        </w:r>
        <w:r w:rsidRPr="00E96A6D">
          <w:t>м</w:t>
        </w:r>
      </w:smartTag>
      <w:r w:rsidRPr="00E96A6D">
        <w:t xml:space="preserve">., затем от точки 12 с поворотом в направлении на северо-восток до точки 13 на расстоянии </w:t>
      </w:r>
      <w:smartTag w:uri="urn:schemas-microsoft-com:office:smarttags" w:element="metricconverter">
        <w:smartTagPr>
          <w:attr w:name="ProductID" w:val="443,27 м"/>
        </w:smartTagPr>
        <w:r w:rsidRPr="00E96A6D">
          <w:rPr>
            <w:spacing w:val="2"/>
          </w:rPr>
          <w:t xml:space="preserve">443,27 </w:t>
        </w:r>
        <w:r w:rsidRPr="00E96A6D">
          <w:t>м</w:t>
        </w:r>
      </w:smartTag>
      <w:r w:rsidRPr="00E96A6D">
        <w:t>., затем от точки 13 с поворотом в</w:t>
      </w:r>
      <w:r w:rsidR="007D54C0">
        <w:t> </w:t>
      </w:r>
      <w:r w:rsidRPr="00E96A6D">
        <w:t xml:space="preserve">направлении на северо-восток до точки 14 на расстоянии </w:t>
      </w:r>
      <w:smartTag w:uri="urn:schemas-microsoft-com:office:smarttags" w:element="metricconverter">
        <w:smartTagPr>
          <w:attr w:name="ProductID" w:val="760,37 м"/>
        </w:smartTagPr>
        <w:r w:rsidRPr="00E96A6D">
          <w:rPr>
            <w:spacing w:val="2"/>
          </w:rPr>
          <w:t xml:space="preserve">760,37 </w:t>
        </w:r>
        <w:r w:rsidRPr="00E96A6D">
          <w:t>м</w:t>
        </w:r>
      </w:smartTag>
      <w:r w:rsidRPr="00E96A6D">
        <w:t>., затем от точки 14 с</w:t>
      </w:r>
      <w:r w:rsidR="007D54C0">
        <w:t> </w:t>
      </w:r>
      <w:r w:rsidRPr="00E96A6D">
        <w:t>поворотом в направлении на северо-восток до точки 15 на расстоянии</w:t>
      </w:r>
      <w:proofErr w:type="gramEnd"/>
      <w:r w:rsidRPr="00E96A6D">
        <w:t xml:space="preserve"> </w:t>
      </w:r>
      <w:proofErr w:type="gramStart"/>
      <w:smartTag w:uri="urn:schemas-microsoft-com:office:smarttags" w:element="metricconverter">
        <w:smartTagPr>
          <w:attr w:name="ProductID" w:val="2441,28 м"/>
        </w:smartTagPr>
        <w:r w:rsidRPr="00E96A6D">
          <w:rPr>
            <w:spacing w:val="2"/>
          </w:rPr>
          <w:t xml:space="preserve">2441,28 </w:t>
        </w:r>
        <w:r w:rsidRPr="00E96A6D">
          <w:t>м</w:t>
        </w:r>
      </w:smartTag>
      <w:r w:rsidRPr="00E96A6D">
        <w:t>., затем от</w:t>
      </w:r>
      <w:r w:rsidR="007D54C0">
        <w:t> </w:t>
      </w:r>
      <w:r w:rsidRPr="00E96A6D">
        <w:t xml:space="preserve">точки 15 с поворотом в направлении на северо-восток до точки 16 на расстоянии </w:t>
      </w:r>
      <w:smartTag w:uri="urn:schemas-microsoft-com:office:smarttags" w:element="metricconverter">
        <w:smartTagPr>
          <w:attr w:name="ProductID" w:val="1032,43 м"/>
        </w:smartTagPr>
        <w:r w:rsidRPr="00E96A6D">
          <w:rPr>
            <w:spacing w:val="2"/>
          </w:rPr>
          <w:t xml:space="preserve">1032,43 </w:t>
        </w:r>
        <w:r w:rsidRPr="00E96A6D">
          <w:t>м</w:t>
        </w:r>
      </w:smartTag>
      <w:r w:rsidRPr="00E96A6D">
        <w:t xml:space="preserve">., затем от точки 16 с поворотом в направлении на северо-восток до точки 17 на расстоянии </w:t>
      </w:r>
      <w:r w:rsidRPr="00E96A6D">
        <w:rPr>
          <w:spacing w:val="2"/>
        </w:rPr>
        <w:t>579,92</w:t>
      </w:r>
      <w:r w:rsidR="007D54C0">
        <w:rPr>
          <w:spacing w:val="2"/>
        </w:rPr>
        <w:t> </w:t>
      </w:r>
      <w:r w:rsidRPr="00E96A6D">
        <w:t>м., затем от точки 17 с поворотом в направлении на северо-запад до исходной точки 1 на</w:t>
      </w:r>
      <w:r w:rsidR="007D54C0">
        <w:t> </w:t>
      </w:r>
      <w:r w:rsidRPr="00E96A6D">
        <w:t xml:space="preserve">расстоянии </w:t>
      </w:r>
      <w:smartTag w:uri="urn:schemas-microsoft-com:office:smarttags" w:element="metricconverter">
        <w:smartTagPr>
          <w:attr w:name="ProductID" w:val="569,53 м"/>
        </w:smartTagPr>
        <w:r w:rsidRPr="00E96A6D">
          <w:rPr>
            <w:spacing w:val="2"/>
          </w:rPr>
          <w:t xml:space="preserve">569,53 </w:t>
        </w:r>
        <w:r w:rsidRPr="00E96A6D">
          <w:t>м</w:t>
        </w:r>
      </w:smartTag>
      <w:r w:rsidR="007D54C0">
        <w:t>.</w:t>
      </w:r>
      <w:proofErr w:type="gramEnd"/>
    </w:p>
    <w:p w:rsidR="00184A67" w:rsidRPr="0001188D" w:rsidRDefault="00184A67" w:rsidP="007D54C0">
      <w:pPr>
        <w:pStyle w:val="7"/>
        <w:numPr>
          <w:ilvl w:val="0"/>
          <w:numId w:val="30"/>
        </w:numPr>
        <w:ind w:left="0" w:firstLine="360"/>
        <w:jc w:val="both"/>
      </w:pPr>
      <w:r w:rsidRPr="0001188D">
        <w:rPr>
          <w:b/>
        </w:rPr>
        <w:t>Ведомость координат границ территории объекта культурного наследия</w:t>
      </w:r>
      <w:r w:rsidRPr="0001188D">
        <w:t xml:space="preserve"> (памятника истории и культуры) регионального значения «Место гибели жертв необоснованных репрессий 30-х годов»,</w:t>
      </w:r>
      <w:r w:rsidR="007D54C0">
        <w:t xml:space="preserve"> 1933 г</w:t>
      </w:r>
      <w:r w:rsidR="00BE0FE8">
        <w:t>.</w:t>
      </w:r>
      <w:r w:rsidR="007D54C0">
        <w:t>,</w:t>
      </w:r>
      <w:r w:rsidRPr="0001188D">
        <w:t xml:space="preserve"> расположенного по адресу: Томская область, Александровский район, остров </w:t>
      </w:r>
      <w:proofErr w:type="spellStart"/>
      <w:r w:rsidRPr="0001188D">
        <w:t>Назинский</w:t>
      </w:r>
      <w:proofErr w:type="spellEnd"/>
      <w:r w:rsidRPr="0001188D">
        <w:t xml:space="preserve"> на реке Обь</w:t>
      </w:r>
    </w:p>
    <w:p w:rsidR="00184A67" w:rsidRPr="00627B2A" w:rsidRDefault="00184A67" w:rsidP="00184A67">
      <w:pPr>
        <w:pStyle w:val="7"/>
        <w:ind w:left="0"/>
        <w:jc w:val="both"/>
        <w:rPr>
          <w:color w:val="333399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69"/>
        <w:gridCol w:w="1672"/>
        <w:gridCol w:w="1593"/>
        <w:gridCol w:w="1849"/>
        <w:gridCol w:w="1653"/>
        <w:gridCol w:w="1425"/>
      </w:tblGrid>
      <w:tr w:rsidR="00184A67" w:rsidRPr="00505D03" w:rsidTr="00184A67">
        <w:tc>
          <w:tcPr>
            <w:tcW w:w="1669" w:type="dxa"/>
            <w:vMerge w:val="restart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Номер</w:t>
            </w:r>
          </w:p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поворотной точки</w:t>
            </w:r>
          </w:p>
        </w:tc>
        <w:tc>
          <w:tcPr>
            <w:tcW w:w="3265" w:type="dxa"/>
            <w:gridSpan w:val="2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Координаты</w:t>
            </w:r>
          </w:p>
        </w:tc>
        <w:tc>
          <w:tcPr>
            <w:tcW w:w="1849" w:type="dxa"/>
            <w:vMerge w:val="restart"/>
          </w:tcPr>
          <w:p w:rsidR="00184A67" w:rsidRPr="002E0F09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2E0F09">
              <w:rPr>
                <w:spacing w:val="2"/>
              </w:rPr>
              <w:t>Дирекционный угол</w:t>
            </w:r>
          </w:p>
        </w:tc>
        <w:tc>
          <w:tcPr>
            <w:tcW w:w="1653" w:type="dxa"/>
            <w:vMerge w:val="restart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01188D">
              <w:rPr>
                <w:spacing w:val="2"/>
              </w:rPr>
              <w:t>Направление</w:t>
            </w:r>
          </w:p>
        </w:tc>
        <w:tc>
          <w:tcPr>
            <w:tcW w:w="1425" w:type="dxa"/>
            <w:vMerge w:val="restart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E96A6D">
              <w:rPr>
                <w:spacing w:val="2"/>
              </w:rPr>
              <w:t xml:space="preserve">Расстояние </w:t>
            </w:r>
            <w:proofErr w:type="gramStart"/>
            <w:r w:rsidRPr="00E96A6D">
              <w:rPr>
                <w:spacing w:val="2"/>
              </w:rPr>
              <w:t>м</w:t>
            </w:r>
            <w:proofErr w:type="gramEnd"/>
            <w:r w:rsidRPr="00E96A6D">
              <w:rPr>
                <w:spacing w:val="2"/>
              </w:rPr>
              <w:t>.</w:t>
            </w:r>
          </w:p>
        </w:tc>
      </w:tr>
      <w:tr w:rsidR="00184A67" w:rsidRPr="00505D03" w:rsidTr="00184A67">
        <w:tc>
          <w:tcPr>
            <w:tcW w:w="1669" w:type="dxa"/>
            <w:vMerge/>
          </w:tcPr>
          <w:p w:rsidR="00184A67" w:rsidRPr="00505D03" w:rsidRDefault="00184A67" w:rsidP="00184A67">
            <w:pPr>
              <w:jc w:val="right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Х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  <w:lang w:val="en-US"/>
              </w:rPr>
              <w:t>Y</w:t>
            </w:r>
          </w:p>
        </w:tc>
        <w:tc>
          <w:tcPr>
            <w:tcW w:w="1849" w:type="dxa"/>
            <w:vMerge/>
          </w:tcPr>
          <w:p w:rsidR="00184A67" w:rsidRPr="002E0F09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  <w:vMerge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  <w:vMerge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755500,41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2</w:t>
            </w:r>
            <w:r>
              <w:rPr>
                <w:spacing w:val="2"/>
              </w:rPr>
              <w:t>316431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88</w:t>
            </w:r>
          </w:p>
        </w:tc>
        <w:tc>
          <w:tcPr>
            <w:tcW w:w="1849" w:type="dxa"/>
          </w:tcPr>
          <w:p w:rsidR="00184A67" w:rsidRPr="002E0F09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184A67" w:rsidRPr="002E0F09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2E0F09">
              <w:rPr>
                <w:spacing w:val="2"/>
              </w:rPr>
              <w:t>108°58</w:t>
            </w:r>
            <w:r w:rsidRPr="002E0F09">
              <w:t>'</w:t>
            </w:r>
            <w:r w:rsidRPr="002E0F09">
              <w:rPr>
                <w:spacing w:val="2"/>
              </w:rPr>
              <w:t>29</w:t>
            </w:r>
            <w:r w:rsidRPr="002E0F09">
              <w:t>''</w:t>
            </w: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01188D">
              <w:rPr>
                <w:spacing w:val="2"/>
              </w:rPr>
              <w:t>Ю-В</w:t>
            </w: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E96A6D">
              <w:rPr>
                <w:spacing w:val="2"/>
              </w:rPr>
              <w:t>1994,63</w:t>
            </w: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2</w:t>
            </w: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75</w:t>
            </w:r>
            <w:r>
              <w:rPr>
                <w:spacing w:val="2"/>
              </w:rPr>
              <w:t>4851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86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2</w:t>
            </w:r>
            <w:r>
              <w:rPr>
                <w:spacing w:val="2"/>
              </w:rPr>
              <w:t>318318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13</w:t>
            </w: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184A67" w:rsidRPr="002E0F09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2E0F09">
              <w:rPr>
                <w:spacing w:val="2"/>
              </w:rPr>
              <w:t>138°26</w:t>
            </w:r>
            <w:r w:rsidRPr="002E0F09">
              <w:t>'</w:t>
            </w:r>
            <w:r w:rsidRPr="002E0F09">
              <w:rPr>
                <w:spacing w:val="2"/>
              </w:rPr>
              <w:t>29</w:t>
            </w:r>
            <w:r w:rsidRPr="002E0F09">
              <w:t>''</w:t>
            </w: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01188D">
              <w:rPr>
                <w:spacing w:val="2"/>
              </w:rPr>
              <w:t>Ю-В</w:t>
            </w: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E96A6D">
              <w:rPr>
                <w:spacing w:val="2"/>
              </w:rPr>
              <w:t>807,14</w:t>
            </w: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3</w:t>
            </w: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75</w:t>
            </w:r>
            <w:r>
              <w:rPr>
                <w:spacing w:val="2"/>
              </w:rPr>
              <w:t>4247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89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2</w:t>
            </w:r>
            <w:r>
              <w:rPr>
                <w:spacing w:val="2"/>
              </w:rPr>
              <w:t>318853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57</w:t>
            </w: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184A67" w:rsidRPr="002E0F09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2E0F09">
              <w:rPr>
                <w:spacing w:val="2"/>
              </w:rPr>
              <w:t>154°24</w:t>
            </w:r>
            <w:r w:rsidRPr="002E0F09">
              <w:t>'</w:t>
            </w:r>
            <w:r w:rsidRPr="002E0F09">
              <w:rPr>
                <w:spacing w:val="2"/>
              </w:rPr>
              <w:t>19</w:t>
            </w:r>
            <w:r w:rsidRPr="002E0F09">
              <w:t>''</w:t>
            </w: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01188D">
              <w:rPr>
                <w:spacing w:val="2"/>
              </w:rPr>
              <w:t>Ю-В</w:t>
            </w: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E96A6D">
              <w:rPr>
                <w:spacing w:val="2"/>
              </w:rPr>
              <w:t>1439,90</w:t>
            </w: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4</w:t>
            </w: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75</w:t>
            </w:r>
            <w:r>
              <w:rPr>
                <w:spacing w:val="2"/>
              </w:rPr>
              <w:t>2949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29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2</w:t>
            </w:r>
            <w:r>
              <w:rPr>
                <w:spacing w:val="2"/>
              </w:rPr>
              <w:t>319475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62</w:t>
            </w: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184A67" w:rsidRPr="002E0F09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2E0F09">
              <w:rPr>
                <w:spacing w:val="2"/>
              </w:rPr>
              <w:t>179°37</w:t>
            </w:r>
            <w:r w:rsidRPr="002E0F09">
              <w:t>'</w:t>
            </w:r>
            <w:r w:rsidRPr="002E0F09">
              <w:rPr>
                <w:spacing w:val="2"/>
              </w:rPr>
              <w:t>39</w:t>
            </w:r>
            <w:r w:rsidRPr="002E0F09">
              <w:t>''</w:t>
            </w: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01188D">
              <w:rPr>
                <w:spacing w:val="2"/>
              </w:rPr>
              <w:t>Ю</w:t>
            </w:r>
            <w:proofErr w:type="gramEnd"/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E96A6D">
              <w:rPr>
                <w:spacing w:val="2"/>
              </w:rPr>
              <w:t>883,97</w:t>
            </w: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5</w:t>
            </w: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75</w:t>
            </w:r>
            <w:r>
              <w:rPr>
                <w:spacing w:val="2"/>
              </w:rPr>
              <w:t>2065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34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2</w:t>
            </w:r>
            <w:r>
              <w:rPr>
                <w:spacing w:val="2"/>
              </w:rPr>
              <w:t>319481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36</w:t>
            </w: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184A67" w:rsidRPr="002E0F09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2E0F09">
              <w:rPr>
                <w:spacing w:val="2"/>
              </w:rPr>
              <w:t>203°25</w:t>
            </w:r>
            <w:r w:rsidRPr="002E0F09">
              <w:t>'</w:t>
            </w:r>
            <w:r w:rsidRPr="002E0F09">
              <w:rPr>
                <w:spacing w:val="2"/>
              </w:rPr>
              <w:t>23</w:t>
            </w:r>
            <w:r w:rsidRPr="002E0F09">
              <w:t>''</w:t>
            </w: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01188D">
              <w:rPr>
                <w:spacing w:val="2"/>
              </w:rPr>
              <w:t>Ю-З</w:t>
            </w:r>
            <w:proofErr w:type="gramEnd"/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E96A6D">
              <w:rPr>
                <w:spacing w:val="2"/>
              </w:rPr>
              <w:t>629,30</w:t>
            </w: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6</w:t>
            </w: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75</w:t>
            </w:r>
            <w:r>
              <w:rPr>
                <w:spacing w:val="2"/>
              </w:rPr>
              <w:t>1487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90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2</w:t>
            </w:r>
            <w:r>
              <w:rPr>
                <w:spacing w:val="2"/>
              </w:rPr>
              <w:t>319231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20</w:t>
            </w: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184A67" w:rsidRPr="002E0F09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2E0F09">
              <w:rPr>
                <w:spacing w:val="2"/>
              </w:rPr>
              <w:t>225°34</w:t>
            </w:r>
            <w:r w:rsidRPr="002E0F09">
              <w:t>'</w:t>
            </w:r>
            <w:r w:rsidRPr="002E0F09">
              <w:rPr>
                <w:spacing w:val="2"/>
              </w:rPr>
              <w:t>38</w:t>
            </w:r>
            <w:r w:rsidRPr="002E0F09">
              <w:t>''</w:t>
            </w: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01188D">
              <w:rPr>
                <w:spacing w:val="2"/>
              </w:rPr>
              <w:t>Ю-З</w:t>
            </w:r>
            <w:proofErr w:type="gramEnd"/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E96A6D">
              <w:rPr>
                <w:spacing w:val="2"/>
              </w:rPr>
              <w:t>740,64</w:t>
            </w: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7</w:t>
            </w: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75</w:t>
            </w:r>
            <w:r>
              <w:rPr>
                <w:spacing w:val="2"/>
              </w:rPr>
              <w:t>0969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49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2</w:t>
            </w:r>
            <w:r>
              <w:rPr>
                <w:spacing w:val="2"/>
              </w:rPr>
              <w:t>318702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24</w:t>
            </w: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184A67" w:rsidRPr="002E0F09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2E0F09">
              <w:rPr>
                <w:spacing w:val="2"/>
              </w:rPr>
              <w:t>255°17</w:t>
            </w:r>
            <w:r w:rsidRPr="002E0F09">
              <w:t>'</w:t>
            </w:r>
            <w:r w:rsidRPr="002E0F09">
              <w:rPr>
                <w:spacing w:val="2"/>
              </w:rPr>
              <w:t>18</w:t>
            </w:r>
            <w:r w:rsidRPr="002E0F09">
              <w:t>''</w:t>
            </w: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01188D">
              <w:rPr>
                <w:spacing w:val="2"/>
              </w:rPr>
              <w:t>Ю-З</w:t>
            </w:r>
            <w:proofErr w:type="gramEnd"/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E96A6D">
              <w:rPr>
                <w:spacing w:val="2"/>
              </w:rPr>
              <w:t>2061,37</w:t>
            </w: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8</w:t>
            </w: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75</w:t>
            </w:r>
            <w:r>
              <w:rPr>
                <w:spacing w:val="2"/>
              </w:rPr>
              <w:t>0445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99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2</w:t>
            </w:r>
            <w:r>
              <w:rPr>
                <w:spacing w:val="2"/>
              </w:rPr>
              <w:t>316708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46</w:t>
            </w: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184A67" w:rsidRPr="002E0F09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2E0F09">
              <w:rPr>
                <w:spacing w:val="2"/>
              </w:rPr>
              <w:t>271°07</w:t>
            </w:r>
            <w:r w:rsidRPr="002E0F09">
              <w:t>'</w:t>
            </w:r>
            <w:r w:rsidRPr="002E0F09">
              <w:rPr>
                <w:spacing w:val="2"/>
              </w:rPr>
              <w:t>41</w:t>
            </w:r>
            <w:r w:rsidRPr="002E0F09">
              <w:t>''</w:t>
            </w: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01188D">
              <w:rPr>
                <w:spacing w:val="2"/>
              </w:rPr>
              <w:t>З</w:t>
            </w:r>
            <w:proofErr w:type="gramEnd"/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E96A6D">
              <w:rPr>
                <w:spacing w:val="2"/>
              </w:rPr>
              <w:t>1032,69</w:t>
            </w: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lastRenderedPageBreak/>
              <w:t>9</w:t>
            </w: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75</w:t>
            </w:r>
            <w:r>
              <w:rPr>
                <w:spacing w:val="2"/>
              </w:rPr>
              <w:t>0466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32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2</w:t>
            </w:r>
            <w:r>
              <w:rPr>
                <w:spacing w:val="2"/>
              </w:rPr>
              <w:t>315675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96</w:t>
            </w: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2E0F09">
              <w:rPr>
                <w:spacing w:val="2"/>
              </w:rPr>
              <w:t>2</w:t>
            </w:r>
            <w:r>
              <w:rPr>
                <w:spacing w:val="2"/>
              </w:rPr>
              <w:t>8</w:t>
            </w:r>
            <w:r w:rsidRPr="002E0F09">
              <w:rPr>
                <w:spacing w:val="2"/>
              </w:rPr>
              <w:t>5°</w:t>
            </w:r>
            <w:r>
              <w:rPr>
                <w:spacing w:val="2"/>
              </w:rPr>
              <w:t>05</w:t>
            </w:r>
            <w:r w:rsidRPr="002E0F09">
              <w:t>'</w:t>
            </w:r>
            <w:r w:rsidRPr="002E0F09">
              <w:rPr>
                <w:spacing w:val="2"/>
              </w:rPr>
              <w:t>1</w:t>
            </w:r>
            <w:r>
              <w:rPr>
                <w:spacing w:val="2"/>
              </w:rPr>
              <w:t>4</w:t>
            </w:r>
            <w:r w:rsidRPr="002E0F09">
              <w:t>''</w:t>
            </w: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01188D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E96A6D">
              <w:rPr>
                <w:spacing w:val="2"/>
              </w:rPr>
              <w:t>1141,07</w:t>
            </w: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10</w:t>
            </w: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75</w:t>
            </w:r>
            <w:r>
              <w:rPr>
                <w:spacing w:val="2"/>
              </w:rPr>
              <w:t>0763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33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2</w:t>
            </w:r>
            <w:r>
              <w:rPr>
                <w:spacing w:val="2"/>
              </w:rPr>
              <w:t>314574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23</w:t>
            </w: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2E0F09">
              <w:rPr>
                <w:spacing w:val="2"/>
              </w:rPr>
              <w:t>2</w:t>
            </w:r>
            <w:r>
              <w:rPr>
                <w:spacing w:val="2"/>
              </w:rPr>
              <w:t>81</w:t>
            </w:r>
            <w:r w:rsidRPr="002E0F09">
              <w:rPr>
                <w:spacing w:val="2"/>
              </w:rPr>
              <w:t>°</w:t>
            </w:r>
            <w:r>
              <w:rPr>
                <w:spacing w:val="2"/>
              </w:rPr>
              <w:t>04</w:t>
            </w:r>
            <w:r w:rsidRPr="002E0F09">
              <w:t>'</w:t>
            </w:r>
            <w:r w:rsidRPr="002E0F09">
              <w:rPr>
                <w:spacing w:val="2"/>
              </w:rPr>
              <w:t>1</w:t>
            </w:r>
            <w:r>
              <w:rPr>
                <w:spacing w:val="2"/>
              </w:rPr>
              <w:t>5</w:t>
            </w:r>
            <w:r w:rsidRPr="002E0F09">
              <w:t>''</w:t>
            </w: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01188D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E96A6D">
              <w:rPr>
                <w:spacing w:val="2"/>
              </w:rPr>
              <w:t>584,38</w:t>
            </w: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11</w:t>
            </w: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75</w:t>
            </w:r>
            <w:r>
              <w:rPr>
                <w:spacing w:val="2"/>
              </w:rPr>
              <w:t>0875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54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2</w:t>
            </w:r>
            <w:r>
              <w:rPr>
                <w:spacing w:val="2"/>
              </w:rPr>
              <w:t>314000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72</w:t>
            </w: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>
              <w:rPr>
                <w:spacing w:val="2"/>
              </w:rPr>
              <w:t>314</w:t>
            </w:r>
            <w:r w:rsidRPr="002E0F09">
              <w:rPr>
                <w:spacing w:val="2"/>
              </w:rPr>
              <w:t>°</w:t>
            </w:r>
            <w:r>
              <w:rPr>
                <w:spacing w:val="2"/>
              </w:rPr>
              <w:t>2</w:t>
            </w:r>
            <w:r w:rsidRPr="002E0F09">
              <w:rPr>
                <w:spacing w:val="2"/>
              </w:rPr>
              <w:t>7</w:t>
            </w:r>
            <w:r w:rsidRPr="002E0F09">
              <w:t>'</w:t>
            </w:r>
            <w:r w:rsidRPr="002E0F09">
              <w:rPr>
                <w:spacing w:val="2"/>
              </w:rPr>
              <w:t>1</w:t>
            </w:r>
            <w:r>
              <w:rPr>
                <w:spacing w:val="2"/>
              </w:rPr>
              <w:t>3</w:t>
            </w:r>
            <w:r w:rsidRPr="002E0F09">
              <w:t>''</w:t>
            </w: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01188D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E96A6D">
              <w:rPr>
                <w:spacing w:val="2"/>
              </w:rPr>
              <w:t>309,01</w:t>
            </w: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12</w:t>
            </w: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75</w:t>
            </w:r>
            <w:r>
              <w:rPr>
                <w:spacing w:val="2"/>
              </w:rPr>
              <w:t>1091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95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2</w:t>
            </w:r>
            <w:r>
              <w:rPr>
                <w:spacing w:val="2"/>
              </w:rPr>
              <w:t>313780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14</w:t>
            </w: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>
              <w:rPr>
                <w:spacing w:val="2"/>
              </w:rPr>
              <w:t>34</w:t>
            </w:r>
            <w:r w:rsidRPr="002E0F09">
              <w:rPr>
                <w:spacing w:val="2"/>
              </w:rPr>
              <w:t>5°1</w:t>
            </w:r>
            <w:r>
              <w:rPr>
                <w:spacing w:val="2"/>
              </w:rPr>
              <w:t>9</w:t>
            </w:r>
            <w:r w:rsidRPr="002E0F09">
              <w:t>'</w:t>
            </w:r>
            <w:r>
              <w:rPr>
                <w:spacing w:val="2"/>
              </w:rPr>
              <w:t>30</w:t>
            </w:r>
            <w:r w:rsidRPr="002E0F09">
              <w:t>''</w:t>
            </w: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01188D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E96A6D">
              <w:rPr>
                <w:spacing w:val="2"/>
              </w:rPr>
              <w:t>443,27</w:t>
            </w: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13</w:t>
            </w: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75</w:t>
            </w:r>
            <w:r>
              <w:rPr>
                <w:spacing w:val="2"/>
              </w:rPr>
              <w:t>1520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77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2</w:t>
            </w:r>
            <w:r>
              <w:rPr>
                <w:spacing w:val="2"/>
              </w:rPr>
              <w:t>313667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84</w:t>
            </w: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>
              <w:rPr>
                <w:spacing w:val="2"/>
              </w:rPr>
              <w:t>8</w:t>
            </w:r>
            <w:r w:rsidRPr="002E0F09">
              <w:rPr>
                <w:spacing w:val="2"/>
              </w:rPr>
              <w:t>5°</w:t>
            </w:r>
            <w:r>
              <w:rPr>
                <w:spacing w:val="2"/>
              </w:rPr>
              <w:t>2</w:t>
            </w:r>
            <w:r w:rsidRPr="002E0F09">
              <w:rPr>
                <w:spacing w:val="2"/>
              </w:rPr>
              <w:t>7</w:t>
            </w:r>
            <w:r w:rsidRPr="002E0F09">
              <w:t>'</w:t>
            </w:r>
            <w:r>
              <w:rPr>
                <w:spacing w:val="2"/>
              </w:rPr>
              <w:t>56</w:t>
            </w:r>
            <w:r w:rsidRPr="002E0F09">
              <w:t>''</w:t>
            </w: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01188D">
              <w:rPr>
                <w:spacing w:val="2"/>
              </w:rPr>
              <w:t>С-В</w:t>
            </w:r>
            <w:proofErr w:type="gramEnd"/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E96A6D">
              <w:rPr>
                <w:spacing w:val="2"/>
              </w:rPr>
              <w:t>760,37</w:t>
            </w: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14</w:t>
            </w: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75</w:t>
            </w:r>
            <w:r>
              <w:rPr>
                <w:spacing w:val="2"/>
              </w:rPr>
              <w:t>1580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88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2</w:t>
            </w:r>
            <w:r>
              <w:rPr>
                <w:spacing w:val="2"/>
              </w:rPr>
              <w:t>314425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84</w:t>
            </w: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>
              <w:rPr>
                <w:spacing w:val="2"/>
              </w:rPr>
              <w:t>37</w:t>
            </w:r>
            <w:r w:rsidRPr="002E0F09">
              <w:rPr>
                <w:spacing w:val="2"/>
              </w:rPr>
              <w:t>°</w:t>
            </w:r>
            <w:r>
              <w:rPr>
                <w:spacing w:val="2"/>
              </w:rPr>
              <w:t>26</w:t>
            </w:r>
            <w:r w:rsidRPr="002E0F09">
              <w:t>'</w:t>
            </w:r>
            <w:r>
              <w:rPr>
                <w:spacing w:val="2"/>
              </w:rPr>
              <w:t>05</w:t>
            </w:r>
            <w:r w:rsidRPr="002E0F09">
              <w:t>''</w:t>
            </w: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01188D">
              <w:rPr>
                <w:spacing w:val="2"/>
              </w:rPr>
              <w:t>С-В</w:t>
            </w:r>
            <w:proofErr w:type="gramEnd"/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E96A6D">
              <w:rPr>
                <w:spacing w:val="2"/>
              </w:rPr>
              <w:t>2441,28</w:t>
            </w: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15</w:t>
            </w: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75</w:t>
            </w:r>
            <w:r>
              <w:rPr>
                <w:spacing w:val="2"/>
              </w:rPr>
              <w:t>3519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37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2</w:t>
            </w:r>
            <w:r>
              <w:rPr>
                <w:spacing w:val="2"/>
              </w:rPr>
              <w:t>315909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78</w:t>
            </w: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>
              <w:rPr>
                <w:spacing w:val="2"/>
              </w:rPr>
              <w:t>33</w:t>
            </w:r>
            <w:r w:rsidRPr="002E0F09">
              <w:rPr>
                <w:spacing w:val="2"/>
              </w:rPr>
              <w:t>°1</w:t>
            </w:r>
            <w:r>
              <w:rPr>
                <w:spacing w:val="2"/>
              </w:rPr>
              <w:t>9</w:t>
            </w:r>
            <w:r w:rsidRPr="002E0F09">
              <w:t>'</w:t>
            </w:r>
            <w:r>
              <w:rPr>
                <w:spacing w:val="2"/>
              </w:rPr>
              <w:t>59</w:t>
            </w:r>
            <w:r w:rsidRPr="002E0F09">
              <w:t>''</w:t>
            </w: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01188D">
              <w:rPr>
                <w:spacing w:val="2"/>
              </w:rPr>
              <w:t>С-В</w:t>
            </w:r>
            <w:proofErr w:type="gramEnd"/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E96A6D">
              <w:rPr>
                <w:spacing w:val="2"/>
              </w:rPr>
              <w:t>1032,43</w:t>
            </w: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16</w:t>
            </w: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75</w:t>
            </w:r>
            <w:r>
              <w:rPr>
                <w:spacing w:val="2"/>
              </w:rPr>
              <w:t>4381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95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2</w:t>
            </w:r>
            <w:r>
              <w:rPr>
                <w:spacing w:val="2"/>
              </w:rPr>
              <w:t>316477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11</w:t>
            </w: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>
              <w:rPr>
                <w:spacing w:val="2"/>
              </w:rPr>
              <w:t>10</w:t>
            </w:r>
            <w:r w:rsidRPr="002E0F09">
              <w:rPr>
                <w:spacing w:val="2"/>
              </w:rPr>
              <w:t>°</w:t>
            </w:r>
            <w:r>
              <w:rPr>
                <w:spacing w:val="2"/>
              </w:rPr>
              <w:t>41</w:t>
            </w:r>
            <w:r w:rsidRPr="002E0F09">
              <w:t>'</w:t>
            </w:r>
            <w:r>
              <w:rPr>
                <w:spacing w:val="2"/>
              </w:rPr>
              <w:t>59</w:t>
            </w:r>
            <w:r w:rsidRPr="002E0F09">
              <w:t>''</w:t>
            </w: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01188D">
              <w:rPr>
                <w:spacing w:val="2"/>
              </w:rPr>
              <w:t>С-В</w:t>
            </w:r>
            <w:proofErr w:type="gramEnd"/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E96A6D">
              <w:rPr>
                <w:spacing w:val="2"/>
              </w:rPr>
              <w:t>579,92</w:t>
            </w: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17</w:t>
            </w: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75</w:t>
            </w:r>
            <w:r>
              <w:rPr>
                <w:spacing w:val="2"/>
              </w:rPr>
              <w:t>4951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79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2</w:t>
            </w:r>
            <w:r>
              <w:rPr>
                <w:spacing w:val="2"/>
              </w:rPr>
              <w:t>316584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78</w:t>
            </w: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>
              <w:rPr>
                <w:spacing w:val="2"/>
              </w:rPr>
              <w:t>344</w:t>
            </w:r>
            <w:r w:rsidRPr="002E0F09">
              <w:rPr>
                <w:spacing w:val="2"/>
              </w:rPr>
              <w:t>°</w:t>
            </w:r>
            <w:r>
              <w:rPr>
                <w:spacing w:val="2"/>
              </w:rPr>
              <w:t>25</w:t>
            </w:r>
            <w:r w:rsidRPr="002E0F09">
              <w:t>'</w:t>
            </w:r>
            <w:r>
              <w:rPr>
                <w:spacing w:val="2"/>
              </w:rPr>
              <w:t>40</w:t>
            </w:r>
            <w:r w:rsidRPr="002E0F09">
              <w:t>''</w:t>
            </w:r>
          </w:p>
        </w:tc>
        <w:tc>
          <w:tcPr>
            <w:tcW w:w="1653" w:type="dxa"/>
          </w:tcPr>
          <w:p w:rsidR="00184A67" w:rsidRPr="0001188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01188D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184A67" w:rsidRPr="00E96A6D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E96A6D">
              <w:rPr>
                <w:spacing w:val="2"/>
              </w:rPr>
              <w:t>569,53</w:t>
            </w:r>
          </w:p>
        </w:tc>
      </w:tr>
      <w:tr w:rsidR="00184A67" w:rsidRPr="00505D03" w:rsidTr="00184A67">
        <w:tc>
          <w:tcPr>
            <w:tcW w:w="166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spacing w:val="2"/>
              </w:rPr>
            </w:pPr>
            <w:r w:rsidRPr="00505D03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755500,41</w:t>
            </w:r>
          </w:p>
        </w:tc>
        <w:tc>
          <w:tcPr>
            <w:tcW w:w="159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505D03">
              <w:rPr>
                <w:spacing w:val="2"/>
              </w:rPr>
              <w:t>2</w:t>
            </w:r>
            <w:r>
              <w:rPr>
                <w:spacing w:val="2"/>
              </w:rPr>
              <w:t>316431</w:t>
            </w:r>
            <w:r w:rsidRPr="00505D03">
              <w:rPr>
                <w:spacing w:val="2"/>
              </w:rPr>
              <w:t>,</w:t>
            </w:r>
            <w:r>
              <w:rPr>
                <w:spacing w:val="2"/>
              </w:rPr>
              <w:t>88</w:t>
            </w:r>
          </w:p>
        </w:tc>
        <w:tc>
          <w:tcPr>
            <w:tcW w:w="1849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425" w:type="dxa"/>
          </w:tcPr>
          <w:p w:rsidR="00184A67" w:rsidRPr="00505D03" w:rsidRDefault="00184A67" w:rsidP="00184A67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</w:tbl>
    <w:p w:rsidR="00184A67" w:rsidRPr="00627B2A" w:rsidRDefault="00184A67" w:rsidP="00184A67">
      <w:pPr>
        <w:rPr>
          <w:b/>
          <w:sz w:val="16"/>
          <w:szCs w:val="16"/>
        </w:rPr>
      </w:pPr>
    </w:p>
    <w:p w:rsidR="00184A67" w:rsidRPr="007D54C0" w:rsidRDefault="00184A67" w:rsidP="007D54C0">
      <w:pPr>
        <w:pStyle w:val="7"/>
        <w:numPr>
          <w:ilvl w:val="0"/>
          <w:numId w:val="30"/>
        </w:numPr>
        <w:spacing w:after="120"/>
        <w:ind w:left="0" w:firstLine="357"/>
        <w:jc w:val="both"/>
      </w:pPr>
      <w:r w:rsidRPr="00627B2A">
        <w:rPr>
          <w:b/>
        </w:rPr>
        <w:t>Схема границ территории объекта культурного наследия</w:t>
      </w:r>
      <w:r w:rsidRPr="00627B2A">
        <w:t xml:space="preserve"> (памятника истории и культуры) регионального значения «Место гибели жертв необоснованных репрессий 30-х годов», </w:t>
      </w:r>
      <w:r w:rsidR="007D54C0">
        <w:t>1933 г</w:t>
      </w:r>
      <w:r w:rsidR="00BE0FE8">
        <w:t>.</w:t>
      </w:r>
      <w:r w:rsidR="007D54C0">
        <w:t xml:space="preserve">, </w:t>
      </w:r>
      <w:r w:rsidRPr="00627B2A">
        <w:t xml:space="preserve">расположенного по адресу: Томская область, Александровский район, остров </w:t>
      </w:r>
      <w:proofErr w:type="spellStart"/>
      <w:r w:rsidRPr="00627B2A">
        <w:t>Назинский</w:t>
      </w:r>
      <w:proofErr w:type="spellEnd"/>
      <w:r w:rsidRPr="00627B2A">
        <w:t xml:space="preserve"> на реке Обь</w:t>
      </w:r>
    </w:p>
    <w:p w:rsidR="006A768E" w:rsidRDefault="00184A67" w:rsidP="00184A67">
      <w:pPr>
        <w:jc w:val="center"/>
        <w:rPr>
          <w:b/>
          <w:sz w:val="16"/>
          <w:szCs w:val="16"/>
        </w:rPr>
      </w:pPr>
      <w:r>
        <w:rPr>
          <w:noProof/>
          <w:color w:val="C0C0C0"/>
        </w:rPr>
        <w:drawing>
          <wp:inline distT="0" distB="0" distL="0" distR="0">
            <wp:extent cx="5340129" cy="4456335"/>
            <wp:effectExtent l="19050" t="0" r="0" b="0"/>
            <wp:docPr id="7" name="Рисунок 7" descr="Александровское_Назинский 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Александровское_Назинский о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993" cy="445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4C0" w:rsidRDefault="007D54C0" w:rsidP="007D54C0">
      <w:pPr>
        <w:spacing w:line="276" w:lineRule="auto"/>
        <w:ind w:right="57"/>
      </w:pPr>
    </w:p>
    <w:p w:rsidR="00555AC8" w:rsidRDefault="007D54C0" w:rsidP="007D54C0">
      <w:pPr>
        <w:spacing w:line="276" w:lineRule="auto"/>
        <w:ind w:right="57"/>
      </w:pPr>
      <w:r w:rsidRPr="00627B2A">
        <w:t>Площадь земельного участка – 16869599,0 кв.м.</w:t>
      </w:r>
      <w:r w:rsidR="00555AC8">
        <w:br w:type="page"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132998" w:rsidRPr="00F64729" w:rsidTr="00132998">
        <w:trPr>
          <w:trHeight w:val="426"/>
        </w:trPr>
        <w:tc>
          <w:tcPr>
            <w:tcW w:w="5889" w:type="dxa"/>
          </w:tcPr>
          <w:p w:rsidR="00132998" w:rsidRDefault="00132998" w:rsidP="00132998">
            <w:pPr>
              <w:jc w:val="right"/>
            </w:pPr>
          </w:p>
        </w:tc>
        <w:tc>
          <w:tcPr>
            <w:tcW w:w="4399" w:type="dxa"/>
            <w:gridSpan w:val="4"/>
          </w:tcPr>
          <w:p w:rsidR="00132998" w:rsidRPr="005A62EF" w:rsidRDefault="00132998" w:rsidP="00132998">
            <w:pPr>
              <w:jc w:val="both"/>
            </w:pPr>
            <w:r w:rsidRPr="005A62EF">
              <w:t>Приложение</w:t>
            </w:r>
            <w:r>
              <w:t xml:space="preserve"> № 5</w:t>
            </w:r>
            <w:r w:rsidRPr="005A62EF">
              <w:t xml:space="preserve">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132998" w:rsidRPr="00F64729" w:rsidTr="00132998">
        <w:trPr>
          <w:trHeight w:val="270"/>
        </w:trPr>
        <w:tc>
          <w:tcPr>
            <w:tcW w:w="5889" w:type="dxa"/>
          </w:tcPr>
          <w:p w:rsidR="00132998" w:rsidRDefault="00132998" w:rsidP="00132998">
            <w:pPr>
              <w:jc w:val="right"/>
            </w:pPr>
          </w:p>
        </w:tc>
        <w:tc>
          <w:tcPr>
            <w:tcW w:w="441" w:type="dxa"/>
          </w:tcPr>
          <w:p w:rsidR="00132998" w:rsidRPr="005A62EF" w:rsidRDefault="00132998" w:rsidP="00132998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132998" w:rsidRPr="005A62EF" w:rsidRDefault="00734E63" w:rsidP="00132998">
            <w:pPr>
              <w:jc w:val="both"/>
            </w:pPr>
            <w:r>
              <w:t>10.03.2020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132998" w:rsidRPr="005A62EF" w:rsidRDefault="00132998" w:rsidP="00132998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132998" w:rsidRPr="005A62EF" w:rsidRDefault="00734E63" w:rsidP="00132998">
            <w:pPr>
              <w:jc w:val="both"/>
            </w:pPr>
            <w:r>
              <w:t>0035/01-07</w:t>
            </w:r>
          </w:p>
        </w:tc>
      </w:tr>
    </w:tbl>
    <w:p w:rsidR="00005E9D" w:rsidRPr="00005E9D" w:rsidRDefault="00005E9D" w:rsidP="00005E9D">
      <w:pPr>
        <w:pStyle w:val="7"/>
        <w:ind w:left="0"/>
        <w:jc w:val="center"/>
        <w:rPr>
          <w:sz w:val="16"/>
          <w:szCs w:val="16"/>
        </w:rPr>
      </w:pPr>
    </w:p>
    <w:p w:rsidR="00005E9D" w:rsidRPr="00B62B76" w:rsidRDefault="00005E9D" w:rsidP="00005E9D">
      <w:pPr>
        <w:pStyle w:val="7"/>
        <w:ind w:left="0"/>
        <w:jc w:val="center"/>
        <w:rPr>
          <w:b/>
        </w:rPr>
      </w:pPr>
      <w:r w:rsidRPr="00B62B76">
        <w:rPr>
          <w:b/>
        </w:rPr>
        <w:t xml:space="preserve">Проект </w:t>
      </w:r>
      <w:proofErr w:type="gramStart"/>
      <w:r w:rsidRPr="00B62B76">
        <w:rPr>
          <w:b/>
        </w:rPr>
        <w:t>границ территории объекта культурного наследия регионального значения</w:t>
      </w:r>
      <w:proofErr w:type="gramEnd"/>
      <w:r w:rsidRPr="00B62B76">
        <w:rPr>
          <w:b/>
        </w:rPr>
        <w:t xml:space="preserve"> </w:t>
      </w:r>
    </w:p>
    <w:p w:rsidR="00005E9D" w:rsidRDefault="00005E9D" w:rsidP="002F2A36">
      <w:pPr>
        <w:pStyle w:val="7"/>
        <w:ind w:left="0"/>
        <w:jc w:val="center"/>
      </w:pPr>
      <w:r w:rsidRPr="00B62B76">
        <w:t>«</w:t>
      </w:r>
      <w:r>
        <w:t>Братское захоронение борцов за Советскую власть в Сибири</w:t>
      </w:r>
      <w:r w:rsidRPr="00B62B76">
        <w:t>»,</w:t>
      </w:r>
      <w:r>
        <w:t xml:space="preserve"> 1919 г., 1961 г.,</w:t>
      </w:r>
      <w:r w:rsidRPr="00B62B76">
        <w:t xml:space="preserve"> по адресу: Томская область, Томский район, д. </w:t>
      </w:r>
      <w:proofErr w:type="spellStart"/>
      <w:r>
        <w:t>Козюлино</w:t>
      </w:r>
      <w:proofErr w:type="spellEnd"/>
      <w:r w:rsidRPr="00B62B76">
        <w:t xml:space="preserve">, </w:t>
      </w:r>
      <w:r>
        <w:t xml:space="preserve">Верхняя Береговая улица, строение 1б </w:t>
      </w:r>
    </w:p>
    <w:p w:rsidR="00005E9D" w:rsidRPr="00005E9D" w:rsidRDefault="00005E9D" w:rsidP="00005E9D">
      <w:pPr>
        <w:jc w:val="center"/>
        <w:rPr>
          <w:sz w:val="16"/>
          <w:szCs w:val="16"/>
        </w:rPr>
      </w:pPr>
    </w:p>
    <w:p w:rsidR="00005E9D" w:rsidRPr="001E02FC" w:rsidRDefault="00005E9D" w:rsidP="002F2A36">
      <w:pPr>
        <w:pStyle w:val="7"/>
        <w:numPr>
          <w:ilvl w:val="0"/>
          <w:numId w:val="31"/>
        </w:numPr>
        <w:tabs>
          <w:tab w:val="left" w:pos="720"/>
        </w:tabs>
        <w:spacing w:line="20" w:lineRule="atLeast"/>
        <w:ind w:left="714" w:hanging="357"/>
        <w:jc w:val="both"/>
        <w:rPr>
          <w:b/>
        </w:rPr>
      </w:pPr>
      <w:r w:rsidRPr="001E02FC">
        <w:rPr>
          <w:b/>
        </w:rPr>
        <w:t xml:space="preserve">Описание границ территории объекта культурного наследия: </w:t>
      </w:r>
    </w:p>
    <w:p w:rsidR="00005E9D" w:rsidRPr="00005E9D" w:rsidRDefault="00005E9D" w:rsidP="00213E32">
      <w:pPr>
        <w:spacing w:after="120" w:line="20" w:lineRule="atLeast"/>
        <w:ind w:firstLine="357"/>
        <w:jc w:val="both"/>
      </w:pPr>
      <w:proofErr w:type="gramStart"/>
      <w:r w:rsidRPr="001E02FC">
        <w:t>Линия границ территории объекта культурного наследия</w:t>
      </w:r>
      <w:r>
        <w:t xml:space="preserve"> проходит по часовой стрелке от </w:t>
      </w:r>
      <w:r w:rsidRPr="001E02FC">
        <w:t xml:space="preserve">точки 1 в направлении на юго-восток до точки 2 на расстоянии </w:t>
      </w:r>
      <w:smartTag w:uri="urn:schemas-microsoft-com:office:smarttags" w:element="metricconverter">
        <w:smartTagPr>
          <w:attr w:name="ProductID" w:val="23,08 м"/>
        </w:smartTagPr>
        <w:r w:rsidRPr="001E02FC">
          <w:rPr>
            <w:spacing w:val="2"/>
          </w:rPr>
          <w:t xml:space="preserve">23,08 </w:t>
        </w:r>
        <w:r w:rsidRPr="001E02FC">
          <w:t>м</w:t>
        </w:r>
      </w:smartTag>
      <w:r>
        <w:t>., затем от точки 2 с </w:t>
      </w:r>
      <w:r w:rsidRPr="001E02FC">
        <w:t xml:space="preserve">поворотом в направлении на юго-запад до точки 3 на расстоянии </w:t>
      </w:r>
      <w:smartTag w:uri="urn:schemas-microsoft-com:office:smarttags" w:element="metricconverter">
        <w:smartTagPr>
          <w:attr w:name="ProductID" w:val="15,77 м"/>
        </w:smartTagPr>
        <w:r w:rsidRPr="001E02FC">
          <w:rPr>
            <w:spacing w:val="2"/>
          </w:rPr>
          <w:t>15,77</w:t>
        </w:r>
        <w:r w:rsidRPr="001E02FC">
          <w:t xml:space="preserve"> м</w:t>
        </w:r>
      </w:smartTag>
      <w:r w:rsidRPr="001E02FC">
        <w:t>., затем от точки 3 с</w:t>
      </w:r>
      <w:r>
        <w:t> </w:t>
      </w:r>
      <w:r w:rsidRPr="001E02FC">
        <w:t xml:space="preserve">поворотом в направлении на северо-запад до точки 4 на расстоянии </w:t>
      </w:r>
      <w:smartTag w:uri="urn:schemas-microsoft-com:office:smarttags" w:element="metricconverter">
        <w:smartTagPr>
          <w:attr w:name="ProductID" w:val="23,62 м"/>
        </w:smartTagPr>
        <w:r w:rsidRPr="001E02FC">
          <w:rPr>
            <w:spacing w:val="2"/>
          </w:rPr>
          <w:t>23,62</w:t>
        </w:r>
        <w:r w:rsidRPr="001E02FC">
          <w:t xml:space="preserve"> м</w:t>
        </w:r>
      </w:smartTag>
      <w:r w:rsidRPr="001E02FC">
        <w:t>., затем от</w:t>
      </w:r>
      <w:proofErr w:type="gramEnd"/>
      <w:r w:rsidRPr="001E02FC">
        <w:t xml:space="preserve"> точки 4 </w:t>
      </w:r>
      <w:r>
        <w:t>с </w:t>
      </w:r>
      <w:r w:rsidRPr="001E02FC">
        <w:t xml:space="preserve">поворотом в направлении на северо-восток до исходной точки 1 на расстоянии </w:t>
      </w:r>
      <w:smartTag w:uri="urn:schemas-microsoft-com:office:smarttags" w:element="metricconverter">
        <w:smartTagPr>
          <w:attr w:name="ProductID" w:val="16,44 м"/>
        </w:smartTagPr>
        <w:r w:rsidRPr="001E02FC">
          <w:rPr>
            <w:spacing w:val="2"/>
          </w:rPr>
          <w:t>16,44</w:t>
        </w:r>
        <w:r w:rsidRPr="001E02FC">
          <w:t xml:space="preserve"> м</w:t>
        </w:r>
      </w:smartTag>
      <w:r w:rsidRPr="001E02FC">
        <w:t xml:space="preserve">. </w:t>
      </w:r>
    </w:p>
    <w:p w:rsidR="00005E9D" w:rsidRPr="00005E9D" w:rsidRDefault="00005E9D" w:rsidP="00005E9D">
      <w:pPr>
        <w:pStyle w:val="7"/>
        <w:numPr>
          <w:ilvl w:val="0"/>
          <w:numId w:val="31"/>
        </w:numPr>
        <w:spacing w:after="120"/>
        <w:ind w:left="0" w:right="57" w:firstLine="357"/>
        <w:jc w:val="both"/>
        <w:rPr>
          <w:color w:val="C0C0C0"/>
          <w:sz w:val="16"/>
          <w:szCs w:val="16"/>
        </w:rPr>
      </w:pPr>
      <w:r w:rsidRPr="00005E9D">
        <w:rPr>
          <w:b/>
        </w:rPr>
        <w:t>Ведомость координат границ территории</w:t>
      </w:r>
      <w:r w:rsidRPr="00B62B76">
        <w:t xml:space="preserve"> </w:t>
      </w:r>
      <w:r w:rsidRPr="00005E9D">
        <w:rPr>
          <w:b/>
        </w:rPr>
        <w:t>объекта культурного наследия</w:t>
      </w:r>
      <w:r w:rsidRPr="00B62B76">
        <w:t xml:space="preserve"> (памятника истории и культуры) регионального значения «Братское захоронение борцов за Советскую власть в Сибири»,</w:t>
      </w:r>
      <w:r>
        <w:t xml:space="preserve"> 1919 г., 1961 г.,</w:t>
      </w:r>
      <w:r w:rsidRPr="00B62B76">
        <w:t xml:space="preserve"> расположенного по адресу: Томская </w:t>
      </w:r>
      <w:r w:rsidR="002F2A36">
        <w:t xml:space="preserve">область, Томский район, </w:t>
      </w:r>
      <w:r w:rsidRPr="00B62B76">
        <w:t xml:space="preserve">д. </w:t>
      </w:r>
      <w:proofErr w:type="spellStart"/>
      <w:r w:rsidRPr="00B62B76">
        <w:t>Козюлино</w:t>
      </w:r>
      <w:proofErr w:type="spellEnd"/>
      <w:r w:rsidRPr="00B62B76">
        <w:t>, Верхн</w:t>
      </w:r>
      <w:r w:rsidR="00213E32">
        <w:t>яя Береговая улица, строение 1б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69"/>
        <w:gridCol w:w="1672"/>
        <w:gridCol w:w="1593"/>
        <w:gridCol w:w="1849"/>
        <w:gridCol w:w="1653"/>
        <w:gridCol w:w="1425"/>
      </w:tblGrid>
      <w:tr w:rsidR="00005E9D" w:rsidRPr="00693792" w:rsidTr="00005E9D">
        <w:tc>
          <w:tcPr>
            <w:tcW w:w="1669" w:type="dxa"/>
            <w:vMerge w:val="restart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Номер</w:t>
            </w:r>
          </w:p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поворотной точки</w:t>
            </w:r>
          </w:p>
        </w:tc>
        <w:tc>
          <w:tcPr>
            <w:tcW w:w="3265" w:type="dxa"/>
            <w:gridSpan w:val="2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Координаты</w:t>
            </w:r>
          </w:p>
        </w:tc>
        <w:tc>
          <w:tcPr>
            <w:tcW w:w="1849" w:type="dxa"/>
            <w:vMerge w:val="restart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Дирекционный угол</w:t>
            </w:r>
          </w:p>
        </w:tc>
        <w:tc>
          <w:tcPr>
            <w:tcW w:w="1653" w:type="dxa"/>
            <w:vMerge w:val="restart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Направление</w:t>
            </w:r>
          </w:p>
        </w:tc>
        <w:tc>
          <w:tcPr>
            <w:tcW w:w="1425" w:type="dxa"/>
            <w:vMerge w:val="restart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 xml:space="preserve">Расстояние </w:t>
            </w:r>
            <w:proofErr w:type="gramStart"/>
            <w:r w:rsidRPr="00693792">
              <w:rPr>
                <w:spacing w:val="2"/>
              </w:rPr>
              <w:t>м</w:t>
            </w:r>
            <w:proofErr w:type="gramEnd"/>
            <w:r w:rsidRPr="00693792">
              <w:rPr>
                <w:spacing w:val="2"/>
              </w:rPr>
              <w:t>.</w:t>
            </w:r>
          </w:p>
        </w:tc>
      </w:tr>
      <w:tr w:rsidR="00005E9D" w:rsidRPr="00693792" w:rsidTr="00005E9D">
        <w:tc>
          <w:tcPr>
            <w:tcW w:w="1669" w:type="dxa"/>
            <w:vMerge/>
          </w:tcPr>
          <w:p w:rsidR="00005E9D" w:rsidRPr="00693792" w:rsidRDefault="00005E9D" w:rsidP="00005E9D">
            <w:pPr>
              <w:jc w:val="right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Х</w:t>
            </w:r>
          </w:p>
        </w:tc>
        <w:tc>
          <w:tcPr>
            <w:tcW w:w="159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  <w:lang w:val="en-US"/>
              </w:rPr>
              <w:t>Y</w:t>
            </w:r>
          </w:p>
        </w:tc>
        <w:tc>
          <w:tcPr>
            <w:tcW w:w="1849" w:type="dxa"/>
            <w:vMerge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  <w:vMerge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  <w:vMerge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005E9D" w:rsidRPr="00693792" w:rsidTr="00005E9D">
        <w:tc>
          <w:tcPr>
            <w:tcW w:w="1669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385861,38</w:t>
            </w:r>
          </w:p>
        </w:tc>
        <w:tc>
          <w:tcPr>
            <w:tcW w:w="159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4297398,91</w:t>
            </w:r>
          </w:p>
        </w:tc>
        <w:tc>
          <w:tcPr>
            <w:tcW w:w="1849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005E9D" w:rsidRPr="00693792" w:rsidTr="00005E9D">
        <w:tc>
          <w:tcPr>
            <w:tcW w:w="1669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132°46</w:t>
            </w:r>
            <w:r w:rsidRPr="00693792">
              <w:t>'</w:t>
            </w:r>
            <w:r w:rsidRPr="00693792">
              <w:rPr>
                <w:spacing w:val="2"/>
              </w:rPr>
              <w:t>31</w:t>
            </w:r>
            <w:r w:rsidRPr="00693792">
              <w:t>''</w:t>
            </w:r>
          </w:p>
        </w:tc>
        <w:tc>
          <w:tcPr>
            <w:tcW w:w="165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Ю-В</w:t>
            </w:r>
          </w:p>
        </w:tc>
        <w:tc>
          <w:tcPr>
            <w:tcW w:w="1425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23,08</w:t>
            </w:r>
          </w:p>
        </w:tc>
      </w:tr>
      <w:tr w:rsidR="00005E9D" w:rsidRPr="00693792" w:rsidTr="00005E9D">
        <w:tc>
          <w:tcPr>
            <w:tcW w:w="1669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2</w:t>
            </w:r>
          </w:p>
        </w:tc>
        <w:tc>
          <w:tcPr>
            <w:tcW w:w="1672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385845,70</w:t>
            </w:r>
          </w:p>
        </w:tc>
        <w:tc>
          <w:tcPr>
            <w:tcW w:w="159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693792">
              <w:rPr>
                <w:spacing w:val="2"/>
              </w:rPr>
              <w:t>4297415,85</w:t>
            </w:r>
          </w:p>
        </w:tc>
        <w:tc>
          <w:tcPr>
            <w:tcW w:w="1849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005E9D" w:rsidRPr="00693792" w:rsidTr="00005E9D">
        <w:tc>
          <w:tcPr>
            <w:tcW w:w="1669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224°14</w:t>
            </w:r>
            <w:r w:rsidRPr="00693792">
              <w:t>'</w:t>
            </w:r>
            <w:r w:rsidRPr="00693792">
              <w:rPr>
                <w:spacing w:val="2"/>
              </w:rPr>
              <w:t>02</w:t>
            </w:r>
            <w:r w:rsidRPr="00693792">
              <w:t>''</w:t>
            </w:r>
          </w:p>
        </w:tc>
        <w:tc>
          <w:tcPr>
            <w:tcW w:w="165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693792">
              <w:rPr>
                <w:spacing w:val="2"/>
              </w:rPr>
              <w:t>Ю-З</w:t>
            </w:r>
            <w:proofErr w:type="gramEnd"/>
          </w:p>
        </w:tc>
        <w:tc>
          <w:tcPr>
            <w:tcW w:w="1425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15,77</w:t>
            </w:r>
          </w:p>
        </w:tc>
      </w:tr>
      <w:tr w:rsidR="00005E9D" w:rsidRPr="00693792" w:rsidTr="00005E9D">
        <w:tc>
          <w:tcPr>
            <w:tcW w:w="1669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3</w:t>
            </w:r>
          </w:p>
        </w:tc>
        <w:tc>
          <w:tcPr>
            <w:tcW w:w="1672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385834,40</w:t>
            </w:r>
          </w:p>
        </w:tc>
        <w:tc>
          <w:tcPr>
            <w:tcW w:w="159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693792">
              <w:rPr>
                <w:spacing w:val="2"/>
              </w:rPr>
              <w:t>4297404,85</w:t>
            </w:r>
          </w:p>
        </w:tc>
        <w:tc>
          <w:tcPr>
            <w:tcW w:w="1849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005E9D" w:rsidRPr="00693792" w:rsidTr="00005E9D">
        <w:tc>
          <w:tcPr>
            <w:tcW w:w="1669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311°12</w:t>
            </w:r>
            <w:r w:rsidRPr="00693792">
              <w:t>'</w:t>
            </w:r>
            <w:r w:rsidRPr="00693792">
              <w:rPr>
                <w:spacing w:val="2"/>
              </w:rPr>
              <w:t>33</w:t>
            </w:r>
            <w:r w:rsidRPr="00693792">
              <w:t>''</w:t>
            </w:r>
          </w:p>
        </w:tc>
        <w:tc>
          <w:tcPr>
            <w:tcW w:w="165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23,62</w:t>
            </w:r>
          </w:p>
        </w:tc>
      </w:tr>
      <w:tr w:rsidR="00005E9D" w:rsidRPr="00693792" w:rsidTr="00005E9D">
        <w:tc>
          <w:tcPr>
            <w:tcW w:w="1669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4</w:t>
            </w:r>
          </w:p>
        </w:tc>
        <w:tc>
          <w:tcPr>
            <w:tcW w:w="1672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385849,96</w:t>
            </w:r>
          </w:p>
        </w:tc>
        <w:tc>
          <w:tcPr>
            <w:tcW w:w="159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693792">
              <w:rPr>
                <w:spacing w:val="2"/>
              </w:rPr>
              <w:t>4297387,08</w:t>
            </w:r>
          </w:p>
        </w:tc>
        <w:tc>
          <w:tcPr>
            <w:tcW w:w="1849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  <w:tr w:rsidR="00005E9D" w:rsidRPr="00693792" w:rsidTr="00005E9D">
        <w:tc>
          <w:tcPr>
            <w:tcW w:w="1669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849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45°59</w:t>
            </w:r>
            <w:r w:rsidRPr="00693792">
              <w:t>'</w:t>
            </w:r>
            <w:r w:rsidRPr="00693792">
              <w:rPr>
                <w:spacing w:val="2"/>
              </w:rPr>
              <w:t>58</w:t>
            </w:r>
            <w:r w:rsidRPr="00693792">
              <w:t>''</w:t>
            </w:r>
          </w:p>
        </w:tc>
        <w:tc>
          <w:tcPr>
            <w:tcW w:w="165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693792">
              <w:rPr>
                <w:spacing w:val="2"/>
              </w:rPr>
              <w:t>С-В</w:t>
            </w:r>
            <w:proofErr w:type="gramEnd"/>
          </w:p>
        </w:tc>
        <w:tc>
          <w:tcPr>
            <w:tcW w:w="1425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16,44</w:t>
            </w:r>
          </w:p>
        </w:tc>
      </w:tr>
      <w:tr w:rsidR="00005E9D" w:rsidRPr="00693792" w:rsidTr="00005E9D">
        <w:tc>
          <w:tcPr>
            <w:tcW w:w="1669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spacing w:val="2"/>
              </w:rPr>
            </w:pPr>
            <w:r w:rsidRPr="00693792">
              <w:rPr>
                <w:spacing w:val="2"/>
              </w:rPr>
              <w:t>385861,38</w:t>
            </w:r>
          </w:p>
        </w:tc>
        <w:tc>
          <w:tcPr>
            <w:tcW w:w="159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693792">
              <w:rPr>
                <w:spacing w:val="2"/>
              </w:rPr>
              <w:t>4297398,91</w:t>
            </w:r>
          </w:p>
        </w:tc>
        <w:tc>
          <w:tcPr>
            <w:tcW w:w="1849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425" w:type="dxa"/>
          </w:tcPr>
          <w:p w:rsidR="00005E9D" w:rsidRPr="00693792" w:rsidRDefault="00005E9D" w:rsidP="00005E9D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</w:tbl>
    <w:p w:rsidR="00005E9D" w:rsidRPr="00DF50BC" w:rsidRDefault="00005E9D" w:rsidP="002F2A36">
      <w:pPr>
        <w:pStyle w:val="7"/>
        <w:numPr>
          <w:ilvl w:val="0"/>
          <w:numId w:val="31"/>
        </w:numPr>
        <w:spacing w:before="120" w:after="120"/>
        <w:ind w:left="0" w:firstLine="425"/>
        <w:jc w:val="both"/>
      </w:pPr>
      <w:r w:rsidRPr="00DF50BC">
        <w:rPr>
          <w:b/>
        </w:rPr>
        <w:t>Схема границ территории объекта культурного наследия</w:t>
      </w:r>
      <w:r w:rsidRPr="00DF50BC">
        <w:t xml:space="preserve"> (памятника истории и культуры) регионального значения «Братское захоронение борцов за Советскую власть в</w:t>
      </w:r>
      <w:r w:rsidR="00213E32">
        <w:t> </w:t>
      </w:r>
      <w:r w:rsidRPr="00DF50BC">
        <w:t>Сибири»,</w:t>
      </w:r>
      <w:r w:rsidR="00213E32">
        <w:t xml:space="preserve"> 1919 г., 1961 г.,</w:t>
      </w:r>
      <w:r w:rsidRPr="00DF50BC">
        <w:t xml:space="preserve"> расположенного по адресу: Том</w:t>
      </w:r>
      <w:r w:rsidR="00213E32">
        <w:t>ская область, Томский район, д. </w:t>
      </w:r>
      <w:proofErr w:type="spellStart"/>
      <w:r w:rsidRPr="00DF50BC">
        <w:t>Козюлино</w:t>
      </w:r>
      <w:proofErr w:type="spellEnd"/>
      <w:r w:rsidRPr="00DF50BC">
        <w:t>, Верхн</w:t>
      </w:r>
      <w:r w:rsidR="00213E32">
        <w:t>яя Береговая улица, строение 1б</w:t>
      </w:r>
    </w:p>
    <w:p w:rsidR="00005E9D" w:rsidRDefault="00005E9D" w:rsidP="00005E9D">
      <w:pPr>
        <w:spacing w:line="276" w:lineRule="auto"/>
        <w:ind w:right="57"/>
        <w:jc w:val="center"/>
      </w:pPr>
      <w:r>
        <w:rPr>
          <w:noProof/>
        </w:rPr>
        <w:drawing>
          <wp:inline distT="0" distB="0" distL="0" distR="0">
            <wp:extent cx="3924797" cy="2618929"/>
            <wp:effectExtent l="19050" t="0" r="0" b="0"/>
            <wp:docPr id="2" name="Рисунок 11" descr="Козюли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озюлино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797" cy="2618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998" w:rsidRPr="00005E9D" w:rsidRDefault="00005E9D" w:rsidP="00005E9D">
      <w:pPr>
        <w:spacing w:before="120" w:line="276" w:lineRule="auto"/>
        <w:ind w:right="57"/>
      </w:pPr>
      <w:r w:rsidRPr="00693792">
        <w:t>Площадь земельного участка – 375</w:t>
      </w:r>
      <w:r>
        <w:t>,0 кв.м.</w:t>
      </w:r>
    </w:p>
    <w:sectPr w:rsidR="00132998" w:rsidRPr="00005E9D" w:rsidSect="00F75EF0">
      <w:headerReference w:type="even" r:id="rId14"/>
      <w:headerReference w:type="default" r:id="rId15"/>
      <w:footerReference w:type="even" r:id="rId16"/>
      <w:footerReference w:type="first" r:id="rId17"/>
      <w:type w:val="nextColumn"/>
      <w:pgSz w:w="11905" w:h="16837"/>
      <w:pgMar w:top="403" w:right="667" w:bottom="1267" w:left="116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D07" w:rsidRDefault="00787D07">
      <w:r>
        <w:separator/>
      </w:r>
    </w:p>
  </w:endnote>
  <w:endnote w:type="continuationSeparator" w:id="0">
    <w:p w:rsidR="00787D07" w:rsidRDefault="00787D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D07" w:rsidRDefault="0077005A" w:rsidP="00D71515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87D07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87D07" w:rsidRDefault="00787D0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D07" w:rsidRDefault="00734E63" w:rsidP="00974A62">
    <w:pPr>
      <w:jc w:val="both"/>
    </w:pPr>
    <w:r>
      <w:t>Ю.С.</w:t>
    </w:r>
    <w:r w:rsidRPr="00DE397A">
      <w:t>Матвеева</w:t>
    </w:r>
  </w:p>
  <w:p w:rsidR="00734E63" w:rsidRDefault="00734E63" w:rsidP="00974A62">
    <w:pPr>
      <w:jc w:val="both"/>
      <w:rPr>
        <w:sz w:val="20"/>
        <w:szCs w:val="20"/>
      </w:rPr>
    </w:pPr>
  </w:p>
  <w:p w:rsidR="00734E63" w:rsidRPr="00974A62" w:rsidRDefault="00734E63" w:rsidP="00974A62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D07" w:rsidRDefault="00787D07">
      <w:r>
        <w:separator/>
      </w:r>
    </w:p>
  </w:footnote>
  <w:footnote w:type="continuationSeparator" w:id="0">
    <w:p w:rsidR="00787D07" w:rsidRDefault="00787D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D07" w:rsidRDefault="0077005A" w:rsidP="00E80A9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787D07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87D07">
      <w:rPr>
        <w:rStyle w:val="a8"/>
        <w:noProof/>
      </w:rPr>
      <w:t>1</w:t>
    </w:r>
    <w:r>
      <w:rPr>
        <w:rStyle w:val="a8"/>
      </w:rPr>
      <w:fldChar w:fldCharType="end"/>
    </w:r>
  </w:p>
  <w:p w:rsidR="00787D07" w:rsidRDefault="00787D0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5538317"/>
      <w:docPartObj>
        <w:docPartGallery w:val="Page Numbers (Top of Page)"/>
        <w:docPartUnique/>
      </w:docPartObj>
    </w:sdtPr>
    <w:sdtContent>
      <w:p w:rsidR="00787D07" w:rsidRDefault="00787D07">
        <w:pPr>
          <w:pStyle w:val="a3"/>
          <w:jc w:val="center"/>
        </w:pPr>
      </w:p>
      <w:p w:rsidR="00787D07" w:rsidRDefault="0077005A" w:rsidP="00F75EF0">
        <w:pPr>
          <w:pStyle w:val="a3"/>
          <w:jc w:val="center"/>
        </w:pPr>
        <w:fldSimple w:instr=" PAGE   \* MERGEFORMAT ">
          <w:r w:rsidR="00734E63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266AA"/>
    <w:multiLevelType w:val="hybridMultilevel"/>
    <w:tmpl w:val="45B8370C"/>
    <w:lvl w:ilvl="0" w:tplc="1BF60EF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F4FB7"/>
    <w:multiLevelType w:val="hybridMultilevel"/>
    <w:tmpl w:val="6F8844AE"/>
    <w:lvl w:ilvl="0" w:tplc="2E2A50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E056FF"/>
    <w:multiLevelType w:val="hybridMultilevel"/>
    <w:tmpl w:val="DDF6BA0C"/>
    <w:lvl w:ilvl="0" w:tplc="F4BE9DF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A1A3E36"/>
    <w:multiLevelType w:val="hybridMultilevel"/>
    <w:tmpl w:val="DC4C00A0"/>
    <w:lvl w:ilvl="0" w:tplc="33CEAE9C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75550D"/>
    <w:multiLevelType w:val="hybridMultilevel"/>
    <w:tmpl w:val="5DBA06B8"/>
    <w:lvl w:ilvl="0" w:tplc="7A2C63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0C48B8"/>
    <w:multiLevelType w:val="hybridMultilevel"/>
    <w:tmpl w:val="E7E4B608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CE97FB8"/>
    <w:multiLevelType w:val="hybridMultilevel"/>
    <w:tmpl w:val="F3021EB4"/>
    <w:lvl w:ilvl="0" w:tplc="0E08C5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D63C27"/>
    <w:multiLevelType w:val="multilevel"/>
    <w:tmpl w:val="CE10D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>
    <w:nsid w:val="10A24AA6"/>
    <w:multiLevelType w:val="hybridMultilevel"/>
    <w:tmpl w:val="3934C9F0"/>
    <w:lvl w:ilvl="0" w:tplc="CF8A87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8366E4"/>
    <w:multiLevelType w:val="hybridMultilevel"/>
    <w:tmpl w:val="F55C66F4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A9A3E22"/>
    <w:multiLevelType w:val="hybridMultilevel"/>
    <w:tmpl w:val="7A3025E0"/>
    <w:lvl w:ilvl="0" w:tplc="7C540F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98342E"/>
    <w:multiLevelType w:val="hybridMultilevel"/>
    <w:tmpl w:val="610EC26C"/>
    <w:lvl w:ilvl="0" w:tplc="FC8C2F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530812"/>
    <w:multiLevelType w:val="hybridMultilevel"/>
    <w:tmpl w:val="5BDC8A24"/>
    <w:lvl w:ilvl="0" w:tplc="1FC08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83033D"/>
    <w:multiLevelType w:val="hybridMultilevel"/>
    <w:tmpl w:val="AE9C1E0E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13B72C2"/>
    <w:multiLevelType w:val="hybridMultilevel"/>
    <w:tmpl w:val="B1EE6DEC"/>
    <w:lvl w:ilvl="0" w:tplc="867A76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A950B3"/>
    <w:multiLevelType w:val="hybridMultilevel"/>
    <w:tmpl w:val="D9D2D8B4"/>
    <w:lvl w:ilvl="0" w:tplc="22D8FF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FD4A8D"/>
    <w:multiLevelType w:val="multilevel"/>
    <w:tmpl w:val="670E00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9">
    <w:nsid w:val="3EB01D0A"/>
    <w:multiLevelType w:val="hybridMultilevel"/>
    <w:tmpl w:val="0D84E850"/>
    <w:lvl w:ilvl="0" w:tplc="D9088A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6651C9"/>
    <w:multiLevelType w:val="hybridMultilevel"/>
    <w:tmpl w:val="AFB66F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A13F19"/>
    <w:multiLevelType w:val="hybridMultilevel"/>
    <w:tmpl w:val="F3021EB4"/>
    <w:lvl w:ilvl="0" w:tplc="0E08C5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B50E13"/>
    <w:multiLevelType w:val="hybridMultilevel"/>
    <w:tmpl w:val="57CE1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671DBE"/>
    <w:multiLevelType w:val="hybridMultilevel"/>
    <w:tmpl w:val="FBFA3716"/>
    <w:lvl w:ilvl="0" w:tplc="CB341A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DE5203"/>
    <w:multiLevelType w:val="hybridMultilevel"/>
    <w:tmpl w:val="6040F82A"/>
    <w:lvl w:ilvl="0" w:tplc="09685A9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4"/>
        </w:tabs>
        <w:ind w:left="109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26">
    <w:nsid w:val="633E1434"/>
    <w:multiLevelType w:val="hybridMultilevel"/>
    <w:tmpl w:val="90102920"/>
    <w:lvl w:ilvl="0" w:tplc="16BC85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5837D9"/>
    <w:multiLevelType w:val="hybridMultilevel"/>
    <w:tmpl w:val="070CBE0C"/>
    <w:lvl w:ilvl="0" w:tplc="7658A98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C33702"/>
    <w:multiLevelType w:val="hybridMultilevel"/>
    <w:tmpl w:val="FC5E375C"/>
    <w:lvl w:ilvl="0" w:tplc="ADCE29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29791B"/>
    <w:multiLevelType w:val="hybridMultilevel"/>
    <w:tmpl w:val="E304A090"/>
    <w:lvl w:ilvl="0" w:tplc="03541F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557D20"/>
    <w:multiLevelType w:val="hybridMultilevel"/>
    <w:tmpl w:val="F3021EB4"/>
    <w:lvl w:ilvl="0" w:tplc="0E08C5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6C7AD3"/>
    <w:multiLevelType w:val="hybridMultilevel"/>
    <w:tmpl w:val="5BDC8A24"/>
    <w:lvl w:ilvl="0" w:tplc="1FC08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1"/>
  </w:num>
  <w:num w:numId="4">
    <w:abstractNumId w:val="15"/>
  </w:num>
  <w:num w:numId="5">
    <w:abstractNumId w:val="9"/>
  </w:num>
  <w:num w:numId="6">
    <w:abstractNumId w:val="2"/>
  </w:num>
  <w:num w:numId="7">
    <w:abstractNumId w:val="25"/>
  </w:num>
  <w:num w:numId="8">
    <w:abstractNumId w:val="7"/>
  </w:num>
  <w:num w:numId="9">
    <w:abstractNumId w:val="18"/>
  </w:num>
  <w:num w:numId="10">
    <w:abstractNumId w:val="21"/>
  </w:num>
  <w:num w:numId="11">
    <w:abstractNumId w:val="8"/>
  </w:num>
  <w:num w:numId="12">
    <w:abstractNumId w:val="30"/>
  </w:num>
  <w:num w:numId="13">
    <w:abstractNumId w:val="27"/>
  </w:num>
  <w:num w:numId="14">
    <w:abstractNumId w:val="20"/>
  </w:num>
  <w:num w:numId="15">
    <w:abstractNumId w:val="31"/>
  </w:num>
  <w:num w:numId="16">
    <w:abstractNumId w:val="14"/>
  </w:num>
  <w:num w:numId="17">
    <w:abstractNumId w:val="5"/>
  </w:num>
  <w:num w:numId="18">
    <w:abstractNumId w:val="24"/>
  </w:num>
  <w:num w:numId="19">
    <w:abstractNumId w:val="12"/>
  </w:num>
  <w:num w:numId="20">
    <w:abstractNumId w:val="17"/>
  </w:num>
  <w:num w:numId="21">
    <w:abstractNumId w:val="1"/>
  </w:num>
  <w:num w:numId="22">
    <w:abstractNumId w:val="26"/>
  </w:num>
  <w:num w:numId="23">
    <w:abstractNumId w:val="19"/>
  </w:num>
  <w:num w:numId="24">
    <w:abstractNumId w:val="16"/>
  </w:num>
  <w:num w:numId="25">
    <w:abstractNumId w:val="6"/>
  </w:num>
  <w:num w:numId="26">
    <w:abstractNumId w:val="22"/>
  </w:num>
  <w:num w:numId="27">
    <w:abstractNumId w:val="29"/>
  </w:num>
  <w:num w:numId="28">
    <w:abstractNumId w:val="13"/>
  </w:num>
  <w:num w:numId="29">
    <w:abstractNumId w:val="10"/>
  </w:num>
  <w:num w:numId="30">
    <w:abstractNumId w:val="23"/>
  </w:num>
  <w:num w:numId="31">
    <w:abstractNumId w:val="28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33473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5E9D"/>
    <w:rsid w:val="0000736C"/>
    <w:rsid w:val="000153E1"/>
    <w:rsid w:val="00015C8B"/>
    <w:rsid w:val="00016379"/>
    <w:rsid w:val="000210F3"/>
    <w:rsid w:val="00022042"/>
    <w:rsid w:val="000325BE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570F"/>
    <w:rsid w:val="000E6E84"/>
    <w:rsid w:val="000E7BD5"/>
    <w:rsid w:val="000F15E0"/>
    <w:rsid w:val="000F25AF"/>
    <w:rsid w:val="001004D4"/>
    <w:rsid w:val="00102A1B"/>
    <w:rsid w:val="001069A9"/>
    <w:rsid w:val="0011082C"/>
    <w:rsid w:val="00110BF5"/>
    <w:rsid w:val="001164CE"/>
    <w:rsid w:val="00116CE8"/>
    <w:rsid w:val="0012219E"/>
    <w:rsid w:val="00127194"/>
    <w:rsid w:val="00132998"/>
    <w:rsid w:val="00133BE2"/>
    <w:rsid w:val="0014458B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4A67"/>
    <w:rsid w:val="0018637A"/>
    <w:rsid w:val="00191EEC"/>
    <w:rsid w:val="00192E7C"/>
    <w:rsid w:val="001938E0"/>
    <w:rsid w:val="00196A5F"/>
    <w:rsid w:val="001A0251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C3C18"/>
    <w:rsid w:val="001D0403"/>
    <w:rsid w:val="001D34C7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13E32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083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9623D"/>
    <w:rsid w:val="002A2787"/>
    <w:rsid w:val="002A4240"/>
    <w:rsid w:val="002A471F"/>
    <w:rsid w:val="002A7777"/>
    <w:rsid w:val="002B30EC"/>
    <w:rsid w:val="002B47C4"/>
    <w:rsid w:val="002C029B"/>
    <w:rsid w:val="002C0468"/>
    <w:rsid w:val="002C1826"/>
    <w:rsid w:val="002C269A"/>
    <w:rsid w:val="002C34C7"/>
    <w:rsid w:val="002D40AF"/>
    <w:rsid w:val="002D4407"/>
    <w:rsid w:val="002D4E38"/>
    <w:rsid w:val="002D56E0"/>
    <w:rsid w:val="002E0D68"/>
    <w:rsid w:val="002E12CA"/>
    <w:rsid w:val="002E529C"/>
    <w:rsid w:val="002E5566"/>
    <w:rsid w:val="002F15F8"/>
    <w:rsid w:val="002F2A36"/>
    <w:rsid w:val="002F46C6"/>
    <w:rsid w:val="002F5211"/>
    <w:rsid w:val="002F750B"/>
    <w:rsid w:val="0030025A"/>
    <w:rsid w:val="003018EA"/>
    <w:rsid w:val="00304F91"/>
    <w:rsid w:val="00307BD3"/>
    <w:rsid w:val="00311291"/>
    <w:rsid w:val="00312962"/>
    <w:rsid w:val="00314FF3"/>
    <w:rsid w:val="00316B92"/>
    <w:rsid w:val="003201B4"/>
    <w:rsid w:val="00321C89"/>
    <w:rsid w:val="00324FEC"/>
    <w:rsid w:val="003270A0"/>
    <w:rsid w:val="003277BE"/>
    <w:rsid w:val="00327A85"/>
    <w:rsid w:val="00330C76"/>
    <w:rsid w:val="00330D3B"/>
    <w:rsid w:val="00331927"/>
    <w:rsid w:val="003337D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EBF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58A5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2CE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3837"/>
    <w:rsid w:val="004372F8"/>
    <w:rsid w:val="00440501"/>
    <w:rsid w:val="00440DCD"/>
    <w:rsid w:val="00442D8C"/>
    <w:rsid w:val="00443317"/>
    <w:rsid w:val="004456FA"/>
    <w:rsid w:val="004470E8"/>
    <w:rsid w:val="0045134B"/>
    <w:rsid w:val="00455D93"/>
    <w:rsid w:val="00457AB0"/>
    <w:rsid w:val="0046031B"/>
    <w:rsid w:val="0046125B"/>
    <w:rsid w:val="00462096"/>
    <w:rsid w:val="004634D9"/>
    <w:rsid w:val="004644E1"/>
    <w:rsid w:val="00464957"/>
    <w:rsid w:val="0046746D"/>
    <w:rsid w:val="00467899"/>
    <w:rsid w:val="0047464C"/>
    <w:rsid w:val="00475F25"/>
    <w:rsid w:val="0048379C"/>
    <w:rsid w:val="00490974"/>
    <w:rsid w:val="00491FBD"/>
    <w:rsid w:val="0049347E"/>
    <w:rsid w:val="00496051"/>
    <w:rsid w:val="004968CC"/>
    <w:rsid w:val="004A0C24"/>
    <w:rsid w:val="004A7709"/>
    <w:rsid w:val="004B04F1"/>
    <w:rsid w:val="004B1A8F"/>
    <w:rsid w:val="004B37A5"/>
    <w:rsid w:val="004B4261"/>
    <w:rsid w:val="004B5413"/>
    <w:rsid w:val="004B6EA3"/>
    <w:rsid w:val="004B7B3A"/>
    <w:rsid w:val="004B7C27"/>
    <w:rsid w:val="004C156D"/>
    <w:rsid w:val="004C2235"/>
    <w:rsid w:val="004C33C2"/>
    <w:rsid w:val="004D0E95"/>
    <w:rsid w:val="004D7123"/>
    <w:rsid w:val="004D722D"/>
    <w:rsid w:val="004E1B3E"/>
    <w:rsid w:val="004E2458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470B"/>
    <w:rsid w:val="00507EDE"/>
    <w:rsid w:val="005104AA"/>
    <w:rsid w:val="00513B8C"/>
    <w:rsid w:val="005150C5"/>
    <w:rsid w:val="00521D96"/>
    <w:rsid w:val="00522954"/>
    <w:rsid w:val="00523F2A"/>
    <w:rsid w:val="005270A8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5AC8"/>
    <w:rsid w:val="00556E9A"/>
    <w:rsid w:val="00557489"/>
    <w:rsid w:val="00557F5A"/>
    <w:rsid w:val="005611FB"/>
    <w:rsid w:val="00561B16"/>
    <w:rsid w:val="00562C6B"/>
    <w:rsid w:val="00563153"/>
    <w:rsid w:val="00564731"/>
    <w:rsid w:val="00566537"/>
    <w:rsid w:val="00566AB8"/>
    <w:rsid w:val="005706DE"/>
    <w:rsid w:val="005708AC"/>
    <w:rsid w:val="00570A9D"/>
    <w:rsid w:val="005739C6"/>
    <w:rsid w:val="00575A68"/>
    <w:rsid w:val="00580BB0"/>
    <w:rsid w:val="00583870"/>
    <w:rsid w:val="00585DC3"/>
    <w:rsid w:val="00586A8A"/>
    <w:rsid w:val="00586ABB"/>
    <w:rsid w:val="00587BA5"/>
    <w:rsid w:val="005909A0"/>
    <w:rsid w:val="0059415D"/>
    <w:rsid w:val="005953B0"/>
    <w:rsid w:val="005A02DE"/>
    <w:rsid w:val="005A206F"/>
    <w:rsid w:val="005A2524"/>
    <w:rsid w:val="005A62EF"/>
    <w:rsid w:val="005A7F3F"/>
    <w:rsid w:val="005B1120"/>
    <w:rsid w:val="005B41F6"/>
    <w:rsid w:val="005B4271"/>
    <w:rsid w:val="005B7DFB"/>
    <w:rsid w:val="005C1369"/>
    <w:rsid w:val="005C2EBA"/>
    <w:rsid w:val="005C307A"/>
    <w:rsid w:val="005C4592"/>
    <w:rsid w:val="005D2377"/>
    <w:rsid w:val="005D24C7"/>
    <w:rsid w:val="005D3E9D"/>
    <w:rsid w:val="005D6773"/>
    <w:rsid w:val="005D782A"/>
    <w:rsid w:val="005E0361"/>
    <w:rsid w:val="005E314C"/>
    <w:rsid w:val="005E3A1B"/>
    <w:rsid w:val="005E5AE0"/>
    <w:rsid w:val="005E63A4"/>
    <w:rsid w:val="005E6759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41FA"/>
    <w:rsid w:val="00626459"/>
    <w:rsid w:val="00633FED"/>
    <w:rsid w:val="006350AA"/>
    <w:rsid w:val="006359F4"/>
    <w:rsid w:val="0063763D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A6623"/>
    <w:rsid w:val="006A768E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E58BD"/>
    <w:rsid w:val="006F113F"/>
    <w:rsid w:val="006F453B"/>
    <w:rsid w:val="006F4861"/>
    <w:rsid w:val="0070017E"/>
    <w:rsid w:val="00700BE4"/>
    <w:rsid w:val="007025A0"/>
    <w:rsid w:val="00702865"/>
    <w:rsid w:val="00703B51"/>
    <w:rsid w:val="00704E6F"/>
    <w:rsid w:val="007115C4"/>
    <w:rsid w:val="00714948"/>
    <w:rsid w:val="00716373"/>
    <w:rsid w:val="007177F5"/>
    <w:rsid w:val="007237B8"/>
    <w:rsid w:val="007255F0"/>
    <w:rsid w:val="00733266"/>
    <w:rsid w:val="0073472E"/>
    <w:rsid w:val="00734801"/>
    <w:rsid w:val="00734E63"/>
    <w:rsid w:val="00740228"/>
    <w:rsid w:val="00740490"/>
    <w:rsid w:val="0074315E"/>
    <w:rsid w:val="00744B02"/>
    <w:rsid w:val="007458D4"/>
    <w:rsid w:val="007468D5"/>
    <w:rsid w:val="007500D3"/>
    <w:rsid w:val="00750AEE"/>
    <w:rsid w:val="007535AD"/>
    <w:rsid w:val="00754643"/>
    <w:rsid w:val="00754B8B"/>
    <w:rsid w:val="00756E9F"/>
    <w:rsid w:val="007626CF"/>
    <w:rsid w:val="00762EFE"/>
    <w:rsid w:val="00763E52"/>
    <w:rsid w:val="0077005A"/>
    <w:rsid w:val="0077026D"/>
    <w:rsid w:val="00770619"/>
    <w:rsid w:val="00770D56"/>
    <w:rsid w:val="007725C2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87D07"/>
    <w:rsid w:val="00792CEA"/>
    <w:rsid w:val="00793A30"/>
    <w:rsid w:val="00797571"/>
    <w:rsid w:val="007A165C"/>
    <w:rsid w:val="007A241B"/>
    <w:rsid w:val="007A3027"/>
    <w:rsid w:val="007A395B"/>
    <w:rsid w:val="007A3CFC"/>
    <w:rsid w:val="007A4423"/>
    <w:rsid w:val="007A476D"/>
    <w:rsid w:val="007A7415"/>
    <w:rsid w:val="007A7573"/>
    <w:rsid w:val="007A7CE1"/>
    <w:rsid w:val="007B023E"/>
    <w:rsid w:val="007B739E"/>
    <w:rsid w:val="007C1406"/>
    <w:rsid w:val="007C273B"/>
    <w:rsid w:val="007C2882"/>
    <w:rsid w:val="007C55A8"/>
    <w:rsid w:val="007C6E18"/>
    <w:rsid w:val="007C7CBC"/>
    <w:rsid w:val="007D54C0"/>
    <w:rsid w:val="007D7C41"/>
    <w:rsid w:val="007E0A2E"/>
    <w:rsid w:val="007E111F"/>
    <w:rsid w:val="007E22AC"/>
    <w:rsid w:val="007E3CD9"/>
    <w:rsid w:val="007E59B3"/>
    <w:rsid w:val="00800105"/>
    <w:rsid w:val="00804A5F"/>
    <w:rsid w:val="008078A9"/>
    <w:rsid w:val="008123C1"/>
    <w:rsid w:val="00812CC2"/>
    <w:rsid w:val="00813EB3"/>
    <w:rsid w:val="00814F61"/>
    <w:rsid w:val="008156D5"/>
    <w:rsid w:val="00817FFC"/>
    <w:rsid w:val="0082032F"/>
    <w:rsid w:val="0082194F"/>
    <w:rsid w:val="00821B10"/>
    <w:rsid w:val="00822542"/>
    <w:rsid w:val="0082518C"/>
    <w:rsid w:val="00830268"/>
    <w:rsid w:val="00832AD8"/>
    <w:rsid w:val="008331B6"/>
    <w:rsid w:val="00833D4F"/>
    <w:rsid w:val="00836F78"/>
    <w:rsid w:val="00837453"/>
    <w:rsid w:val="0084164C"/>
    <w:rsid w:val="00841D08"/>
    <w:rsid w:val="00843769"/>
    <w:rsid w:val="008466F6"/>
    <w:rsid w:val="00846864"/>
    <w:rsid w:val="0085143D"/>
    <w:rsid w:val="00853864"/>
    <w:rsid w:val="00855067"/>
    <w:rsid w:val="00856754"/>
    <w:rsid w:val="00865F44"/>
    <w:rsid w:val="00871021"/>
    <w:rsid w:val="00873F42"/>
    <w:rsid w:val="00875E56"/>
    <w:rsid w:val="00877A72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8F76B4"/>
    <w:rsid w:val="0090184E"/>
    <w:rsid w:val="00903F0C"/>
    <w:rsid w:val="009042C6"/>
    <w:rsid w:val="009059AD"/>
    <w:rsid w:val="00906B92"/>
    <w:rsid w:val="00907890"/>
    <w:rsid w:val="00910BE1"/>
    <w:rsid w:val="00911407"/>
    <w:rsid w:val="009115C6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304"/>
    <w:rsid w:val="0094479D"/>
    <w:rsid w:val="00945198"/>
    <w:rsid w:val="00946868"/>
    <w:rsid w:val="009507CB"/>
    <w:rsid w:val="00952ADA"/>
    <w:rsid w:val="0095781A"/>
    <w:rsid w:val="00961680"/>
    <w:rsid w:val="00964678"/>
    <w:rsid w:val="00965AD4"/>
    <w:rsid w:val="0096763D"/>
    <w:rsid w:val="009711C6"/>
    <w:rsid w:val="00973402"/>
    <w:rsid w:val="00974A62"/>
    <w:rsid w:val="009758DE"/>
    <w:rsid w:val="0097655F"/>
    <w:rsid w:val="00982B99"/>
    <w:rsid w:val="009862D0"/>
    <w:rsid w:val="00993B62"/>
    <w:rsid w:val="00993C34"/>
    <w:rsid w:val="00993FA6"/>
    <w:rsid w:val="00994822"/>
    <w:rsid w:val="009953A5"/>
    <w:rsid w:val="00995CEA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5081"/>
    <w:rsid w:val="009D6A04"/>
    <w:rsid w:val="009E10FC"/>
    <w:rsid w:val="009E3ACD"/>
    <w:rsid w:val="009E5575"/>
    <w:rsid w:val="009E5E17"/>
    <w:rsid w:val="009E7154"/>
    <w:rsid w:val="009F268B"/>
    <w:rsid w:val="009F5971"/>
    <w:rsid w:val="009F6337"/>
    <w:rsid w:val="009F653F"/>
    <w:rsid w:val="00A00E5E"/>
    <w:rsid w:val="00A0492F"/>
    <w:rsid w:val="00A05645"/>
    <w:rsid w:val="00A10726"/>
    <w:rsid w:val="00A1259E"/>
    <w:rsid w:val="00A13D67"/>
    <w:rsid w:val="00A14E99"/>
    <w:rsid w:val="00A15108"/>
    <w:rsid w:val="00A20663"/>
    <w:rsid w:val="00A25F47"/>
    <w:rsid w:val="00A262FE"/>
    <w:rsid w:val="00A27798"/>
    <w:rsid w:val="00A40A33"/>
    <w:rsid w:val="00A41089"/>
    <w:rsid w:val="00A4135F"/>
    <w:rsid w:val="00A41749"/>
    <w:rsid w:val="00A41BBF"/>
    <w:rsid w:val="00A43E44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4987"/>
    <w:rsid w:val="00A65BF8"/>
    <w:rsid w:val="00A7322D"/>
    <w:rsid w:val="00A74BC9"/>
    <w:rsid w:val="00A75727"/>
    <w:rsid w:val="00A80AD2"/>
    <w:rsid w:val="00A80ADB"/>
    <w:rsid w:val="00A829AC"/>
    <w:rsid w:val="00A85016"/>
    <w:rsid w:val="00A85126"/>
    <w:rsid w:val="00A927A1"/>
    <w:rsid w:val="00AA086D"/>
    <w:rsid w:val="00AA1B63"/>
    <w:rsid w:val="00AB1C30"/>
    <w:rsid w:val="00AB306A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6F5E"/>
    <w:rsid w:val="00AD7D8B"/>
    <w:rsid w:val="00AE1948"/>
    <w:rsid w:val="00AE48EB"/>
    <w:rsid w:val="00AF0D8C"/>
    <w:rsid w:val="00AF3081"/>
    <w:rsid w:val="00AF39C3"/>
    <w:rsid w:val="00AF44B0"/>
    <w:rsid w:val="00B004D4"/>
    <w:rsid w:val="00B015E0"/>
    <w:rsid w:val="00B027C8"/>
    <w:rsid w:val="00B03924"/>
    <w:rsid w:val="00B045AF"/>
    <w:rsid w:val="00B1361D"/>
    <w:rsid w:val="00B1507B"/>
    <w:rsid w:val="00B15935"/>
    <w:rsid w:val="00B17A18"/>
    <w:rsid w:val="00B214C2"/>
    <w:rsid w:val="00B222CD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16FF"/>
    <w:rsid w:val="00B4210A"/>
    <w:rsid w:val="00B42D56"/>
    <w:rsid w:val="00B4385B"/>
    <w:rsid w:val="00B548BE"/>
    <w:rsid w:val="00B55A96"/>
    <w:rsid w:val="00B6540F"/>
    <w:rsid w:val="00B673B7"/>
    <w:rsid w:val="00B676A4"/>
    <w:rsid w:val="00B71F06"/>
    <w:rsid w:val="00B76668"/>
    <w:rsid w:val="00B851D5"/>
    <w:rsid w:val="00B85EE2"/>
    <w:rsid w:val="00B90FD9"/>
    <w:rsid w:val="00B92662"/>
    <w:rsid w:val="00B9303B"/>
    <w:rsid w:val="00B94F76"/>
    <w:rsid w:val="00B9577D"/>
    <w:rsid w:val="00B9738C"/>
    <w:rsid w:val="00BA04A8"/>
    <w:rsid w:val="00BA0AD4"/>
    <w:rsid w:val="00BA41B2"/>
    <w:rsid w:val="00BB070F"/>
    <w:rsid w:val="00BB0F7F"/>
    <w:rsid w:val="00BB1C30"/>
    <w:rsid w:val="00BB45D5"/>
    <w:rsid w:val="00BB755A"/>
    <w:rsid w:val="00BC1A11"/>
    <w:rsid w:val="00BC2B91"/>
    <w:rsid w:val="00BC46F7"/>
    <w:rsid w:val="00BC49F5"/>
    <w:rsid w:val="00BC4C22"/>
    <w:rsid w:val="00BC5746"/>
    <w:rsid w:val="00BD2499"/>
    <w:rsid w:val="00BD4917"/>
    <w:rsid w:val="00BD5B0C"/>
    <w:rsid w:val="00BD7AF7"/>
    <w:rsid w:val="00BE0FE8"/>
    <w:rsid w:val="00BE3AAC"/>
    <w:rsid w:val="00BE3B65"/>
    <w:rsid w:val="00BE40F2"/>
    <w:rsid w:val="00BE4D00"/>
    <w:rsid w:val="00BE5AFB"/>
    <w:rsid w:val="00BE6CB4"/>
    <w:rsid w:val="00BE7859"/>
    <w:rsid w:val="00BF11C8"/>
    <w:rsid w:val="00BF1AEA"/>
    <w:rsid w:val="00BF1F7A"/>
    <w:rsid w:val="00BF346F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3E07"/>
    <w:rsid w:val="00C15AFA"/>
    <w:rsid w:val="00C25002"/>
    <w:rsid w:val="00C2500D"/>
    <w:rsid w:val="00C254E6"/>
    <w:rsid w:val="00C265E1"/>
    <w:rsid w:val="00C30D3D"/>
    <w:rsid w:val="00C310C0"/>
    <w:rsid w:val="00C343EC"/>
    <w:rsid w:val="00C352A4"/>
    <w:rsid w:val="00C413BE"/>
    <w:rsid w:val="00C424EA"/>
    <w:rsid w:val="00C43F0C"/>
    <w:rsid w:val="00C459CD"/>
    <w:rsid w:val="00C45F06"/>
    <w:rsid w:val="00C46618"/>
    <w:rsid w:val="00C50216"/>
    <w:rsid w:val="00C5063F"/>
    <w:rsid w:val="00C5070A"/>
    <w:rsid w:val="00C50C69"/>
    <w:rsid w:val="00C55DF2"/>
    <w:rsid w:val="00C6220B"/>
    <w:rsid w:val="00C645ED"/>
    <w:rsid w:val="00C657D0"/>
    <w:rsid w:val="00C7106C"/>
    <w:rsid w:val="00C7337C"/>
    <w:rsid w:val="00C73D1B"/>
    <w:rsid w:val="00C77093"/>
    <w:rsid w:val="00C8538C"/>
    <w:rsid w:val="00C855D8"/>
    <w:rsid w:val="00C86CB7"/>
    <w:rsid w:val="00C90C44"/>
    <w:rsid w:val="00C90F65"/>
    <w:rsid w:val="00C926C4"/>
    <w:rsid w:val="00C92F05"/>
    <w:rsid w:val="00C95727"/>
    <w:rsid w:val="00CA0DB4"/>
    <w:rsid w:val="00CA10C8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E505D"/>
    <w:rsid w:val="00CF102F"/>
    <w:rsid w:val="00D02E63"/>
    <w:rsid w:val="00D03EDB"/>
    <w:rsid w:val="00D05B32"/>
    <w:rsid w:val="00D06F35"/>
    <w:rsid w:val="00D14376"/>
    <w:rsid w:val="00D16AD9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10FD"/>
    <w:rsid w:val="00D41275"/>
    <w:rsid w:val="00D41557"/>
    <w:rsid w:val="00D42DEB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42FD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B75F0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138A"/>
    <w:rsid w:val="00DE397A"/>
    <w:rsid w:val="00DE4510"/>
    <w:rsid w:val="00DF08E3"/>
    <w:rsid w:val="00E07D0F"/>
    <w:rsid w:val="00E10D23"/>
    <w:rsid w:val="00E13D39"/>
    <w:rsid w:val="00E14EF3"/>
    <w:rsid w:val="00E152D2"/>
    <w:rsid w:val="00E15AA5"/>
    <w:rsid w:val="00E17D3F"/>
    <w:rsid w:val="00E24E70"/>
    <w:rsid w:val="00E26279"/>
    <w:rsid w:val="00E314CA"/>
    <w:rsid w:val="00E32082"/>
    <w:rsid w:val="00E3214E"/>
    <w:rsid w:val="00E33785"/>
    <w:rsid w:val="00E353E2"/>
    <w:rsid w:val="00E35BFD"/>
    <w:rsid w:val="00E43467"/>
    <w:rsid w:val="00E43D50"/>
    <w:rsid w:val="00E450A2"/>
    <w:rsid w:val="00E47348"/>
    <w:rsid w:val="00E5116D"/>
    <w:rsid w:val="00E52629"/>
    <w:rsid w:val="00E52D8D"/>
    <w:rsid w:val="00E5322A"/>
    <w:rsid w:val="00E543CB"/>
    <w:rsid w:val="00E558EB"/>
    <w:rsid w:val="00E614AA"/>
    <w:rsid w:val="00E614AD"/>
    <w:rsid w:val="00E61A81"/>
    <w:rsid w:val="00E625D3"/>
    <w:rsid w:val="00E62CC0"/>
    <w:rsid w:val="00E63273"/>
    <w:rsid w:val="00E647CC"/>
    <w:rsid w:val="00E65405"/>
    <w:rsid w:val="00E657E5"/>
    <w:rsid w:val="00E7042D"/>
    <w:rsid w:val="00E70E56"/>
    <w:rsid w:val="00E73CBC"/>
    <w:rsid w:val="00E75180"/>
    <w:rsid w:val="00E8065F"/>
    <w:rsid w:val="00E80A56"/>
    <w:rsid w:val="00E80A9F"/>
    <w:rsid w:val="00E85EE8"/>
    <w:rsid w:val="00E862D2"/>
    <w:rsid w:val="00E878D3"/>
    <w:rsid w:val="00E92EDA"/>
    <w:rsid w:val="00E93D91"/>
    <w:rsid w:val="00E94D2B"/>
    <w:rsid w:val="00E958DC"/>
    <w:rsid w:val="00EA0982"/>
    <w:rsid w:val="00EA48E4"/>
    <w:rsid w:val="00EB1F9B"/>
    <w:rsid w:val="00EB3E32"/>
    <w:rsid w:val="00EB6E4A"/>
    <w:rsid w:val="00EB76B8"/>
    <w:rsid w:val="00EC04DF"/>
    <w:rsid w:val="00EC1B35"/>
    <w:rsid w:val="00EC389B"/>
    <w:rsid w:val="00EC3EE2"/>
    <w:rsid w:val="00EC409C"/>
    <w:rsid w:val="00EC4AAC"/>
    <w:rsid w:val="00EC5A7C"/>
    <w:rsid w:val="00EC6BDC"/>
    <w:rsid w:val="00EC7223"/>
    <w:rsid w:val="00ED032F"/>
    <w:rsid w:val="00ED08C6"/>
    <w:rsid w:val="00ED2092"/>
    <w:rsid w:val="00ED511D"/>
    <w:rsid w:val="00EE485A"/>
    <w:rsid w:val="00EE5DF2"/>
    <w:rsid w:val="00EE74BA"/>
    <w:rsid w:val="00EF0114"/>
    <w:rsid w:val="00EF4A52"/>
    <w:rsid w:val="00EF5BC7"/>
    <w:rsid w:val="00EF6BA3"/>
    <w:rsid w:val="00F024A1"/>
    <w:rsid w:val="00F03639"/>
    <w:rsid w:val="00F039D3"/>
    <w:rsid w:val="00F03EF2"/>
    <w:rsid w:val="00F06F98"/>
    <w:rsid w:val="00F0718E"/>
    <w:rsid w:val="00F12424"/>
    <w:rsid w:val="00F12B87"/>
    <w:rsid w:val="00F13E08"/>
    <w:rsid w:val="00F14039"/>
    <w:rsid w:val="00F154C6"/>
    <w:rsid w:val="00F158E2"/>
    <w:rsid w:val="00F164E7"/>
    <w:rsid w:val="00F17025"/>
    <w:rsid w:val="00F236C7"/>
    <w:rsid w:val="00F25918"/>
    <w:rsid w:val="00F266CD"/>
    <w:rsid w:val="00F3204F"/>
    <w:rsid w:val="00F34373"/>
    <w:rsid w:val="00F37473"/>
    <w:rsid w:val="00F4158F"/>
    <w:rsid w:val="00F43CE9"/>
    <w:rsid w:val="00F44933"/>
    <w:rsid w:val="00F505F1"/>
    <w:rsid w:val="00F53EA3"/>
    <w:rsid w:val="00F54EA4"/>
    <w:rsid w:val="00F56755"/>
    <w:rsid w:val="00F578D9"/>
    <w:rsid w:val="00F57B57"/>
    <w:rsid w:val="00F63A7B"/>
    <w:rsid w:val="00F6479F"/>
    <w:rsid w:val="00F64F3E"/>
    <w:rsid w:val="00F70370"/>
    <w:rsid w:val="00F70BD2"/>
    <w:rsid w:val="00F70D7B"/>
    <w:rsid w:val="00F7217B"/>
    <w:rsid w:val="00F73212"/>
    <w:rsid w:val="00F75EF0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34DB"/>
    <w:rsid w:val="00FA5D2F"/>
    <w:rsid w:val="00FB3CE7"/>
    <w:rsid w:val="00FB63C3"/>
    <w:rsid w:val="00FC19C0"/>
    <w:rsid w:val="00FC1F6A"/>
    <w:rsid w:val="00FC3639"/>
    <w:rsid w:val="00FC68DD"/>
    <w:rsid w:val="00FD2162"/>
    <w:rsid w:val="00FD3676"/>
    <w:rsid w:val="00FD395D"/>
    <w:rsid w:val="00FD3ECE"/>
    <w:rsid w:val="00FE0E62"/>
    <w:rsid w:val="00FE268D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334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link w:val="a6"/>
    <w:uiPriority w:val="99"/>
    <w:rsid w:val="000963AD"/>
    <w:pPr>
      <w:tabs>
        <w:tab w:val="center" w:pos="4153"/>
        <w:tab w:val="right" w:pos="8306"/>
      </w:tabs>
    </w:pPr>
  </w:style>
  <w:style w:type="paragraph" w:styleId="a7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8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9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b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c">
    <w:name w:val="Hyperlink"/>
    <w:rsid w:val="001F0845"/>
    <w:rPr>
      <w:color w:val="0000FF"/>
      <w:u w:val="single"/>
    </w:rPr>
  </w:style>
  <w:style w:type="paragraph" w:customStyle="1" w:styleId="ad">
    <w:name w:val="Исполнитель"/>
    <w:basedOn w:val="a"/>
    <w:autoRedefine/>
    <w:rsid w:val="001F0845"/>
    <w:rPr>
      <w:sz w:val="20"/>
      <w:szCs w:val="20"/>
    </w:rPr>
  </w:style>
  <w:style w:type="paragraph" w:customStyle="1" w:styleId="ae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0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1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2">
    <w:name w:val="List Paragraph"/>
    <w:basedOn w:val="a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4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link w:val="ConsPlusCell0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D410FD"/>
    <w:rPr>
      <w:sz w:val="23"/>
      <w:szCs w:val="23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D410FD"/>
    <w:rPr>
      <w:b/>
      <w:bCs/>
    </w:rPr>
  </w:style>
  <w:style w:type="character" w:customStyle="1" w:styleId="31">
    <w:name w:val="Основной текст (3)_"/>
    <w:basedOn w:val="a0"/>
    <w:rsid w:val="00D410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"/>
    <w:basedOn w:val="31"/>
    <w:rsid w:val="00D410FD"/>
  </w:style>
  <w:style w:type="paragraph" w:customStyle="1" w:styleId="23">
    <w:name w:val="Основной текст (2)"/>
    <w:basedOn w:val="a"/>
    <w:link w:val="22"/>
    <w:rsid w:val="00D410FD"/>
    <w:pPr>
      <w:shd w:val="clear" w:color="auto" w:fill="FFFFFF"/>
      <w:spacing w:before="120" w:line="264" w:lineRule="exact"/>
      <w:jc w:val="center"/>
    </w:pPr>
    <w:rPr>
      <w:sz w:val="23"/>
      <w:szCs w:val="23"/>
    </w:rPr>
  </w:style>
  <w:style w:type="paragraph" w:customStyle="1" w:styleId="16">
    <w:name w:val="Без интервала1"/>
    <w:rsid w:val="00C45F06"/>
    <w:rPr>
      <w:rFonts w:ascii="Calibri" w:hAnsi="Calibri"/>
      <w:sz w:val="22"/>
      <w:szCs w:val="22"/>
      <w:lang w:eastAsia="en-US"/>
    </w:rPr>
  </w:style>
  <w:style w:type="paragraph" w:customStyle="1" w:styleId="af5">
    <w:name w:val="Нормальный (таблица)"/>
    <w:basedOn w:val="a"/>
    <w:next w:val="a"/>
    <w:uiPriority w:val="99"/>
    <w:rsid w:val="00C55DF2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6">
    <w:name w:val="Нижний колонтитул Знак"/>
    <w:basedOn w:val="a0"/>
    <w:link w:val="a5"/>
    <w:uiPriority w:val="99"/>
    <w:rsid w:val="00C7106C"/>
    <w:rPr>
      <w:snapToGrid w:val="0"/>
    </w:rPr>
  </w:style>
  <w:style w:type="character" w:customStyle="1" w:styleId="a4">
    <w:name w:val="Верхний колонтитул Знак"/>
    <w:basedOn w:val="a0"/>
    <w:link w:val="a3"/>
    <w:uiPriority w:val="99"/>
    <w:rsid w:val="00F75EF0"/>
    <w:rPr>
      <w:snapToGrid w:val="0"/>
    </w:rPr>
  </w:style>
  <w:style w:type="paragraph" w:customStyle="1" w:styleId="50">
    <w:name w:val="Абзац списка5"/>
    <w:basedOn w:val="a"/>
    <w:rsid w:val="00EC4AAC"/>
    <w:pPr>
      <w:ind w:left="720"/>
      <w:contextualSpacing/>
    </w:pPr>
  </w:style>
  <w:style w:type="paragraph" w:customStyle="1" w:styleId="60">
    <w:name w:val="Абзац списка6"/>
    <w:basedOn w:val="a"/>
    <w:rsid w:val="002C0468"/>
    <w:pPr>
      <w:ind w:left="720"/>
      <w:contextualSpacing/>
    </w:pPr>
  </w:style>
  <w:style w:type="paragraph" w:customStyle="1" w:styleId="7">
    <w:name w:val="Абзац списка7"/>
    <w:basedOn w:val="a"/>
    <w:rsid w:val="00FD3676"/>
    <w:pPr>
      <w:ind w:left="720"/>
      <w:contextualSpacing/>
    </w:pPr>
  </w:style>
  <w:style w:type="character" w:customStyle="1" w:styleId="ConsPlusCell0">
    <w:name w:val="ConsPlusCell Знак"/>
    <w:basedOn w:val="a0"/>
    <w:link w:val="ConsPlusCell"/>
    <w:rsid w:val="004B4261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AD1CE-5D05-4B07-AE58-5313870B1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5</TotalTime>
  <Pages>8</Pages>
  <Words>1873</Words>
  <Characters>11894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13740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2020-03-10T04:08:00Z</cp:lastPrinted>
  <dcterms:created xsi:type="dcterms:W3CDTF">2020-03-10T04:09:00Z</dcterms:created>
  <dcterms:modified xsi:type="dcterms:W3CDTF">2020-03-10T04:09:00Z</dcterms:modified>
</cp:coreProperties>
</file>