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b/>
          <w:lang w:val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/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288"/>
      </w:tblGrid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4"/>
              <w:ind w:left="0" w:right="85" w:firstLine="0"/>
              <w:jc w:val="center"/>
              <w:spacing w:lineRule="exact" w:line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/>
          </w:p>
          <w:p>
            <w:pPr>
              <w:pStyle w:val="57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75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>
              <w:rPr>
                <w:rFonts w:ascii="Times New Roman" w:hAnsi="Times New Roman"/>
                <w:spacing w:val="40"/>
                <w:sz w:val="36"/>
                <w:szCs w:val="36"/>
              </w:rPr>
              <w:t xml:space="preserve">ПРИКАЗ</w:t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573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21.05.2021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288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0051/01-07</w:t>
            </w:r>
            <w:r/>
          </w:p>
        </w:tc>
      </w:tr>
      <w:tr>
        <w:trPr>
          <w:trHeight w:val="364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2"/>
              <w:jc w:val="center"/>
              <w:rPr>
                <w:spacing w:val="20"/>
                <w:sz w:val="24"/>
                <w:szCs w:val="16"/>
              </w:rPr>
            </w:pPr>
            <w:r>
              <w:rPr>
                <w:spacing w:val="20"/>
                <w:sz w:val="24"/>
                <w:szCs w:val="16"/>
              </w:rPr>
            </w:r>
            <w:r>
              <w:rPr>
                <w:sz w:val="24"/>
              </w:rPr>
            </w:r>
            <w:r/>
          </w:p>
        </w:tc>
      </w:tr>
    </w:tbl>
    <w:tbl>
      <w:tblPr>
        <w:tblW w:w="9519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19"/>
      </w:tblGrid>
      <w:tr>
        <w:trPr>
          <w:trHeight w:val="513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519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center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</w:t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внесении изменения в приказ Комитета по охране объектов культурного наследия Томской области от 09.04.2021 № 0037/01-07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sz w:val="24"/>
        </w:rPr>
      </w:r>
      <w:r/>
    </w:p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целях совершенствования нормативного правого акта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Внести в приказ Комитета по охране объектов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ультурного наследия Томской области от 09.04.2021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0037/01-07 «Об утверждении охранного обязательства собственника или иного законного владельца объекта культурного наследия федерального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Дом, в котором в 1847-1851 гг. жил металлург Аносов Павел Петрович»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(Официальный интернет-портал правовой информации http:www.pravo.gov.ru,  09.04.2021,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7001202104090003)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изменение, дополнив пункт 3 приказа словами: «(</w:t>
      </w:r>
      <w:r>
        <w:rPr>
          <w:rStyle w:val="594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«Электронная Администрация Томской области» http:www.tomsk.gov.ru,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17.03.2017)».</w:t>
      </w:r>
      <w:r/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625"/>
        <w:ind w:firstLine="0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247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247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bCs w:val="false"/>
        </w:rPr>
      </w:r>
      <w:r/>
    </w:p>
    <w:sectPr>
      <w:headerReference w:type="even" r:id="rId8"/>
      <w:footerReference w:type="default" r:id="rId9"/>
      <w:footerReference w:type="even" r:id="rId10"/>
      <w:footerReference w:type="first" r:id="rId11"/>
      <w:footnotePr/>
      <w:type w:val="nextColumn"/>
      <w:pgSz w:w="11905" w:h="16837" w:orient="portrait"/>
      <w:pgMar w:top="573" w:right="726" w:bottom="1151" w:left="1678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54885579"/>
      <w:docPartObj>
        <w:docPartGallery w:val="Page Numbers (Bottom of Page)"/>
        <w:docPartUnique w:val="true"/>
      </w:docPartObj>
    </w:sdtPr>
    <w:sdtContent>
      <w:p>
        <w:pPr>
          <w:pStyle w:val="585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58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end"/>
    </w:r>
    <w:r/>
  </w:p>
  <w:p>
    <w:pPr>
      <w:pStyle w:val="58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  <w:tabs>
        <w:tab w:val="left" w:pos="1134" w:leader="none"/>
      </w:tabs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 Матвеева</w:t>
    </w:r>
    <w:r>
      <w:rPr>
        <w:rFonts w:ascii="PT Astra Serif" w:hAnsi="PT Astra Serif" w:cs="PT Astra Serif" w:eastAsia="PT Astra Serif"/>
        <w:sz w:val="18"/>
      </w:rPr>
    </w:r>
    <w:r/>
  </w:p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  <w:sz w:val="18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4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separate"/>
    </w:r>
    <w:r>
      <w:rPr>
        <w:rStyle w:val="589"/>
      </w:rPr>
      <w:t xml:space="preserve">1</w:t>
    </w:r>
    <w:r>
      <w:rPr>
        <w:rStyle w:val="589"/>
      </w:rPr>
      <w:fldChar w:fldCharType="end"/>
    </w:r>
    <w:r/>
  </w:p>
  <w:p>
    <w:pPr>
      <w:pStyle w:val="5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12">
    <w:name w:val="Heading 1 Char"/>
    <w:basedOn w:val="579"/>
    <w:link w:val="573"/>
    <w:uiPriority w:val="9"/>
    <w:rPr>
      <w:rFonts w:ascii="Arial" w:hAnsi="Arial" w:cs="Arial" w:eastAsia="Arial"/>
      <w:sz w:val="40"/>
      <w:szCs w:val="40"/>
    </w:rPr>
  </w:style>
  <w:style w:type="character" w:styleId="413">
    <w:name w:val="Heading 2 Char"/>
    <w:basedOn w:val="579"/>
    <w:link w:val="574"/>
    <w:uiPriority w:val="9"/>
    <w:rPr>
      <w:rFonts w:ascii="Arial" w:hAnsi="Arial" w:cs="Arial" w:eastAsia="Arial"/>
      <w:sz w:val="34"/>
    </w:rPr>
  </w:style>
  <w:style w:type="character" w:styleId="414">
    <w:name w:val="Heading 3 Char"/>
    <w:basedOn w:val="579"/>
    <w:link w:val="575"/>
    <w:uiPriority w:val="9"/>
    <w:rPr>
      <w:rFonts w:ascii="Arial" w:hAnsi="Arial" w:cs="Arial" w:eastAsia="Arial"/>
      <w:sz w:val="30"/>
      <w:szCs w:val="30"/>
    </w:rPr>
  </w:style>
  <w:style w:type="character" w:styleId="415">
    <w:name w:val="Heading 4 Char"/>
    <w:basedOn w:val="579"/>
    <w:link w:val="576"/>
    <w:uiPriority w:val="9"/>
    <w:rPr>
      <w:rFonts w:ascii="Arial" w:hAnsi="Arial" w:cs="Arial" w:eastAsia="Arial"/>
      <w:b/>
      <w:bCs/>
      <w:sz w:val="26"/>
      <w:szCs w:val="26"/>
    </w:rPr>
  </w:style>
  <w:style w:type="character" w:styleId="416">
    <w:name w:val="Heading 5 Char"/>
    <w:basedOn w:val="579"/>
    <w:link w:val="577"/>
    <w:uiPriority w:val="9"/>
    <w:rPr>
      <w:rFonts w:ascii="Arial" w:hAnsi="Arial" w:cs="Arial" w:eastAsia="Arial"/>
      <w:b/>
      <w:bCs/>
      <w:sz w:val="24"/>
      <w:szCs w:val="24"/>
    </w:rPr>
  </w:style>
  <w:style w:type="character" w:styleId="417">
    <w:name w:val="Heading 6 Char"/>
    <w:basedOn w:val="579"/>
    <w:link w:val="578"/>
    <w:uiPriority w:val="9"/>
    <w:rPr>
      <w:rFonts w:ascii="Arial" w:hAnsi="Arial" w:cs="Arial" w:eastAsia="Arial"/>
      <w:b/>
      <w:bCs/>
      <w:sz w:val="22"/>
      <w:szCs w:val="22"/>
    </w:rPr>
  </w:style>
  <w:style w:type="paragraph" w:styleId="418">
    <w:name w:val="Heading 7"/>
    <w:basedOn w:val="572"/>
    <w:next w:val="572"/>
    <w:link w:val="41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19">
    <w:name w:val="Heading 7 Char"/>
    <w:basedOn w:val="579"/>
    <w:link w:val="4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20">
    <w:name w:val="Heading 8"/>
    <w:basedOn w:val="572"/>
    <w:next w:val="572"/>
    <w:link w:val="42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21">
    <w:name w:val="Heading 8 Char"/>
    <w:basedOn w:val="579"/>
    <w:link w:val="420"/>
    <w:uiPriority w:val="9"/>
    <w:rPr>
      <w:rFonts w:ascii="Arial" w:hAnsi="Arial" w:cs="Arial" w:eastAsia="Arial"/>
      <w:i/>
      <w:iCs/>
      <w:sz w:val="22"/>
      <w:szCs w:val="22"/>
    </w:rPr>
  </w:style>
  <w:style w:type="paragraph" w:styleId="422">
    <w:name w:val="Heading 9"/>
    <w:basedOn w:val="572"/>
    <w:next w:val="572"/>
    <w:link w:val="42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3">
    <w:name w:val="Heading 9 Char"/>
    <w:basedOn w:val="579"/>
    <w:link w:val="422"/>
    <w:uiPriority w:val="9"/>
    <w:rPr>
      <w:rFonts w:ascii="Arial" w:hAnsi="Arial" w:cs="Arial" w:eastAsia="Arial"/>
      <w:i/>
      <w:iCs/>
      <w:sz w:val="21"/>
      <w:szCs w:val="21"/>
    </w:rPr>
  </w:style>
  <w:style w:type="paragraph" w:styleId="424">
    <w:name w:val="Title"/>
    <w:basedOn w:val="572"/>
    <w:next w:val="572"/>
    <w:link w:val="42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5">
    <w:name w:val="Title Char"/>
    <w:basedOn w:val="579"/>
    <w:link w:val="424"/>
    <w:uiPriority w:val="10"/>
    <w:rPr>
      <w:sz w:val="48"/>
      <w:szCs w:val="48"/>
    </w:rPr>
  </w:style>
  <w:style w:type="paragraph" w:styleId="426">
    <w:name w:val="Subtitle"/>
    <w:basedOn w:val="572"/>
    <w:next w:val="572"/>
    <w:link w:val="427"/>
    <w:qFormat/>
    <w:uiPriority w:val="11"/>
    <w:rPr>
      <w:sz w:val="24"/>
      <w:szCs w:val="24"/>
    </w:rPr>
    <w:pPr>
      <w:spacing w:after="200" w:before="200"/>
    </w:pPr>
  </w:style>
  <w:style w:type="character" w:styleId="427">
    <w:name w:val="Subtitle Char"/>
    <w:basedOn w:val="579"/>
    <w:link w:val="426"/>
    <w:uiPriority w:val="11"/>
    <w:rPr>
      <w:sz w:val="24"/>
      <w:szCs w:val="24"/>
    </w:rPr>
  </w:style>
  <w:style w:type="paragraph" w:styleId="428">
    <w:name w:val="Quote"/>
    <w:basedOn w:val="572"/>
    <w:next w:val="572"/>
    <w:link w:val="429"/>
    <w:qFormat/>
    <w:uiPriority w:val="29"/>
    <w:rPr>
      <w:i/>
    </w:rPr>
    <w:pPr>
      <w:ind w:left="720" w:right="720"/>
    </w:pPr>
  </w:style>
  <w:style w:type="character" w:styleId="429">
    <w:name w:val="Quote Char"/>
    <w:link w:val="428"/>
    <w:uiPriority w:val="29"/>
    <w:rPr>
      <w:i/>
    </w:rPr>
  </w:style>
  <w:style w:type="paragraph" w:styleId="430">
    <w:name w:val="Intense Quote"/>
    <w:basedOn w:val="572"/>
    <w:next w:val="572"/>
    <w:link w:val="43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1">
    <w:name w:val="Intense Quote Char"/>
    <w:link w:val="430"/>
    <w:uiPriority w:val="30"/>
    <w:rPr>
      <w:i/>
    </w:rPr>
  </w:style>
  <w:style w:type="character" w:styleId="432">
    <w:name w:val="Header Char"/>
    <w:basedOn w:val="579"/>
    <w:link w:val="584"/>
    <w:uiPriority w:val="99"/>
  </w:style>
  <w:style w:type="character" w:styleId="433">
    <w:name w:val="Footer Char"/>
    <w:basedOn w:val="579"/>
    <w:link w:val="585"/>
    <w:uiPriority w:val="99"/>
  </w:style>
  <w:style w:type="table" w:styleId="434">
    <w:name w:val="Table Grid Light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">
    <w:name w:val="Plain Table 1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6">
    <w:name w:val="Plain Table 2"/>
    <w:basedOn w:val="58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7">
    <w:name w:val="Plain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8">
    <w:name w:val="Plain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Plain Table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0">
    <w:name w:val="Grid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Grid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Grid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>
    <w:name w:val="Grid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Grid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2">
    <w:name w:val="Grid Table 4 - Accent 1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3">
    <w:name w:val="Grid Table 4 - Accent 2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4">
    <w:name w:val="Grid Table 4 - Accent 3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5">
    <w:name w:val="Grid Table 4 - Accent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6">
    <w:name w:val="Grid Table 4 - Accent 5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7">
    <w:name w:val="Grid Table 4 - Accent 6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8">
    <w:name w:val="Grid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9">
    <w:name w:val="Grid Table 5 Dark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0">
    <w:name w:val="Grid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1">
    <w:name w:val="Grid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2">
    <w:name w:val="Grid Table 5 Dark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3">
    <w:name w:val="Grid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4">
    <w:name w:val="Grid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5">
    <w:name w:val="Grid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6">
    <w:name w:val="Grid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7">
    <w:name w:val="Grid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8">
    <w:name w:val="Grid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9">
    <w:name w:val="Grid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0">
    <w:name w:val="Grid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1">
    <w:name w:val="Grid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2">
    <w:name w:val="Grid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Grid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Grid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Grid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Grid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List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7">
    <w:name w:val="List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8">
    <w:name w:val="List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9">
    <w:name w:val="List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0">
    <w:name w:val="List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1">
    <w:name w:val="List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2">
    <w:name w:val="List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3">
    <w:name w:val="List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4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4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5 Dark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9">
    <w:name w:val="List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0">
    <w:name w:val="List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1">
    <w:name w:val="List Table 5 Dark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2">
    <w:name w:val="List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5">
    <w:name w:val="List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6">
    <w:name w:val="List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7">
    <w:name w:val="List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8">
    <w:name w:val="List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9">
    <w:name w:val="List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0">
    <w:name w:val="List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1">
    <w:name w:val="List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2">
    <w:name w:val="List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33">
    <w:name w:val="List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34">
    <w:name w:val="List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35">
    <w:name w:val="List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6">
    <w:name w:val="List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7">
    <w:name w:val="List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8">
    <w:name w:val="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9">
    <w:name w:val="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0">
    <w:name w:val="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1">
    <w:name w:val="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2">
    <w:name w:val="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3">
    <w:name w:val="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4">
    <w:name w:val="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5">
    <w:name w:val="Bordered &amp; 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6">
    <w:name w:val="Bordered &amp; 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7">
    <w:name w:val="Bordered &amp; 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8">
    <w:name w:val="Bordered &amp; 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9">
    <w:name w:val="Bordered &amp; 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0">
    <w:name w:val="Bordered &amp; 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1">
    <w:name w:val="Bordered &amp; 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2">
    <w:name w:val="Bordered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3">
    <w:name w:val="Bordered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4">
    <w:name w:val="Bordered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5">
    <w:name w:val="Bordered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6">
    <w:name w:val="Bordered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7">
    <w:name w:val="Bordered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8">
    <w:name w:val="Bordered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559">
    <w:name w:val="footnote text"/>
    <w:basedOn w:val="572"/>
    <w:link w:val="560"/>
    <w:uiPriority w:val="99"/>
    <w:semiHidden/>
    <w:unhideWhenUsed/>
    <w:rPr>
      <w:sz w:val="18"/>
    </w:rPr>
    <w:pPr>
      <w:spacing w:lineRule="auto" w:line="240" w:after="40"/>
    </w:pPr>
  </w:style>
  <w:style w:type="character" w:styleId="560">
    <w:name w:val="Footnote Text Char"/>
    <w:link w:val="559"/>
    <w:uiPriority w:val="99"/>
    <w:rPr>
      <w:sz w:val="18"/>
    </w:rPr>
  </w:style>
  <w:style w:type="character" w:styleId="561">
    <w:name w:val="footnote reference"/>
    <w:basedOn w:val="579"/>
    <w:uiPriority w:val="99"/>
    <w:unhideWhenUsed/>
    <w:rPr>
      <w:vertAlign w:val="superscript"/>
    </w:rPr>
  </w:style>
  <w:style w:type="paragraph" w:styleId="562">
    <w:name w:val="toc 1"/>
    <w:basedOn w:val="572"/>
    <w:next w:val="572"/>
    <w:uiPriority w:val="39"/>
    <w:unhideWhenUsed/>
    <w:pPr>
      <w:ind w:left="0" w:right="0" w:firstLine="0"/>
      <w:spacing w:after="57"/>
    </w:pPr>
  </w:style>
  <w:style w:type="paragraph" w:styleId="563">
    <w:name w:val="toc 2"/>
    <w:basedOn w:val="572"/>
    <w:next w:val="572"/>
    <w:uiPriority w:val="39"/>
    <w:unhideWhenUsed/>
    <w:pPr>
      <w:ind w:left="283" w:right="0" w:firstLine="0"/>
      <w:spacing w:after="57"/>
    </w:pPr>
  </w:style>
  <w:style w:type="paragraph" w:styleId="564">
    <w:name w:val="toc 3"/>
    <w:basedOn w:val="572"/>
    <w:next w:val="572"/>
    <w:uiPriority w:val="39"/>
    <w:unhideWhenUsed/>
    <w:pPr>
      <w:ind w:left="567" w:right="0" w:firstLine="0"/>
      <w:spacing w:after="57"/>
    </w:pPr>
  </w:style>
  <w:style w:type="paragraph" w:styleId="565">
    <w:name w:val="toc 4"/>
    <w:basedOn w:val="572"/>
    <w:next w:val="572"/>
    <w:uiPriority w:val="39"/>
    <w:unhideWhenUsed/>
    <w:pPr>
      <w:ind w:left="850" w:right="0" w:firstLine="0"/>
      <w:spacing w:after="57"/>
    </w:pPr>
  </w:style>
  <w:style w:type="paragraph" w:styleId="566">
    <w:name w:val="toc 5"/>
    <w:basedOn w:val="572"/>
    <w:next w:val="572"/>
    <w:uiPriority w:val="39"/>
    <w:unhideWhenUsed/>
    <w:pPr>
      <w:ind w:left="1134" w:right="0" w:firstLine="0"/>
      <w:spacing w:after="57"/>
    </w:pPr>
  </w:style>
  <w:style w:type="paragraph" w:styleId="567">
    <w:name w:val="toc 6"/>
    <w:basedOn w:val="572"/>
    <w:next w:val="572"/>
    <w:uiPriority w:val="39"/>
    <w:unhideWhenUsed/>
    <w:pPr>
      <w:ind w:left="1417" w:right="0" w:firstLine="0"/>
      <w:spacing w:after="57"/>
    </w:pPr>
  </w:style>
  <w:style w:type="paragraph" w:styleId="568">
    <w:name w:val="toc 7"/>
    <w:basedOn w:val="572"/>
    <w:next w:val="572"/>
    <w:uiPriority w:val="39"/>
    <w:unhideWhenUsed/>
    <w:pPr>
      <w:ind w:left="1701" w:right="0" w:firstLine="0"/>
      <w:spacing w:after="57"/>
    </w:pPr>
  </w:style>
  <w:style w:type="paragraph" w:styleId="569">
    <w:name w:val="toc 8"/>
    <w:basedOn w:val="572"/>
    <w:next w:val="572"/>
    <w:uiPriority w:val="39"/>
    <w:unhideWhenUsed/>
    <w:pPr>
      <w:ind w:left="1984" w:right="0" w:firstLine="0"/>
      <w:spacing w:after="57"/>
    </w:pPr>
  </w:style>
  <w:style w:type="paragraph" w:styleId="570">
    <w:name w:val="toc 9"/>
    <w:basedOn w:val="572"/>
    <w:next w:val="572"/>
    <w:uiPriority w:val="39"/>
    <w:unhideWhenUsed/>
    <w:pPr>
      <w:ind w:left="2268" w:right="0" w:firstLine="0"/>
      <w:spacing w:after="57"/>
    </w:pPr>
  </w:style>
  <w:style w:type="paragraph" w:styleId="571">
    <w:name w:val="TOC Heading"/>
    <w:uiPriority w:val="39"/>
    <w:unhideWhenUsed/>
  </w:style>
  <w:style w:type="paragraph" w:styleId="572" w:default="1">
    <w:name w:val="Normal"/>
    <w:qFormat/>
    <w:rPr>
      <w:sz w:val="24"/>
      <w:szCs w:val="24"/>
    </w:rPr>
  </w:style>
  <w:style w:type="paragraph" w:styleId="573">
    <w:name w:val="Heading 1"/>
    <w:basedOn w:val="582"/>
    <w:next w:val="582"/>
    <w:qFormat/>
    <w:rPr>
      <w:rFonts w:ascii="Tahoma" w:hAnsi="Tahoma"/>
      <w:sz w:val="24"/>
    </w:rPr>
    <w:pPr>
      <w:keepNext/>
      <w:outlineLvl w:val="0"/>
    </w:pPr>
  </w:style>
  <w:style w:type="paragraph" w:styleId="574">
    <w:name w:val="Heading 2"/>
    <w:basedOn w:val="582"/>
    <w:next w:val="58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575">
    <w:name w:val="Heading 3"/>
    <w:basedOn w:val="582"/>
    <w:next w:val="582"/>
    <w:qFormat/>
    <w:rPr>
      <w:rFonts w:ascii="Tahoma" w:hAnsi="Tahoma"/>
      <w:b/>
      <w:sz w:val="32"/>
    </w:rPr>
    <w:pPr>
      <w:keepNext/>
      <w:outlineLvl w:val="2"/>
    </w:pPr>
  </w:style>
  <w:style w:type="paragraph" w:styleId="576">
    <w:name w:val="Heading 4"/>
    <w:basedOn w:val="582"/>
    <w:next w:val="582"/>
    <w:qFormat/>
    <w:rPr>
      <w:sz w:val="28"/>
    </w:rPr>
    <w:pPr>
      <w:jc w:val="both"/>
      <w:keepNext/>
      <w:outlineLvl w:val="3"/>
    </w:pPr>
  </w:style>
  <w:style w:type="paragraph" w:styleId="577">
    <w:name w:val="Heading 5"/>
    <w:basedOn w:val="582"/>
    <w:next w:val="582"/>
    <w:qFormat/>
    <w:rPr>
      <w:sz w:val="28"/>
    </w:rPr>
    <w:pPr>
      <w:ind w:firstLine="567"/>
      <w:keepNext/>
      <w:outlineLvl w:val="4"/>
    </w:pPr>
  </w:style>
  <w:style w:type="paragraph" w:styleId="578">
    <w:name w:val="Heading 6"/>
    <w:basedOn w:val="582"/>
    <w:next w:val="582"/>
    <w:qFormat/>
    <w:rPr>
      <w:sz w:val="28"/>
    </w:rPr>
    <w:pPr>
      <w:ind w:left="7200"/>
      <w:jc w:val="both"/>
      <w:keepNext/>
      <w:outlineLvl w:val="5"/>
    </w:pPr>
  </w:style>
  <w:style w:type="character" w:styleId="579" w:default="1">
    <w:name w:val="Default Paragraph Font"/>
    <w:uiPriority w:val="1"/>
    <w:semiHidden/>
    <w:unhideWhenUsed/>
  </w:style>
  <w:style w:type="table" w:styleId="58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81" w:default="1">
    <w:name w:val="No List"/>
    <w:uiPriority w:val="99"/>
    <w:semiHidden/>
    <w:unhideWhenUsed/>
  </w:style>
  <w:style w:type="paragraph" w:styleId="582" w:customStyle="1">
    <w:name w:val="Обычный1"/>
  </w:style>
  <w:style w:type="character" w:styleId="583" w:customStyle="1">
    <w:name w:val="Основной шрифт абзаца1"/>
  </w:style>
  <w:style w:type="paragraph" w:styleId="584">
    <w:name w:val="Header"/>
    <w:basedOn w:val="582"/>
    <w:pPr>
      <w:tabs>
        <w:tab w:val="center" w:pos="4153" w:leader="none"/>
        <w:tab w:val="right" w:pos="8306" w:leader="none"/>
      </w:tabs>
    </w:pPr>
  </w:style>
  <w:style w:type="paragraph" w:styleId="585">
    <w:name w:val="Footer"/>
    <w:basedOn w:val="582"/>
    <w:link w:val="624"/>
    <w:uiPriority w:val="99"/>
    <w:pPr>
      <w:tabs>
        <w:tab w:val="center" w:pos="4153" w:leader="none"/>
        <w:tab w:val="right" w:pos="8306" w:leader="none"/>
      </w:tabs>
    </w:pPr>
  </w:style>
  <w:style w:type="paragraph" w:styleId="586">
    <w:name w:val="Body Text Indent"/>
    <w:basedOn w:val="582"/>
    <w:rPr>
      <w:sz w:val="28"/>
    </w:rPr>
    <w:pPr>
      <w:ind w:firstLine="426"/>
      <w:jc w:val="both"/>
    </w:pPr>
  </w:style>
  <w:style w:type="paragraph" w:styleId="587" w:customStyle="1">
    <w:name w:val="Основной текст1"/>
    <w:basedOn w:val="582"/>
    <w:rPr>
      <w:sz w:val="28"/>
    </w:rPr>
    <w:pPr>
      <w:jc w:val="both"/>
      <w:spacing w:lineRule="auto" w:line="360"/>
    </w:pPr>
  </w:style>
  <w:style w:type="paragraph" w:styleId="588">
    <w:name w:val="Body Text Indent 2"/>
    <w:basedOn w:val="582"/>
    <w:rPr>
      <w:sz w:val="28"/>
    </w:rPr>
    <w:pPr>
      <w:ind w:firstLine="720"/>
      <w:jc w:val="both"/>
    </w:pPr>
  </w:style>
  <w:style w:type="character" w:styleId="589">
    <w:name w:val="page number"/>
    <w:basedOn w:val="579"/>
  </w:style>
  <w:style w:type="paragraph" w:styleId="590" w:customStyle="1">
    <w:name w:val="ConsNonformat"/>
    <w:rPr>
      <w:rFonts w:ascii="Courier New" w:hAnsi="Courier New"/>
    </w:rPr>
    <w:pPr>
      <w:ind w:right="19772"/>
    </w:pPr>
  </w:style>
  <w:style w:type="paragraph" w:styleId="591" w:customStyle="1">
    <w:name w:val="ConsTitle"/>
    <w:rPr>
      <w:rFonts w:ascii="Arial" w:hAnsi="Arial"/>
      <w:b/>
      <w:sz w:val="16"/>
    </w:rPr>
    <w:pPr>
      <w:ind w:right="19772"/>
    </w:pPr>
  </w:style>
  <w:style w:type="table" w:styleId="592">
    <w:name w:val="Table Grid"/>
    <w:basedOn w:val="580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593">
    <w:name w:val="Balloon Text"/>
    <w:basedOn w:val="572"/>
    <w:semiHidden/>
    <w:rPr>
      <w:rFonts w:ascii="Tahoma" w:hAnsi="Tahoma" w:cs="Tahoma"/>
      <w:sz w:val="16"/>
      <w:szCs w:val="16"/>
    </w:rPr>
  </w:style>
  <w:style w:type="character" w:styleId="594">
    <w:name w:val="Strong"/>
    <w:qFormat/>
    <w:uiPriority w:val="22"/>
    <w:rPr>
      <w:b/>
      <w:bCs/>
    </w:rPr>
  </w:style>
  <w:style w:type="paragraph" w:styleId="595" w:customStyle="1">
    <w:name w:val="Знак Знак Знак Знак Знак Знак Знак Знак Знак Знак Знак Знак Знак Знак Знак1 Знак Знак Знак Знак"/>
    <w:basedOn w:val="572"/>
    <w:next w:val="574"/>
    <w:rPr>
      <w:szCs w:val="20"/>
      <w:lang w:val="en-US" w:eastAsia="en-US"/>
    </w:rPr>
    <w:pPr>
      <w:spacing w:lineRule="exact" w:line="240" w:after="160"/>
    </w:pPr>
  </w:style>
  <w:style w:type="paragraph" w:styleId="596" w:customStyle="1">
    <w:name w:val="Знак1 Знак Знак Знак"/>
    <w:basedOn w:val="572"/>
    <w:rPr>
      <w:rFonts w:ascii="Verdana" w:hAnsi="Verdana" w:cs="Verdana"/>
      <w:sz w:val="20"/>
      <w:szCs w:val="20"/>
      <w:lang w:val="en-US" w:eastAsia="en-US"/>
    </w:rPr>
  </w:style>
  <w:style w:type="character" w:styleId="597" w:customStyle="1">
    <w:name w:val="apple-converted-space"/>
    <w:basedOn w:val="579"/>
  </w:style>
  <w:style w:type="character" w:styleId="598">
    <w:name w:val="Hyperlink"/>
    <w:rPr>
      <w:color w:val="0000FF"/>
      <w:u w:val="single"/>
    </w:rPr>
  </w:style>
  <w:style w:type="paragraph" w:styleId="599" w:customStyle="1">
    <w:name w:val="Исполнитель"/>
    <w:basedOn w:val="572"/>
    <w:rPr>
      <w:sz w:val="20"/>
      <w:szCs w:val="20"/>
    </w:rPr>
  </w:style>
  <w:style w:type="paragraph" w:styleId="600" w:customStyle="1">
    <w:name w:val="a"/>
    <w:basedOn w:val="572"/>
    <w:pPr>
      <w:spacing w:after="100" w:afterAutospacing="1" w:before="100" w:beforeAutospacing="1"/>
    </w:pPr>
  </w:style>
  <w:style w:type="paragraph" w:styleId="601" w:customStyle="1">
    <w:name w:val="Абзац списка1"/>
    <w:basedOn w:val="57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2">
    <w:name w:val="Document Map"/>
    <w:basedOn w:val="572"/>
    <w:semiHidden/>
    <w:rPr>
      <w:rFonts w:ascii="Tahoma" w:hAnsi="Tahoma" w:cs="Tahoma"/>
    </w:rPr>
    <w:pPr>
      <w:shd w:val="clear" w:color="auto" w:fill="000080"/>
    </w:pPr>
  </w:style>
  <w:style w:type="paragraph" w:styleId="60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0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0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06">
    <w:name w:val="Body Text"/>
    <w:basedOn w:val="572"/>
    <w:rPr>
      <w:sz w:val="20"/>
      <w:szCs w:val="20"/>
    </w:rPr>
    <w:pPr>
      <w:spacing w:after="120"/>
    </w:pPr>
  </w:style>
  <w:style w:type="paragraph" w:styleId="607">
    <w:name w:val="List Paragraph"/>
    <w:basedOn w:val="572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09" w:customStyle="1">
    <w:name w:val="ConsPlusNormal"/>
    <w:uiPriority w:val="99"/>
    <w:rPr>
      <w:sz w:val="26"/>
      <w:szCs w:val="26"/>
    </w:rPr>
  </w:style>
  <w:style w:type="paragraph" w:styleId="610">
    <w:name w:val="Normal (Web)"/>
    <w:basedOn w:val="572"/>
    <w:uiPriority w:val="99"/>
    <w:unhideWhenUsed/>
    <w:pPr>
      <w:spacing w:after="100" w:afterAutospacing="1" w:before="100" w:beforeAutospacing="1"/>
    </w:pPr>
  </w:style>
  <w:style w:type="paragraph" w:styleId="611" w:customStyle="1">
    <w:name w:val="Default"/>
    <w:rPr>
      <w:color w:val="000000"/>
      <w:sz w:val="24"/>
      <w:szCs w:val="24"/>
    </w:rPr>
  </w:style>
  <w:style w:type="paragraph" w:styleId="612" w:customStyle="1">
    <w:name w:val="ConsPlusCell"/>
    <w:rPr>
      <w:rFonts w:ascii="Arial" w:hAnsi="Arial" w:cs="Arial"/>
    </w:rPr>
    <w:pPr>
      <w:widowControl w:val="off"/>
    </w:pPr>
  </w:style>
  <w:style w:type="character" w:styleId="613" w:customStyle="1">
    <w:name w:val="Font Style21"/>
    <w:basedOn w:val="579"/>
    <w:rPr>
      <w:rFonts w:ascii="Times New Roman" w:hAnsi="Times New Roman" w:cs="Times New Roman"/>
      <w:sz w:val="26"/>
      <w:szCs w:val="26"/>
    </w:rPr>
  </w:style>
  <w:style w:type="paragraph" w:styleId="614" w:customStyle="1">
    <w:name w:val="Абзац списка2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5" w:customStyle="1">
    <w:name w:val="Абзац списка3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6" w:customStyle="1">
    <w:name w:val="Абзац списка4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17" w:customStyle="1">
    <w:name w:val="Основной текст (2)_"/>
    <w:basedOn w:val="579"/>
    <w:link w:val="621"/>
    <w:rPr>
      <w:sz w:val="23"/>
      <w:szCs w:val="23"/>
      <w:shd w:val="clear" w:color="auto" w:fill="FFFFFF"/>
    </w:rPr>
  </w:style>
  <w:style w:type="character" w:styleId="618" w:customStyle="1">
    <w:name w:val="Основной текст (2) + Не полужирный"/>
    <w:basedOn w:val="617"/>
    <w:rPr>
      <w:b/>
      <w:bCs/>
    </w:rPr>
  </w:style>
  <w:style w:type="character" w:styleId="619" w:customStyle="1">
    <w:name w:val="Основной текст (3)_"/>
    <w:basedOn w:val="579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20" w:customStyle="1">
    <w:name w:val="Основной текст (3)"/>
    <w:basedOn w:val="619"/>
  </w:style>
  <w:style w:type="paragraph" w:styleId="621" w:customStyle="1">
    <w:name w:val="Основной текст (2)"/>
    <w:basedOn w:val="572"/>
    <w:link w:val="617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2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23" w:customStyle="1">
    <w:name w:val="Нормальный (таблица)"/>
    <w:basedOn w:val="572"/>
    <w:next w:val="572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24" w:customStyle="1">
    <w:name w:val="Нижний колонтитул Знак"/>
    <w:basedOn w:val="579"/>
    <w:link w:val="585"/>
    <w:uiPriority w:val="99"/>
  </w:style>
  <w:style w:type="paragraph" w:styleId="625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26">
    <w:name w:val="Основной текст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5102" w:firstLine="0"/>
      <w:jc w:val="center"/>
      <w:keepLines w:val="false"/>
      <w:keepNext w:val="false"/>
      <w:pageBreakBefore w:val="false"/>
      <w:spacing w:lineRule="auto" w:line="240" w:after="0" w:afterAutospacing="0" w:before="12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image" Target="media/image1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</cp:revision>
  <dcterms:created xsi:type="dcterms:W3CDTF">2019-09-16T06:41:00Z</dcterms:created>
  <dcterms:modified xsi:type="dcterms:W3CDTF">2021-05-21T08:28:04Z</dcterms:modified>
</cp:coreProperties>
</file>