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24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302"/>
        <w:gridCol w:w="1026"/>
        <w:gridCol w:w="3510"/>
        <w:gridCol w:w="2410"/>
      </w:tblGrid>
      <w:tr w:rsidR="00C50F2B" w:rsidRPr="0080669D" w14:paraId="3984B277" w14:textId="77777777" w:rsidTr="00C50F2B">
        <w:trPr>
          <w:trHeight w:val="567"/>
        </w:trPr>
        <w:tc>
          <w:tcPr>
            <w:tcW w:w="2302" w:type="dxa"/>
            <w:vAlign w:val="center"/>
          </w:tcPr>
          <w:p w14:paraId="74476356" w14:textId="77777777" w:rsidR="00C50F2B" w:rsidRPr="0080669D" w:rsidRDefault="00C50F2B" w:rsidP="00C50F2B">
            <w:pPr>
              <w:pStyle w:val="1"/>
              <w:rPr>
                <w:rFonts w:ascii="PT Astra Serif" w:hAnsi="PT Astra Serif"/>
                <w:b/>
                <w:sz w:val="26"/>
                <w:szCs w:val="26"/>
              </w:rPr>
            </w:pPr>
            <w:r w:rsidRPr="0080669D">
              <w:rPr>
                <w:rFonts w:ascii="PT Astra Serif" w:hAnsi="PT Astra Serif"/>
                <w:sz w:val="26"/>
                <w:szCs w:val="26"/>
              </w:rPr>
              <w:t>_____________</w:t>
            </w:r>
            <w:r w:rsidRPr="0080669D">
              <w:rPr>
                <w:rFonts w:ascii="PT Astra Serif" w:hAnsi="PT Astra Serif"/>
                <w:b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Pr="0080669D">
              <w:rPr>
                <w:rFonts w:ascii="PT Astra Serif" w:hAnsi="PT Astra Serif"/>
                <w:b/>
                <w:sz w:val="26"/>
                <w:szCs w:val="26"/>
              </w:rPr>
              <w:instrText xml:space="preserve"> FORMTEXT </w:instrText>
            </w:r>
            <w:r w:rsidR="00F26BE0">
              <w:rPr>
                <w:rFonts w:ascii="PT Astra Serif" w:hAnsi="PT Astra Serif"/>
                <w:b/>
                <w:sz w:val="26"/>
                <w:szCs w:val="26"/>
              </w:rPr>
            </w:r>
            <w:r w:rsidR="00F26BE0">
              <w:rPr>
                <w:rFonts w:ascii="PT Astra Serif" w:hAnsi="PT Astra Serif"/>
                <w:b/>
                <w:sz w:val="26"/>
                <w:szCs w:val="26"/>
              </w:rPr>
              <w:fldChar w:fldCharType="separate"/>
            </w:r>
            <w:r w:rsidRPr="0080669D">
              <w:rPr>
                <w:rFonts w:ascii="PT Astra Serif" w:hAnsi="PT Astra Serif"/>
                <w:b/>
                <w:sz w:val="26"/>
                <w:szCs w:val="26"/>
              </w:rPr>
              <w:fldChar w:fldCharType="end"/>
            </w:r>
          </w:p>
        </w:tc>
        <w:tc>
          <w:tcPr>
            <w:tcW w:w="1026" w:type="dxa"/>
          </w:tcPr>
          <w:p w14:paraId="71BADA11" w14:textId="77777777" w:rsidR="00C50F2B" w:rsidRPr="0080669D" w:rsidRDefault="00C50F2B" w:rsidP="00C50F2B">
            <w:pPr>
              <w:pStyle w:val="1"/>
              <w:rPr>
                <w:rFonts w:ascii="PT Astra Serif" w:hAnsi="PT Astra Serif"/>
                <w:spacing w:val="20"/>
                <w:sz w:val="26"/>
                <w:szCs w:val="26"/>
              </w:rPr>
            </w:pPr>
          </w:p>
        </w:tc>
        <w:tc>
          <w:tcPr>
            <w:tcW w:w="3510" w:type="dxa"/>
            <w:vAlign w:val="center"/>
          </w:tcPr>
          <w:p w14:paraId="284CB9E2" w14:textId="77777777" w:rsidR="00C50F2B" w:rsidRPr="0080669D" w:rsidRDefault="00C50F2B" w:rsidP="00C50F2B">
            <w:pPr>
              <w:pStyle w:val="1"/>
              <w:rPr>
                <w:rFonts w:ascii="PT Astra Serif" w:hAnsi="PT Astra Serif"/>
                <w:spacing w:val="20"/>
                <w:sz w:val="26"/>
                <w:szCs w:val="26"/>
              </w:rPr>
            </w:pPr>
          </w:p>
        </w:tc>
        <w:tc>
          <w:tcPr>
            <w:tcW w:w="2410" w:type="dxa"/>
            <w:vAlign w:val="center"/>
          </w:tcPr>
          <w:p w14:paraId="2283E8BF" w14:textId="77777777" w:rsidR="00C50F2B" w:rsidRPr="0080669D" w:rsidRDefault="00C50F2B" w:rsidP="00C50F2B">
            <w:pPr>
              <w:pStyle w:val="1"/>
              <w:rPr>
                <w:rFonts w:ascii="PT Astra Serif" w:hAnsi="PT Astra Serif"/>
                <w:spacing w:val="20"/>
                <w:sz w:val="26"/>
                <w:szCs w:val="26"/>
              </w:rPr>
            </w:pPr>
            <w:r w:rsidRPr="0080669D">
              <w:rPr>
                <w:rFonts w:ascii="PT Astra Serif" w:hAnsi="PT Astra Serif"/>
                <w:sz w:val="26"/>
                <w:szCs w:val="26"/>
              </w:rPr>
              <w:t>№  _____________</w:t>
            </w:r>
          </w:p>
        </w:tc>
      </w:tr>
      <w:tr w:rsidR="00C50F2B" w:rsidRPr="0080669D" w14:paraId="1DCE99CA" w14:textId="77777777" w:rsidTr="00C50F2B">
        <w:trPr>
          <w:trHeight w:val="513"/>
        </w:trPr>
        <w:tc>
          <w:tcPr>
            <w:tcW w:w="9248" w:type="dxa"/>
            <w:gridSpan w:val="4"/>
          </w:tcPr>
          <w:p w14:paraId="32BF5938" w14:textId="77777777" w:rsidR="00C50F2B" w:rsidRPr="0080669D" w:rsidRDefault="00C50F2B" w:rsidP="00C50F2B">
            <w:pPr>
              <w:jc w:val="center"/>
              <w:rPr>
                <w:rFonts w:ascii="PT Astra Serif" w:hAnsi="PT Astra Serif"/>
                <w:color w:val="000000"/>
                <w:sz w:val="26"/>
                <w:szCs w:val="26"/>
                <w:lang w:bidi="ru-RU"/>
              </w:rPr>
            </w:pPr>
          </w:p>
          <w:p w14:paraId="71CE98F3" w14:textId="04642EAF" w:rsidR="00C50F2B" w:rsidRPr="0080669D" w:rsidRDefault="00C50F2B" w:rsidP="00C70655">
            <w:pPr>
              <w:jc w:val="center"/>
              <w:rPr>
                <w:rFonts w:ascii="PT Astra Serif" w:hAnsi="PT Astra Serif"/>
                <w:color w:val="000000"/>
                <w:sz w:val="26"/>
                <w:szCs w:val="26"/>
                <w:lang w:bidi="ru-RU"/>
              </w:rPr>
            </w:pPr>
            <w:r w:rsidRPr="0080669D">
              <w:rPr>
                <w:rFonts w:ascii="PT Astra Serif" w:hAnsi="PT Astra Serif"/>
                <w:color w:val="000000"/>
                <w:sz w:val="26"/>
                <w:szCs w:val="26"/>
                <w:lang w:bidi="ru-RU"/>
              </w:rPr>
              <w:t>О</w:t>
            </w:r>
            <w:r w:rsidR="00671042" w:rsidRPr="0080669D">
              <w:rPr>
                <w:rFonts w:ascii="PT Astra Serif" w:hAnsi="PT Astra Serif"/>
                <w:color w:val="000000"/>
                <w:sz w:val="26"/>
                <w:szCs w:val="26"/>
                <w:lang w:bidi="ru-RU"/>
              </w:rPr>
              <w:t>б утверждении программ профилактики</w:t>
            </w:r>
            <w:r w:rsidR="0081621C" w:rsidRPr="0080669D">
              <w:rPr>
                <w:rFonts w:ascii="PT Astra Serif" w:hAnsi="PT Astra Serif"/>
                <w:sz w:val="26"/>
                <w:szCs w:val="26"/>
              </w:rPr>
              <w:t xml:space="preserve"> рисков причинения вреда</w:t>
            </w:r>
            <w:r w:rsidR="00674E16" w:rsidRPr="0080669D">
              <w:rPr>
                <w:rFonts w:ascii="PT Astra Serif" w:hAnsi="PT Astra Serif"/>
                <w:sz w:val="26"/>
                <w:szCs w:val="26"/>
              </w:rPr>
              <w:t> </w:t>
            </w:r>
            <w:r w:rsidR="0081621C" w:rsidRPr="0080669D">
              <w:rPr>
                <w:rFonts w:ascii="PT Astra Serif" w:hAnsi="PT Astra Serif"/>
                <w:sz w:val="26"/>
                <w:szCs w:val="26"/>
              </w:rPr>
              <w:t>(ущерба) охраняемым законом ценностям</w:t>
            </w:r>
            <w:r w:rsidR="000847F6" w:rsidRPr="0080669D">
              <w:rPr>
                <w:rFonts w:ascii="PT Astra Serif" w:hAnsi="PT Astra Serif"/>
                <w:sz w:val="26"/>
                <w:szCs w:val="26"/>
              </w:rPr>
              <w:t xml:space="preserve"> в области охраны объектов культурного наследия</w:t>
            </w:r>
            <w:r w:rsidR="00996A7C" w:rsidRPr="0080669D">
              <w:rPr>
                <w:rFonts w:ascii="PT Astra Serif" w:hAnsi="PT Astra Serif"/>
                <w:sz w:val="26"/>
                <w:szCs w:val="26"/>
              </w:rPr>
              <w:t xml:space="preserve"> на 2022 год</w:t>
            </w:r>
          </w:p>
        </w:tc>
      </w:tr>
    </w:tbl>
    <w:p w14:paraId="19EEA96F" w14:textId="77777777" w:rsidR="00F84169" w:rsidRPr="0080669D" w:rsidRDefault="003E72A0" w:rsidP="00C70655">
      <w:pPr>
        <w:pStyle w:val="1"/>
        <w:tabs>
          <w:tab w:val="left" w:pos="705"/>
        </w:tabs>
        <w:jc w:val="both"/>
        <w:rPr>
          <w:rFonts w:ascii="PT Astra Serif" w:hAnsi="PT Astra Serif"/>
          <w:sz w:val="26"/>
          <w:szCs w:val="26"/>
        </w:rPr>
      </w:pPr>
      <w:bookmarkStart w:id="0" w:name="ТекстовоеПоле2"/>
      <w:r w:rsidRPr="0080669D">
        <w:rPr>
          <w:rFonts w:ascii="PT Astra Serif" w:hAnsi="PT Astra Serif"/>
          <w:sz w:val="26"/>
          <w:szCs w:val="26"/>
        </w:rPr>
        <w:tab/>
      </w:r>
    </w:p>
    <w:p w14:paraId="5A277CAA" w14:textId="345A984D" w:rsidR="006E58E7" w:rsidRPr="0080669D" w:rsidRDefault="00231398" w:rsidP="0081621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0669D">
        <w:rPr>
          <w:rFonts w:ascii="PT Astra Serif" w:hAnsi="PT Astra Serif" w:cs="PT Astra Serif"/>
          <w:sz w:val="26"/>
          <w:szCs w:val="26"/>
        </w:rPr>
        <w:t>В</w:t>
      </w:r>
      <w:r w:rsidR="00C50F2B" w:rsidRPr="0080669D">
        <w:rPr>
          <w:rFonts w:ascii="PT Astra Serif" w:hAnsi="PT Astra Serif"/>
          <w:sz w:val="26"/>
          <w:szCs w:val="26"/>
        </w:rPr>
        <w:t xml:space="preserve"> </w:t>
      </w:r>
      <w:r w:rsidR="006E58E7" w:rsidRPr="0080669D">
        <w:rPr>
          <w:rFonts w:ascii="PT Astra Serif" w:hAnsi="PT Astra Serif"/>
          <w:sz w:val="26"/>
          <w:szCs w:val="26"/>
        </w:rPr>
        <w:t>соответствии с пунктом 2 статьи 44 Федерального закона от 31.07.2020 №</w:t>
      </w:r>
      <w:r w:rsidR="00132684" w:rsidRPr="0080669D">
        <w:rPr>
          <w:rFonts w:ascii="PT Astra Serif" w:hAnsi="PT Astra Serif"/>
          <w:sz w:val="26"/>
          <w:szCs w:val="26"/>
        </w:rPr>
        <w:t> </w:t>
      </w:r>
      <w:r w:rsidR="006E58E7" w:rsidRPr="0080669D">
        <w:rPr>
          <w:rFonts w:ascii="PT Astra Serif" w:hAnsi="PT Astra Serif"/>
          <w:sz w:val="26"/>
          <w:szCs w:val="26"/>
        </w:rPr>
        <w:t>248-ФЗ «О государственном контроле (надз</w:t>
      </w:r>
      <w:r w:rsidR="00132684" w:rsidRPr="0080669D">
        <w:rPr>
          <w:rFonts w:ascii="PT Astra Serif" w:hAnsi="PT Astra Serif"/>
          <w:sz w:val="26"/>
          <w:szCs w:val="26"/>
        </w:rPr>
        <w:t>оре) и муниципальном контроле в </w:t>
      </w:r>
      <w:r w:rsidR="006E58E7" w:rsidRPr="0080669D">
        <w:rPr>
          <w:rFonts w:ascii="PT Astra Serif" w:hAnsi="PT Astra Serif"/>
          <w:sz w:val="26"/>
          <w:szCs w:val="26"/>
        </w:rPr>
        <w:t>Российской Федерации» (</w:t>
      </w:r>
      <w:r w:rsidR="0081621C" w:rsidRPr="0080669D">
        <w:rPr>
          <w:rFonts w:ascii="PT Astra Serif" w:hAnsi="PT Astra Serif"/>
          <w:sz w:val="26"/>
          <w:szCs w:val="26"/>
        </w:rPr>
        <w:t>Официальный интернет-портал правовой информации http://pravo.gov.ru, 31.07.2020</w:t>
      </w:r>
      <w:r w:rsidR="006E58E7" w:rsidRPr="0080669D">
        <w:rPr>
          <w:rFonts w:ascii="PT Astra Serif" w:hAnsi="PT Astra Serif"/>
          <w:sz w:val="26"/>
          <w:szCs w:val="26"/>
        </w:rPr>
        <w:t>)</w:t>
      </w:r>
      <w:r w:rsidR="0081621C" w:rsidRPr="0080669D">
        <w:rPr>
          <w:rFonts w:ascii="PT Astra Serif" w:hAnsi="PT Astra Serif"/>
          <w:sz w:val="26"/>
          <w:szCs w:val="26"/>
        </w:rPr>
        <w:t>, Постановление</w:t>
      </w:r>
      <w:r w:rsidR="00674E16" w:rsidRPr="0080669D">
        <w:rPr>
          <w:rFonts w:ascii="PT Astra Serif" w:hAnsi="PT Astra Serif"/>
          <w:sz w:val="26"/>
          <w:szCs w:val="26"/>
        </w:rPr>
        <w:t>м</w:t>
      </w:r>
      <w:r w:rsidR="0081621C" w:rsidRPr="0080669D">
        <w:rPr>
          <w:rFonts w:ascii="PT Astra Serif" w:hAnsi="PT Astra Serif"/>
          <w:sz w:val="26"/>
          <w:szCs w:val="26"/>
        </w:rPr>
        <w:t xml:space="preserve"> Правительства Р</w:t>
      </w:r>
      <w:r w:rsidR="00674E16" w:rsidRPr="0080669D">
        <w:rPr>
          <w:rFonts w:ascii="PT Astra Serif" w:hAnsi="PT Astra Serif"/>
          <w:sz w:val="26"/>
          <w:szCs w:val="26"/>
        </w:rPr>
        <w:t xml:space="preserve">оссийской </w:t>
      </w:r>
      <w:r w:rsidR="0081621C" w:rsidRPr="0080669D">
        <w:rPr>
          <w:rFonts w:ascii="PT Astra Serif" w:hAnsi="PT Astra Serif"/>
          <w:sz w:val="26"/>
          <w:szCs w:val="26"/>
        </w:rPr>
        <w:t>Ф</w:t>
      </w:r>
      <w:r w:rsidR="00674E16" w:rsidRPr="0080669D">
        <w:rPr>
          <w:rFonts w:ascii="PT Astra Serif" w:hAnsi="PT Astra Serif"/>
          <w:sz w:val="26"/>
          <w:szCs w:val="26"/>
        </w:rPr>
        <w:t>едерации</w:t>
      </w:r>
      <w:r w:rsidR="0081621C" w:rsidRPr="0080669D">
        <w:rPr>
          <w:rFonts w:ascii="PT Astra Serif" w:hAnsi="PT Astra Serif"/>
          <w:sz w:val="26"/>
          <w:szCs w:val="26"/>
        </w:rPr>
        <w:t xml:space="preserve"> от 25.06.2021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(Официальный интернет-портал правовой информации http://pravo.gov.ru, 28.06.2021)</w:t>
      </w:r>
    </w:p>
    <w:p w14:paraId="7939925E" w14:textId="77777777" w:rsidR="00C50F2B" w:rsidRPr="0080669D" w:rsidRDefault="00C50F2B" w:rsidP="00C50F2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0669D">
        <w:rPr>
          <w:rFonts w:ascii="PT Astra Serif" w:hAnsi="PT Astra Serif"/>
          <w:sz w:val="26"/>
          <w:szCs w:val="26"/>
        </w:rPr>
        <w:t>ПРИКАЗЫВАЮ</w:t>
      </w:r>
    </w:p>
    <w:p w14:paraId="3C44F2D8" w14:textId="1D6B39F8" w:rsidR="00B136A5" w:rsidRPr="0080669D" w:rsidRDefault="007921EE" w:rsidP="00674E1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0669D">
        <w:rPr>
          <w:rFonts w:ascii="PT Astra Serif" w:hAnsi="PT Astra Serif"/>
          <w:sz w:val="26"/>
          <w:szCs w:val="26"/>
        </w:rPr>
        <w:t xml:space="preserve">1. </w:t>
      </w:r>
      <w:r w:rsidR="00674E16" w:rsidRPr="0080669D">
        <w:rPr>
          <w:rFonts w:ascii="PT Astra Serif" w:hAnsi="PT Astra Serif"/>
          <w:sz w:val="26"/>
          <w:szCs w:val="26"/>
        </w:rPr>
        <w:t xml:space="preserve">Утвердить </w:t>
      </w:r>
      <w:r w:rsidR="00B136A5" w:rsidRPr="0080669D">
        <w:rPr>
          <w:rFonts w:ascii="PT Astra Serif" w:hAnsi="PT Astra Serif"/>
          <w:sz w:val="26"/>
          <w:szCs w:val="26"/>
        </w:rPr>
        <w:t>прилагаемые:</w:t>
      </w:r>
    </w:p>
    <w:p w14:paraId="359B97E4" w14:textId="4000A7F1" w:rsidR="00B136A5" w:rsidRPr="0080669D" w:rsidRDefault="00B136A5" w:rsidP="00674E1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0669D">
        <w:rPr>
          <w:rFonts w:ascii="PT Astra Serif" w:hAnsi="PT Astra Serif"/>
          <w:sz w:val="26"/>
          <w:szCs w:val="26"/>
        </w:rPr>
        <w:t xml:space="preserve">1) программу </w:t>
      </w:r>
      <w:r w:rsidRPr="0080669D">
        <w:rPr>
          <w:rFonts w:ascii="PT Astra Serif" w:hAnsi="PT Astra Serif"/>
          <w:color w:val="000000"/>
          <w:sz w:val="26"/>
          <w:szCs w:val="26"/>
          <w:lang w:bidi="ru-RU"/>
        </w:rPr>
        <w:t>профилактики</w:t>
      </w:r>
      <w:r w:rsidRPr="0080669D">
        <w:rPr>
          <w:rFonts w:ascii="PT Astra Serif" w:hAnsi="PT Astra Serif"/>
          <w:sz w:val="26"/>
          <w:szCs w:val="26"/>
        </w:rPr>
        <w:t xml:space="preserve"> рисков причинения вреда (ущерба) охраняемым законом ценностям </w:t>
      </w:r>
      <w:r w:rsidR="00132684" w:rsidRPr="0080669D">
        <w:rPr>
          <w:rFonts w:ascii="PT Astra Serif" w:hAnsi="PT Astra Serif"/>
          <w:sz w:val="26"/>
          <w:szCs w:val="26"/>
        </w:rPr>
        <w:t>при осуществлении</w:t>
      </w:r>
      <w:r w:rsidRPr="0080669D">
        <w:rPr>
          <w:rFonts w:ascii="PT Astra Serif" w:hAnsi="PT Astra Serif"/>
          <w:sz w:val="26"/>
          <w:szCs w:val="26"/>
        </w:rPr>
        <w:t xml:space="preserve"> </w:t>
      </w:r>
      <w:r w:rsidR="00132684" w:rsidRPr="0080669D">
        <w:rPr>
          <w:rFonts w:ascii="PT Astra Serif" w:hAnsi="PT Astra Serif"/>
          <w:sz w:val="26"/>
          <w:szCs w:val="26"/>
        </w:rPr>
        <w:t xml:space="preserve">федерального </w:t>
      </w:r>
      <w:r w:rsidRPr="0080669D">
        <w:rPr>
          <w:rFonts w:ascii="PT Astra Serif" w:hAnsi="PT Astra Serif"/>
          <w:sz w:val="26"/>
          <w:szCs w:val="26"/>
        </w:rPr>
        <w:t>государственно</w:t>
      </w:r>
      <w:r w:rsidR="00132684" w:rsidRPr="0080669D">
        <w:rPr>
          <w:rFonts w:ascii="PT Astra Serif" w:hAnsi="PT Astra Serif"/>
          <w:sz w:val="26"/>
          <w:szCs w:val="26"/>
        </w:rPr>
        <w:t>го</w:t>
      </w:r>
      <w:r w:rsidRPr="0080669D">
        <w:rPr>
          <w:rFonts w:ascii="PT Astra Serif" w:hAnsi="PT Astra Serif"/>
          <w:sz w:val="26"/>
          <w:szCs w:val="26"/>
        </w:rPr>
        <w:t xml:space="preserve"> контрол</w:t>
      </w:r>
      <w:r w:rsidR="00132684" w:rsidRPr="0080669D">
        <w:rPr>
          <w:rFonts w:ascii="PT Astra Serif" w:hAnsi="PT Astra Serif"/>
          <w:sz w:val="26"/>
          <w:szCs w:val="26"/>
        </w:rPr>
        <w:t>я</w:t>
      </w:r>
      <w:r w:rsidRPr="0080669D">
        <w:rPr>
          <w:rFonts w:ascii="PT Astra Serif" w:hAnsi="PT Astra Serif"/>
          <w:sz w:val="26"/>
          <w:szCs w:val="26"/>
        </w:rPr>
        <w:t xml:space="preserve"> (надзор</w:t>
      </w:r>
      <w:r w:rsidR="00132684" w:rsidRPr="0080669D">
        <w:rPr>
          <w:rFonts w:ascii="PT Astra Serif" w:hAnsi="PT Astra Serif"/>
          <w:sz w:val="26"/>
          <w:szCs w:val="26"/>
        </w:rPr>
        <w:t>а) за </w:t>
      </w:r>
      <w:r w:rsidRPr="0080669D">
        <w:rPr>
          <w:rFonts w:ascii="PT Astra Serif" w:hAnsi="PT Astra Serif"/>
          <w:sz w:val="26"/>
          <w:szCs w:val="26"/>
        </w:rPr>
        <w:t xml:space="preserve">состоянием, содержанием, сохранением, использованием, популяризацией и государственной охраной объектов культурного наследия </w:t>
      </w:r>
      <w:r w:rsidR="00132684" w:rsidRPr="0080669D">
        <w:rPr>
          <w:rFonts w:ascii="PT Astra Serif" w:hAnsi="PT Astra Serif"/>
          <w:sz w:val="26"/>
          <w:szCs w:val="26"/>
        </w:rPr>
        <w:t>федерального</w:t>
      </w:r>
      <w:r w:rsidRPr="0080669D">
        <w:rPr>
          <w:rFonts w:ascii="PT Astra Serif" w:hAnsi="PT Astra Serif"/>
          <w:sz w:val="26"/>
          <w:szCs w:val="26"/>
        </w:rPr>
        <w:t xml:space="preserve"> значения </w:t>
      </w:r>
      <w:r w:rsidR="00132684" w:rsidRPr="0080669D">
        <w:rPr>
          <w:rFonts w:ascii="PT Astra Serif" w:hAnsi="PT Astra Serif"/>
          <w:sz w:val="26"/>
          <w:szCs w:val="26"/>
        </w:rPr>
        <w:t xml:space="preserve">на территории Томской области </w:t>
      </w:r>
      <w:r w:rsidR="000847F6" w:rsidRPr="0080669D">
        <w:rPr>
          <w:rFonts w:ascii="PT Astra Serif" w:hAnsi="PT Astra Serif"/>
          <w:sz w:val="26"/>
          <w:szCs w:val="26"/>
        </w:rPr>
        <w:t>на 2022 год согласно приложению № 1 к настоящему приказу;</w:t>
      </w:r>
    </w:p>
    <w:p w14:paraId="6A1495A9" w14:textId="7437AB74" w:rsidR="009D412B" w:rsidRPr="0080669D" w:rsidRDefault="00B136A5" w:rsidP="00674E1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0669D">
        <w:rPr>
          <w:rFonts w:ascii="PT Astra Serif" w:hAnsi="PT Astra Serif"/>
          <w:sz w:val="26"/>
          <w:szCs w:val="26"/>
        </w:rPr>
        <w:t xml:space="preserve">2) </w:t>
      </w:r>
      <w:r w:rsidR="00674E16" w:rsidRPr="0080669D">
        <w:rPr>
          <w:rFonts w:ascii="PT Astra Serif" w:hAnsi="PT Astra Serif"/>
          <w:sz w:val="26"/>
          <w:szCs w:val="26"/>
        </w:rPr>
        <w:t xml:space="preserve">программу </w:t>
      </w:r>
      <w:r w:rsidR="00674E16" w:rsidRPr="0080669D">
        <w:rPr>
          <w:rFonts w:ascii="PT Astra Serif" w:hAnsi="PT Astra Serif"/>
          <w:color w:val="000000"/>
          <w:sz w:val="26"/>
          <w:szCs w:val="26"/>
          <w:lang w:bidi="ru-RU"/>
        </w:rPr>
        <w:t>профилактики</w:t>
      </w:r>
      <w:r w:rsidR="00674E16" w:rsidRPr="0080669D">
        <w:rPr>
          <w:rFonts w:ascii="PT Astra Serif" w:hAnsi="PT Astra Serif"/>
          <w:sz w:val="26"/>
          <w:szCs w:val="26"/>
        </w:rPr>
        <w:t xml:space="preserve"> рисков причинения вреда (ущерба) охраняемым законом ценностям </w:t>
      </w:r>
      <w:r w:rsidR="00132684" w:rsidRPr="0080669D">
        <w:rPr>
          <w:rFonts w:ascii="PT Astra Serif" w:hAnsi="PT Astra Serif"/>
          <w:sz w:val="26"/>
          <w:szCs w:val="26"/>
        </w:rPr>
        <w:t xml:space="preserve">при осуществлении регионального государственного контроля (надзора) </w:t>
      </w:r>
      <w:r w:rsidRPr="0080669D">
        <w:rPr>
          <w:rFonts w:ascii="PT Astra Serif" w:hAnsi="PT Astra Serif"/>
          <w:sz w:val="26"/>
          <w:szCs w:val="26"/>
        </w:rPr>
        <w:t>за состоянием, содержанием, сохранением, использованием, популяризацией и государственной охраной объектов культурного наследия регионального, муниципального (местного) значения, выявленных объектов культурного наследия на территории Томской области</w:t>
      </w:r>
      <w:r w:rsidR="000847F6" w:rsidRPr="0080669D">
        <w:rPr>
          <w:rFonts w:ascii="PT Astra Serif" w:hAnsi="PT Astra Serif"/>
          <w:sz w:val="26"/>
          <w:szCs w:val="26"/>
        </w:rPr>
        <w:t xml:space="preserve"> на 2022 год согласно приложению № 2 к настоящему приказу</w:t>
      </w:r>
      <w:r w:rsidRPr="0080669D">
        <w:rPr>
          <w:rFonts w:ascii="PT Astra Serif" w:hAnsi="PT Astra Serif"/>
          <w:sz w:val="26"/>
          <w:szCs w:val="26"/>
        </w:rPr>
        <w:t>.</w:t>
      </w:r>
    </w:p>
    <w:p w14:paraId="7D71A694" w14:textId="6F3A37DB" w:rsidR="00B136A5" w:rsidRPr="0080669D" w:rsidRDefault="00B136A5" w:rsidP="00674E1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0669D">
        <w:rPr>
          <w:rFonts w:ascii="PT Astra Serif" w:hAnsi="PT Astra Serif" w:cs="PT Astra Serif"/>
          <w:sz w:val="26"/>
          <w:szCs w:val="26"/>
        </w:rPr>
        <w:t xml:space="preserve">2. Разместить </w:t>
      </w:r>
      <w:r w:rsidR="000847F6" w:rsidRPr="0080669D">
        <w:rPr>
          <w:rFonts w:ascii="PT Astra Serif" w:hAnsi="PT Astra Serif" w:cs="PT Astra Serif"/>
          <w:sz w:val="26"/>
          <w:szCs w:val="26"/>
        </w:rPr>
        <w:t xml:space="preserve">утверждаемые настоящим приказом программы профилактики </w:t>
      </w:r>
      <w:r w:rsidRPr="0080669D">
        <w:rPr>
          <w:rFonts w:ascii="PT Astra Serif" w:hAnsi="PT Astra Serif" w:cs="PT Astra Serif"/>
          <w:sz w:val="26"/>
          <w:szCs w:val="26"/>
        </w:rPr>
        <w:t xml:space="preserve">на официальном сайте Комитета по охране объектов культурного наследия Томской области </w:t>
      </w:r>
      <w:r w:rsidR="000847F6" w:rsidRPr="0080669D">
        <w:rPr>
          <w:rFonts w:ascii="PT Astra Serif" w:hAnsi="PT Astra Serif" w:cs="PT Astra Serif"/>
          <w:sz w:val="26"/>
          <w:szCs w:val="26"/>
        </w:rPr>
        <w:t>в течение пяти дней со дня утверждения.</w:t>
      </w:r>
    </w:p>
    <w:bookmarkEnd w:id="0"/>
    <w:p w14:paraId="32BE6FBA" w14:textId="77777777" w:rsidR="00E70E56" w:rsidRPr="0080669D" w:rsidRDefault="009D412B" w:rsidP="007F57B9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0669D">
        <w:rPr>
          <w:rFonts w:ascii="PT Astra Serif" w:hAnsi="PT Astra Serif"/>
          <w:sz w:val="26"/>
          <w:szCs w:val="26"/>
        </w:rPr>
        <w:t>3</w:t>
      </w:r>
      <w:r w:rsidR="001A7638" w:rsidRPr="0080669D">
        <w:rPr>
          <w:rFonts w:ascii="PT Astra Serif" w:hAnsi="PT Astra Serif"/>
          <w:sz w:val="26"/>
          <w:szCs w:val="26"/>
        </w:rPr>
        <w:t xml:space="preserve">. </w:t>
      </w:r>
      <w:r w:rsidR="004F6045" w:rsidRPr="0080669D">
        <w:rPr>
          <w:rFonts w:ascii="PT Astra Serif" w:hAnsi="PT Astra Serif"/>
          <w:sz w:val="26"/>
          <w:szCs w:val="26"/>
        </w:rPr>
        <w:t xml:space="preserve">Контроль за исполнением </w:t>
      </w:r>
      <w:r w:rsidR="001A7638" w:rsidRPr="0080669D">
        <w:rPr>
          <w:rFonts w:ascii="PT Astra Serif" w:hAnsi="PT Astra Serif"/>
          <w:sz w:val="26"/>
          <w:szCs w:val="26"/>
        </w:rPr>
        <w:t xml:space="preserve">настоящего приказа </w:t>
      </w:r>
      <w:r w:rsidR="00BC3334" w:rsidRPr="0080669D">
        <w:rPr>
          <w:rFonts w:ascii="PT Astra Serif" w:hAnsi="PT Astra Serif"/>
          <w:sz w:val="26"/>
          <w:szCs w:val="26"/>
        </w:rPr>
        <w:t>возложить на председателя Комитета</w:t>
      </w:r>
      <w:r w:rsidR="00990FE3" w:rsidRPr="0080669D">
        <w:rPr>
          <w:rFonts w:ascii="PT Astra Serif" w:hAnsi="PT Astra Serif"/>
          <w:sz w:val="26"/>
          <w:szCs w:val="26"/>
        </w:rPr>
        <w:t xml:space="preserve"> по охране объектов культурного наследия Томской области</w:t>
      </w:r>
      <w:r w:rsidR="001A7638" w:rsidRPr="0080669D">
        <w:rPr>
          <w:rFonts w:ascii="PT Astra Serif" w:hAnsi="PT Astra Serif"/>
          <w:sz w:val="26"/>
          <w:szCs w:val="26"/>
        </w:rPr>
        <w:t>.</w:t>
      </w:r>
    </w:p>
    <w:p w14:paraId="4ED10BA9" w14:textId="77777777" w:rsidR="007921EE" w:rsidRDefault="007921EE" w:rsidP="007F57B9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1FA6625E" w14:textId="77777777" w:rsidR="00213849" w:rsidRPr="0080669D" w:rsidRDefault="00213849" w:rsidP="007F57B9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0EB7AD69" w14:textId="7C6A70E3" w:rsidR="007921EE" w:rsidRPr="0080669D" w:rsidRDefault="0088076D" w:rsidP="00C70655">
      <w:pPr>
        <w:rPr>
          <w:rFonts w:ascii="PT Astra Serif" w:hAnsi="PT Astra Serif"/>
          <w:sz w:val="26"/>
          <w:szCs w:val="26"/>
        </w:rPr>
      </w:pPr>
      <w:r w:rsidRPr="0080669D">
        <w:rPr>
          <w:rFonts w:ascii="PT Astra Serif" w:hAnsi="PT Astra Serif"/>
          <w:sz w:val="26"/>
          <w:szCs w:val="26"/>
        </w:rPr>
        <w:t>П</w:t>
      </w:r>
      <w:r w:rsidR="00657FF0" w:rsidRPr="0080669D">
        <w:rPr>
          <w:rFonts w:ascii="PT Astra Serif" w:hAnsi="PT Astra Serif"/>
          <w:sz w:val="26"/>
          <w:szCs w:val="26"/>
        </w:rPr>
        <w:t>редседател</w:t>
      </w:r>
      <w:r w:rsidRPr="0080669D">
        <w:rPr>
          <w:rFonts w:ascii="PT Astra Serif" w:hAnsi="PT Astra Serif"/>
          <w:sz w:val="26"/>
          <w:szCs w:val="26"/>
        </w:rPr>
        <w:t>ь</w:t>
      </w:r>
      <w:r w:rsidR="00657FF0" w:rsidRPr="0080669D">
        <w:rPr>
          <w:rFonts w:ascii="PT Astra Serif" w:hAnsi="PT Astra Serif"/>
          <w:sz w:val="26"/>
          <w:szCs w:val="26"/>
        </w:rPr>
        <w:t xml:space="preserve"> </w:t>
      </w:r>
      <w:r w:rsidR="00E80099" w:rsidRPr="0080669D">
        <w:rPr>
          <w:rFonts w:ascii="PT Astra Serif" w:hAnsi="PT Astra Serif"/>
          <w:sz w:val="26"/>
          <w:szCs w:val="26"/>
        </w:rPr>
        <w:t>к</w:t>
      </w:r>
      <w:r w:rsidR="00657FF0" w:rsidRPr="0080669D">
        <w:rPr>
          <w:rFonts w:ascii="PT Astra Serif" w:hAnsi="PT Astra Serif"/>
          <w:sz w:val="26"/>
          <w:szCs w:val="26"/>
        </w:rPr>
        <w:t xml:space="preserve">омитета     </w:t>
      </w:r>
      <w:r w:rsidR="009F1EF8" w:rsidRPr="0080669D">
        <w:rPr>
          <w:rFonts w:ascii="PT Astra Serif" w:hAnsi="PT Astra Serif"/>
          <w:sz w:val="26"/>
          <w:szCs w:val="26"/>
        </w:rPr>
        <w:t xml:space="preserve">            </w:t>
      </w:r>
      <w:r w:rsidR="00657FF0" w:rsidRPr="0080669D">
        <w:rPr>
          <w:rFonts w:ascii="PT Astra Serif" w:hAnsi="PT Astra Serif"/>
          <w:sz w:val="26"/>
          <w:szCs w:val="26"/>
        </w:rPr>
        <w:t xml:space="preserve">                        </w:t>
      </w:r>
      <w:r w:rsidR="007921EE" w:rsidRPr="0080669D">
        <w:rPr>
          <w:rFonts w:ascii="PT Astra Serif" w:hAnsi="PT Astra Serif"/>
          <w:sz w:val="26"/>
          <w:szCs w:val="26"/>
        </w:rPr>
        <w:t xml:space="preserve">       </w:t>
      </w:r>
      <w:r w:rsidR="00657FF0" w:rsidRPr="0080669D">
        <w:rPr>
          <w:rFonts w:ascii="PT Astra Serif" w:hAnsi="PT Astra Serif"/>
          <w:sz w:val="26"/>
          <w:szCs w:val="26"/>
        </w:rPr>
        <w:t xml:space="preserve">                 </w:t>
      </w:r>
      <w:r w:rsidR="00AC5CC1" w:rsidRPr="0080669D">
        <w:rPr>
          <w:rFonts w:ascii="PT Astra Serif" w:hAnsi="PT Astra Serif"/>
          <w:sz w:val="26"/>
          <w:szCs w:val="26"/>
        </w:rPr>
        <w:t xml:space="preserve"> </w:t>
      </w:r>
      <w:r w:rsidR="00657FF0" w:rsidRPr="0080669D">
        <w:rPr>
          <w:rFonts w:ascii="PT Astra Serif" w:hAnsi="PT Astra Serif"/>
          <w:sz w:val="26"/>
          <w:szCs w:val="26"/>
        </w:rPr>
        <w:t xml:space="preserve">       </w:t>
      </w:r>
      <w:r w:rsidR="00E80099" w:rsidRPr="0080669D">
        <w:rPr>
          <w:rFonts w:ascii="PT Astra Serif" w:hAnsi="PT Astra Serif"/>
          <w:sz w:val="26"/>
          <w:szCs w:val="26"/>
        </w:rPr>
        <w:t xml:space="preserve">  </w:t>
      </w:r>
      <w:r w:rsidRPr="0080669D">
        <w:rPr>
          <w:rFonts w:ascii="PT Astra Serif" w:hAnsi="PT Astra Serif"/>
          <w:sz w:val="26"/>
          <w:szCs w:val="26"/>
        </w:rPr>
        <w:t>Е.В. Перетягина</w:t>
      </w:r>
    </w:p>
    <w:p w14:paraId="1A79B379" w14:textId="49E6D7F0" w:rsidR="00996A7C" w:rsidRPr="0080669D" w:rsidRDefault="00996A7C" w:rsidP="00C70655">
      <w:pPr>
        <w:rPr>
          <w:rFonts w:ascii="PT Astra Serif" w:hAnsi="PT Astra Serif"/>
          <w:sz w:val="26"/>
          <w:szCs w:val="26"/>
        </w:rPr>
      </w:pPr>
    </w:p>
    <w:p w14:paraId="0DD86A70" w14:textId="77777777" w:rsidR="00132684" w:rsidRPr="0080669D" w:rsidRDefault="00132684" w:rsidP="00C70655">
      <w:pPr>
        <w:rPr>
          <w:rFonts w:ascii="PT Astra Serif" w:hAnsi="PT Astra Serif"/>
          <w:sz w:val="26"/>
          <w:szCs w:val="26"/>
        </w:rPr>
        <w:sectPr w:rsidR="00132684" w:rsidRPr="0080669D" w:rsidSect="002F30F8">
          <w:headerReference w:type="even" r:id="rId8"/>
          <w:headerReference w:type="default" r:id="rId9"/>
          <w:footerReference w:type="even" r:id="rId10"/>
          <w:headerReference w:type="first" r:id="rId11"/>
          <w:footerReference w:type="first" r:id="rId12"/>
          <w:pgSz w:w="11907" w:h="16840" w:code="9"/>
          <w:pgMar w:top="1134" w:right="851" w:bottom="1134" w:left="1701" w:header="680" w:footer="680" w:gutter="0"/>
          <w:pgNumType w:start="1"/>
          <w:cols w:space="720"/>
          <w:titlePg/>
          <w:docGrid w:linePitch="272"/>
        </w:sectPr>
      </w:pPr>
    </w:p>
    <w:p w14:paraId="385F0D23" w14:textId="77777777" w:rsidR="006C28ED" w:rsidRPr="0080669D" w:rsidRDefault="006C28ED" w:rsidP="00F26BE0">
      <w:pPr>
        <w:rPr>
          <w:rFonts w:ascii="PT Astra Serif" w:hAnsi="PT Astra Serif"/>
          <w:sz w:val="26"/>
          <w:szCs w:val="26"/>
        </w:rPr>
      </w:pPr>
      <w:bookmarkStart w:id="1" w:name="_GoBack"/>
      <w:bookmarkEnd w:id="1"/>
    </w:p>
    <w:sectPr w:rsidR="006C28ED" w:rsidRPr="0080669D" w:rsidSect="0098563C">
      <w:headerReference w:type="first" r:id="rId13"/>
      <w:pgSz w:w="11907" w:h="16840" w:code="9"/>
      <w:pgMar w:top="1134" w:right="851" w:bottom="1134" w:left="1701" w:header="680" w:footer="680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4E9068" w14:textId="77777777" w:rsidR="006A1360" w:rsidRDefault="006A1360">
      <w:r>
        <w:separator/>
      </w:r>
    </w:p>
  </w:endnote>
  <w:endnote w:type="continuationSeparator" w:id="0">
    <w:p w14:paraId="5127A0EA" w14:textId="77777777" w:rsidR="006A1360" w:rsidRDefault="006A13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3A576E" w14:textId="77777777" w:rsidR="0072729B" w:rsidRDefault="0072729B" w:rsidP="00D71515">
    <w:pPr>
      <w:pStyle w:val="a5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6438C6B0" w14:textId="77777777" w:rsidR="0072729B" w:rsidRDefault="0072729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E05BF9" w14:textId="7BE5DE7D" w:rsidR="0072729B" w:rsidRDefault="0072729B">
    <w:pPr>
      <w:pStyle w:val="a5"/>
    </w:pPr>
    <w:r>
      <w:t>Ярославцева Е.Е.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E2FBE3" w14:textId="77777777" w:rsidR="006A1360" w:rsidRDefault="006A1360">
      <w:r>
        <w:separator/>
      </w:r>
    </w:p>
  </w:footnote>
  <w:footnote w:type="continuationSeparator" w:id="0">
    <w:p w14:paraId="06104648" w14:textId="77777777" w:rsidR="006A1360" w:rsidRDefault="006A13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7A761E" w14:textId="77777777" w:rsidR="0072729B" w:rsidRDefault="0072729B" w:rsidP="00E80A9F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1</w:t>
    </w:r>
    <w:r>
      <w:rPr>
        <w:rStyle w:val="a8"/>
      </w:rPr>
      <w:fldChar w:fldCharType="end"/>
    </w:r>
  </w:p>
  <w:p w14:paraId="4412225B" w14:textId="77777777" w:rsidR="0072729B" w:rsidRDefault="0072729B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54374999"/>
      <w:docPartObj>
        <w:docPartGallery w:val="Page Numbers (Top of Page)"/>
        <w:docPartUnique/>
      </w:docPartObj>
    </w:sdtPr>
    <w:sdtEndPr/>
    <w:sdtContent>
      <w:p w14:paraId="17BD8E03" w14:textId="56C35065" w:rsidR="0072729B" w:rsidRDefault="0072729B" w:rsidP="001F2943">
        <w:pPr>
          <w:pStyle w:val="a3"/>
          <w:tabs>
            <w:tab w:val="left" w:pos="7118"/>
            <w:tab w:val="center" w:pos="7286"/>
          </w:tabs>
        </w:pPr>
        <w:r w:rsidRPr="001F2943">
          <w:rPr>
            <w:rFonts w:ascii="PT Astra Serif" w:hAnsi="PT Astra Serif"/>
            <w:sz w:val="26"/>
            <w:szCs w:val="26"/>
          </w:rPr>
          <w:tab/>
        </w:r>
        <w:r w:rsidRPr="001F2943">
          <w:rPr>
            <w:rFonts w:ascii="PT Astra Serif" w:hAnsi="PT Astra Serif"/>
            <w:sz w:val="26"/>
            <w:szCs w:val="26"/>
          </w:rPr>
          <w:fldChar w:fldCharType="begin"/>
        </w:r>
        <w:r w:rsidRPr="001F2943">
          <w:rPr>
            <w:rFonts w:ascii="PT Astra Serif" w:hAnsi="PT Astra Serif"/>
            <w:sz w:val="26"/>
            <w:szCs w:val="26"/>
          </w:rPr>
          <w:instrText>PAGE   \* MERGEFORMAT</w:instrText>
        </w:r>
        <w:r w:rsidRPr="001F2943">
          <w:rPr>
            <w:rFonts w:ascii="PT Astra Serif" w:hAnsi="PT Astra Serif"/>
            <w:sz w:val="26"/>
            <w:szCs w:val="26"/>
          </w:rPr>
          <w:fldChar w:fldCharType="separate"/>
        </w:r>
        <w:r w:rsidR="00F26BE0">
          <w:rPr>
            <w:rFonts w:ascii="PT Astra Serif" w:hAnsi="PT Astra Serif"/>
            <w:noProof/>
            <w:sz w:val="26"/>
            <w:szCs w:val="26"/>
          </w:rPr>
          <w:t>3</w:t>
        </w:r>
        <w:r w:rsidRPr="001F2943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14:paraId="5DFDBE23" w14:textId="77777777" w:rsidR="0072729B" w:rsidRPr="002F30F8" w:rsidRDefault="0072729B" w:rsidP="002F30F8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AF8048" w14:textId="77777777" w:rsidR="0072729B" w:rsidRPr="00855067" w:rsidRDefault="0072729B" w:rsidP="00C50F2B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 wp14:anchorId="34A3E7DB" wp14:editId="0F027E93">
          <wp:extent cx="711200" cy="647700"/>
          <wp:effectExtent l="19050" t="0" r="0" b="0"/>
          <wp:docPr id="4" name="Рисунок 4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242" w:type="dxa"/>
      <w:tblInd w:w="108" w:type="dxa"/>
      <w:tblLayout w:type="fixed"/>
      <w:tblLook w:val="0000" w:firstRow="0" w:lastRow="0" w:firstColumn="0" w:lastColumn="0" w:noHBand="0" w:noVBand="0"/>
    </w:tblPr>
    <w:tblGrid>
      <w:gridCol w:w="9242"/>
    </w:tblGrid>
    <w:tr w:rsidR="0072729B" w:rsidRPr="00386933" w14:paraId="2D06F743" w14:textId="77777777" w:rsidTr="006C28ED">
      <w:trPr>
        <w:trHeight w:val="126"/>
      </w:trPr>
      <w:tc>
        <w:tcPr>
          <w:tcW w:w="9242" w:type="dxa"/>
        </w:tcPr>
        <w:p w14:paraId="1ED905BA" w14:textId="77777777" w:rsidR="0072729B" w:rsidRPr="009D412B" w:rsidRDefault="0072729B" w:rsidP="00C50F2B">
          <w:pPr>
            <w:pStyle w:val="a3"/>
            <w:spacing w:line="360" w:lineRule="exact"/>
            <w:ind w:right="-114"/>
            <w:jc w:val="center"/>
            <w:rPr>
              <w:rFonts w:ascii="PT Astra Serif" w:hAnsi="PT Astra Serif"/>
              <w:b/>
              <w:bCs/>
              <w:sz w:val="28"/>
              <w:szCs w:val="28"/>
            </w:rPr>
          </w:pPr>
          <w:r w:rsidRPr="009D412B">
            <w:rPr>
              <w:rFonts w:ascii="PT Astra Serif" w:hAnsi="PT Astra Serif"/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14:paraId="06BD738F" w14:textId="77777777" w:rsidR="0072729B" w:rsidRPr="009D412B" w:rsidRDefault="0072729B" w:rsidP="00C50F2B">
          <w:pPr>
            <w:pStyle w:val="2"/>
            <w:jc w:val="center"/>
            <w:rPr>
              <w:rFonts w:ascii="PT Astra Serif" w:hAnsi="PT Astra Serif"/>
              <w:b/>
              <w:szCs w:val="28"/>
            </w:rPr>
          </w:pPr>
        </w:p>
      </w:tc>
    </w:tr>
    <w:tr w:rsidR="0072729B" w:rsidRPr="00386933" w14:paraId="1EA269CF" w14:textId="77777777" w:rsidTr="006C28ED">
      <w:trPr>
        <w:trHeight w:val="126"/>
      </w:trPr>
      <w:tc>
        <w:tcPr>
          <w:tcW w:w="9242" w:type="dxa"/>
        </w:tcPr>
        <w:p w14:paraId="7F4895A9" w14:textId="77777777" w:rsidR="0072729B" w:rsidRPr="009D412B" w:rsidRDefault="0072729B" w:rsidP="00C50F2B">
          <w:pPr>
            <w:pStyle w:val="3"/>
            <w:jc w:val="center"/>
            <w:rPr>
              <w:rFonts w:ascii="PT Astra Serif" w:hAnsi="PT Astra Serif"/>
              <w:spacing w:val="40"/>
              <w:sz w:val="36"/>
              <w:szCs w:val="36"/>
            </w:rPr>
          </w:pPr>
          <w:r w:rsidRPr="009D412B">
            <w:rPr>
              <w:rFonts w:ascii="PT Astra Serif" w:hAnsi="PT Astra Serif"/>
              <w:spacing w:val="40"/>
              <w:sz w:val="36"/>
              <w:szCs w:val="36"/>
            </w:rPr>
            <w:t>ПРИКАЗ</w:t>
          </w:r>
        </w:p>
      </w:tc>
    </w:tr>
  </w:tbl>
  <w:p w14:paraId="57C1F5F3" w14:textId="77777777" w:rsidR="0072729B" w:rsidRPr="000F7883" w:rsidRDefault="0072729B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6EB4CA" w14:textId="77777777" w:rsidR="0072729B" w:rsidRPr="006C28ED" w:rsidRDefault="0072729B" w:rsidP="006C28E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 w15:restartNumberingAfterBreak="0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 w15:restartNumberingAfterBreak="0">
    <w:nsid w:val="04501718"/>
    <w:multiLevelType w:val="multilevel"/>
    <w:tmpl w:val="659A1F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4" w15:restartNumberingAfterBreak="0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6" w15:restartNumberingAfterBreak="0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7" w15:restartNumberingAfterBreak="0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8" w15:restartNumberingAfterBreak="0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0" w15:restartNumberingAfterBreak="0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1" w15:restartNumberingAfterBreak="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 w15:restartNumberingAfterBreak="0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3" w15:restartNumberingAfterBreak="0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5" w15:restartNumberingAfterBreak="0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6" w15:restartNumberingAfterBreak="0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 w15:restartNumberingAfterBreak="0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 w15:restartNumberingAfterBreak="0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0321F08"/>
    <w:multiLevelType w:val="multilevel"/>
    <w:tmpl w:val="4864AC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2" w15:restartNumberingAfterBreak="0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3" w15:restartNumberingAfterBreak="0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4" w15:restartNumberingAfterBreak="0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5" w15:restartNumberingAfterBreak="0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7" w15:restartNumberingAfterBreak="0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 w15:restartNumberingAfterBreak="0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0" w15:restartNumberingAfterBreak="0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1" w15:restartNumberingAfterBreak="0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2" w15:restartNumberingAfterBreak="0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3" w15:restartNumberingAfterBreak="0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5" w15:restartNumberingAfterBreak="0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6" w15:restartNumberingAfterBreak="0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7" w15:restartNumberingAfterBreak="0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9" w15:restartNumberingAfterBreak="0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0" w15:restartNumberingAfterBreak="0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1" w15:restartNumberingAfterBreak="0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2" w15:restartNumberingAfterBreak="0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7" w15:restartNumberingAfterBreak="0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8" w15:restartNumberingAfterBreak="0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0" w15:restartNumberingAfterBreak="0">
    <w:nsid w:val="7D266711"/>
    <w:multiLevelType w:val="multilevel"/>
    <w:tmpl w:val="691CC5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3"/>
  </w:num>
  <w:num w:numId="2">
    <w:abstractNumId w:val="19"/>
  </w:num>
  <w:num w:numId="3">
    <w:abstractNumId w:val="4"/>
  </w:num>
  <w:num w:numId="4">
    <w:abstractNumId w:val="18"/>
  </w:num>
  <w:num w:numId="5">
    <w:abstractNumId w:val="48"/>
  </w:num>
  <w:num w:numId="6">
    <w:abstractNumId w:val="25"/>
  </w:num>
  <w:num w:numId="7">
    <w:abstractNumId w:val="36"/>
  </w:num>
  <w:num w:numId="8">
    <w:abstractNumId w:val="39"/>
  </w:num>
  <w:num w:numId="9">
    <w:abstractNumId w:val="35"/>
  </w:num>
  <w:num w:numId="10">
    <w:abstractNumId w:val="43"/>
  </w:num>
  <w:num w:numId="11">
    <w:abstractNumId w:val="30"/>
  </w:num>
  <w:num w:numId="12">
    <w:abstractNumId w:val="41"/>
  </w:num>
  <w:num w:numId="13">
    <w:abstractNumId w:val="5"/>
  </w:num>
  <w:num w:numId="14">
    <w:abstractNumId w:val="10"/>
  </w:num>
  <w:num w:numId="15">
    <w:abstractNumId w:val="21"/>
  </w:num>
  <w:num w:numId="16">
    <w:abstractNumId w:val="29"/>
  </w:num>
  <w:num w:numId="17">
    <w:abstractNumId w:val="31"/>
  </w:num>
  <w:num w:numId="18">
    <w:abstractNumId w:val="8"/>
  </w:num>
  <w:num w:numId="19">
    <w:abstractNumId w:val="33"/>
  </w:num>
  <w:num w:numId="20">
    <w:abstractNumId w:val="6"/>
  </w:num>
  <w:num w:numId="21">
    <w:abstractNumId w:val="17"/>
  </w:num>
  <w:num w:numId="22">
    <w:abstractNumId w:val="34"/>
  </w:num>
  <w:num w:numId="23">
    <w:abstractNumId w:val="26"/>
  </w:num>
  <w:num w:numId="24">
    <w:abstractNumId w:val="7"/>
  </w:num>
  <w:num w:numId="25">
    <w:abstractNumId w:val="49"/>
  </w:num>
  <w:num w:numId="26">
    <w:abstractNumId w:val="38"/>
  </w:num>
  <w:num w:numId="27">
    <w:abstractNumId w:val="22"/>
  </w:num>
  <w:num w:numId="28">
    <w:abstractNumId w:val="47"/>
  </w:num>
  <w:num w:numId="29">
    <w:abstractNumId w:val="13"/>
  </w:num>
  <w:num w:numId="30">
    <w:abstractNumId w:val="3"/>
  </w:num>
  <w:num w:numId="31">
    <w:abstractNumId w:val="11"/>
  </w:num>
  <w:num w:numId="32">
    <w:abstractNumId w:val="15"/>
  </w:num>
  <w:num w:numId="33">
    <w:abstractNumId w:val="9"/>
  </w:num>
  <w:num w:numId="34">
    <w:abstractNumId w:val="40"/>
  </w:num>
  <w:num w:numId="35">
    <w:abstractNumId w:val="32"/>
  </w:num>
  <w:num w:numId="36">
    <w:abstractNumId w:val="37"/>
  </w:num>
  <w:num w:numId="37">
    <w:abstractNumId w:val="42"/>
  </w:num>
  <w:num w:numId="38">
    <w:abstractNumId w:val="46"/>
  </w:num>
  <w:num w:numId="39">
    <w:abstractNumId w:val="14"/>
  </w:num>
  <w:num w:numId="40">
    <w:abstractNumId w:val="12"/>
  </w:num>
  <w:num w:numId="41">
    <w:abstractNumId w:val="1"/>
  </w:num>
  <w:num w:numId="42">
    <w:abstractNumId w:val="24"/>
  </w:num>
  <w:num w:numId="43">
    <w:abstractNumId w:val="16"/>
  </w:num>
  <w:num w:numId="44">
    <w:abstractNumId w:val="28"/>
  </w:num>
  <w:num w:numId="45">
    <w:abstractNumId w:val="27"/>
  </w:num>
  <w:num w:numId="46">
    <w:abstractNumId w:val="45"/>
  </w:num>
  <w:num w:numId="47">
    <w:abstractNumId w:val="44"/>
  </w:num>
  <w:num w:numId="48">
    <w:abstractNumId w:val="50"/>
  </w:num>
  <w:num w:numId="49">
    <w:abstractNumId w:val="2"/>
  </w:num>
  <w:num w:numId="50">
    <w:abstractNumId w:val="20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72A0"/>
    <w:rsid w:val="00001F8D"/>
    <w:rsid w:val="00002483"/>
    <w:rsid w:val="000027F0"/>
    <w:rsid w:val="00003C59"/>
    <w:rsid w:val="00004454"/>
    <w:rsid w:val="0000736C"/>
    <w:rsid w:val="000153E1"/>
    <w:rsid w:val="00016379"/>
    <w:rsid w:val="000210F3"/>
    <w:rsid w:val="000251CB"/>
    <w:rsid w:val="000313A9"/>
    <w:rsid w:val="00032237"/>
    <w:rsid w:val="00042C30"/>
    <w:rsid w:val="000500C0"/>
    <w:rsid w:val="00050233"/>
    <w:rsid w:val="00052998"/>
    <w:rsid w:val="00053D16"/>
    <w:rsid w:val="000542C5"/>
    <w:rsid w:val="00055B54"/>
    <w:rsid w:val="00055E1C"/>
    <w:rsid w:val="00056E66"/>
    <w:rsid w:val="00057D0E"/>
    <w:rsid w:val="000641EC"/>
    <w:rsid w:val="00076902"/>
    <w:rsid w:val="00080921"/>
    <w:rsid w:val="0008313B"/>
    <w:rsid w:val="00083C26"/>
    <w:rsid w:val="000847F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3279"/>
    <w:rsid w:val="000B637D"/>
    <w:rsid w:val="000B6FE4"/>
    <w:rsid w:val="000B7865"/>
    <w:rsid w:val="000C23A3"/>
    <w:rsid w:val="000C5DC0"/>
    <w:rsid w:val="000C6511"/>
    <w:rsid w:val="000C7687"/>
    <w:rsid w:val="000C7C12"/>
    <w:rsid w:val="000D0572"/>
    <w:rsid w:val="000D0EC7"/>
    <w:rsid w:val="000D2359"/>
    <w:rsid w:val="000D2E9E"/>
    <w:rsid w:val="000D3D8B"/>
    <w:rsid w:val="000D5971"/>
    <w:rsid w:val="000E051B"/>
    <w:rsid w:val="000E360E"/>
    <w:rsid w:val="000F15E0"/>
    <w:rsid w:val="000F25AF"/>
    <w:rsid w:val="000F49CC"/>
    <w:rsid w:val="000F7883"/>
    <w:rsid w:val="001004D4"/>
    <w:rsid w:val="001013B5"/>
    <w:rsid w:val="00102A1B"/>
    <w:rsid w:val="001069A9"/>
    <w:rsid w:val="0011082C"/>
    <w:rsid w:val="001164CE"/>
    <w:rsid w:val="00116CE8"/>
    <w:rsid w:val="0012219E"/>
    <w:rsid w:val="00127194"/>
    <w:rsid w:val="00132684"/>
    <w:rsid w:val="00133BE2"/>
    <w:rsid w:val="00146262"/>
    <w:rsid w:val="00146297"/>
    <w:rsid w:val="00146543"/>
    <w:rsid w:val="001560B0"/>
    <w:rsid w:val="00160E29"/>
    <w:rsid w:val="00161910"/>
    <w:rsid w:val="00161C35"/>
    <w:rsid w:val="00163A97"/>
    <w:rsid w:val="00171B1B"/>
    <w:rsid w:val="00171D30"/>
    <w:rsid w:val="00171E7C"/>
    <w:rsid w:val="0017285A"/>
    <w:rsid w:val="00172C6E"/>
    <w:rsid w:val="00172DBC"/>
    <w:rsid w:val="00174CBD"/>
    <w:rsid w:val="001801AD"/>
    <w:rsid w:val="00183439"/>
    <w:rsid w:val="0018637A"/>
    <w:rsid w:val="00191EEC"/>
    <w:rsid w:val="00192E7C"/>
    <w:rsid w:val="001938E0"/>
    <w:rsid w:val="00196A5F"/>
    <w:rsid w:val="001A04C1"/>
    <w:rsid w:val="001A1BF2"/>
    <w:rsid w:val="001A206E"/>
    <w:rsid w:val="001A7638"/>
    <w:rsid w:val="001B0C1F"/>
    <w:rsid w:val="001B4150"/>
    <w:rsid w:val="001B4A21"/>
    <w:rsid w:val="001B54DC"/>
    <w:rsid w:val="001B7C97"/>
    <w:rsid w:val="001B7DFC"/>
    <w:rsid w:val="001C03CA"/>
    <w:rsid w:val="001C1812"/>
    <w:rsid w:val="001D0403"/>
    <w:rsid w:val="001D6DAB"/>
    <w:rsid w:val="001D6DCE"/>
    <w:rsid w:val="001E479E"/>
    <w:rsid w:val="001E7045"/>
    <w:rsid w:val="001F0845"/>
    <w:rsid w:val="001F0EDB"/>
    <w:rsid w:val="001F2943"/>
    <w:rsid w:val="001F2BB3"/>
    <w:rsid w:val="001F40F8"/>
    <w:rsid w:val="001F58DB"/>
    <w:rsid w:val="001F7868"/>
    <w:rsid w:val="001F7A3A"/>
    <w:rsid w:val="00205BF0"/>
    <w:rsid w:val="0021259B"/>
    <w:rsid w:val="00213849"/>
    <w:rsid w:val="00220520"/>
    <w:rsid w:val="002214DC"/>
    <w:rsid w:val="0022184D"/>
    <w:rsid w:val="00224453"/>
    <w:rsid w:val="00224DAA"/>
    <w:rsid w:val="00226D51"/>
    <w:rsid w:val="00231398"/>
    <w:rsid w:val="00233A82"/>
    <w:rsid w:val="00233F0E"/>
    <w:rsid w:val="0023419E"/>
    <w:rsid w:val="0023677D"/>
    <w:rsid w:val="00237045"/>
    <w:rsid w:val="00237D90"/>
    <w:rsid w:val="0024556F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56AA"/>
    <w:rsid w:val="00287CB3"/>
    <w:rsid w:val="00290DF7"/>
    <w:rsid w:val="002A4240"/>
    <w:rsid w:val="002A471F"/>
    <w:rsid w:val="002A660D"/>
    <w:rsid w:val="002B30EC"/>
    <w:rsid w:val="002C029B"/>
    <w:rsid w:val="002C1826"/>
    <w:rsid w:val="002C20AA"/>
    <w:rsid w:val="002C26CF"/>
    <w:rsid w:val="002D40AF"/>
    <w:rsid w:val="002D4407"/>
    <w:rsid w:val="002D4E38"/>
    <w:rsid w:val="002D56E0"/>
    <w:rsid w:val="002E529C"/>
    <w:rsid w:val="002E5B0A"/>
    <w:rsid w:val="002F15F8"/>
    <w:rsid w:val="002F30F8"/>
    <w:rsid w:val="002F46C6"/>
    <w:rsid w:val="002F5211"/>
    <w:rsid w:val="002F750B"/>
    <w:rsid w:val="0030025A"/>
    <w:rsid w:val="00304F91"/>
    <w:rsid w:val="00307BD3"/>
    <w:rsid w:val="00312962"/>
    <w:rsid w:val="00316B92"/>
    <w:rsid w:val="003201B4"/>
    <w:rsid w:val="003270A0"/>
    <w:rsid w:val="00327A85"/>
    <w:rsid w:val="00330C76"/>
    <w:rsid w:val="00335C3F"/>
    <w:rsid w:val="00355F2B"/>
    <w:rsid w:val="00361968"/>
    <w:rsid w:val="0036221D"/>
    <w:rsid w:val="003640E1"/>
    <w:rsid w:val="003670DE"/>
    <w:rsid w:val="00367E06"/>
    <w:rsid w:val="00371168"/>
    <w:rsid w:val="00372821"/>
    <w:rsid w:val="0037342E"/>
    <w:rsid w:val="003756E1"/>
    <w:rsid w:val="00381A55"/>
    <w:rsid w:val="00386933"/>
    <w:rsid w:val="00391DBD"/>
    <w:rsid w:val="00395DE1"/>
    <w:rsid w:val="003A43FF"/>
    <w:rsid w:val="003A4E02"/>
    <w:rsid w:val="003B047B"/>
    <w:rsid w:val="003B0ACC"/>
    <w:rsid w:val="003B1721"/>
    <w:rsid w:val="003B25A7"/>
    <w:rsid w:val="003B3E85"/>
    <w:rsid w:val="003B53EE"/>
    <w:rsid w:val="003B6DBB"/>
    <w:rsid w:val="003B7405"/>
    <w:rsid w:val="003C1AE9"/>
    <w:rsid w:val="003C1DBB"/>
    <w:rsid w:val="003C544A"/>
    <w:rsid w:val="003C7BF8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4017EC"/>
    <w:rsid w:val="00402A19"/>
    <w:rsid w:val="00402A73"/>
    <w:rsid w:val="0041255B"/>
    <w:rsid w:val="0042334C"/>
    <w:rsid w:val="004256C9"/>
    <w:rsid w:val="00427F76"/>
    <w:rsid w:val="00430505"/>
    <w:rsid w:val="00432897"/>
    <w:rsid w:val="004372F8"/>
    <w:rsid w:val="00440DCD"/>
    <w:rsid w:val="00442D8C"/>
    <w:rsid w:val="004456FA"/>
    <w:rsid w:val="004457B9"/>
    <w:rsid w:val="00446EFA"/>
    <w:rsid w:val="0045134B"/>
    <w:rsid w:val="00457AB0"/>
    <w:rsid w:val="0046031B"/>
    <w:rsid w:val="0046125B"/>
    <w:rsid w:val="004634D9"/>
    <w:rsid w:val="0046424F"/>
    <w:rsid w:val="004644E1"/>
    <w:rsid w:val="00464957"/>
    <w:rsid w:val="0047464C"/>
    <w:rsid w:val="00475F25"/>
    <w:rsid w:val="00490974"/>
    <w:rsid w:val="00491FBD"/>
    <w:rsid w:val="00496051"/>
    <w:rsid w:val="004968CC"/>
    <w:rsid w:val="004A0C24"/>
    <w:rsid w:val="004A14C5"/>
    <w:rsid w:val="004B5413"/>
    <w:rsid w:val="004B7B3A"/>
    <w:rsid w:val="004B7C27"/>
    <w:rsid w:val="004C2235"/>
    <w:rsid w:val="004C33C2"/>
    <w:rsid w:val="004D316D"/>
    <w:rsid w:val="004D7123"/>
    <w:rsid w:val="004D722D"/>
    <w:rsid w:val="004E1B3E"/>
    <w:rsid w:val="004E2A16"/>
    <w:rsid w:val="004E2DFB"/>
    <w:rsid w:val="004E5366"/>
    <w:rsid w:val="004E6584"/>
    <w:rsid w:val="004F1943"/>
    <w:rsid w:val="004F31DF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79FC"/>
    <w:rsid w:val="00527F29"/>
    <w:rsid w:val="00531BD2"/>
    <w:rsid w:val="00533616"/>
    <w:rsid w:val="00536820"/>
    <w:rsid w:val="00542DF2"/>
    <w:rsid w:val="00543836"/>
    <w:rsid w:val="005469DE"/>
    <w:rsid w:val="00551858"/>
    <w:rsid w:val="00553777"/>
    <w:rsid w:val="00556E9A"/>
    <w:rsid w:val="00557489"/>
    <w:rsid w:val="00557F5A"/>
    <w:rsid w:val="00561B16"/>
    <w:rsid w:val="00563153"/>
    <w:rsid w:val="00566AB8"/>
    <w:rsid w:val="005708AC"/>
    <w:rsid w:val="00570C9F"/>
    <w:rsid w:val="00575A68"/>
    <w:rsid w:val="00580BB0"/>
    <w:rsid w:val="00583870"/>
    <w:rsid w:val="00586A8A"/>
    <w:rsid w:val="00587BA5"/>
    <w:rsid w:val="00592FA2"/>
    <w:rsid w:val="005953B0"/>
    <w:rsid w:val="005A2524"/>
    <w:rsid w:val="005A7F3F"/>
    <w:rsid w:val="005B1120"/>
    <w:rsid w:val="005B1A1F"/>
    <w:rsid w:val="005B23B4"/>
    <w:rsid w:val="005B27AE"/>
    <w:rsid w:val="005B41F6"/>
    <w:rsid w:val="005B7DFB"/>
    <w:rsid w:val="005C1369"/>
    <w:rsid w:val="005C2EBA"/>
    <w:rsid w:val="005C4592"/>
    <w:rsid w:val="005C6C18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57C"/>
    <w:rsid w:val="005E7B17"/>
    <w:rsid w:val="005F06D5"/>
    <w:rsid w:val="005F178A"/>
    <w:rsid w:val="005F1FC3"/>
    <w:rsid w:val="005F4723"/>
    <w:rsid w:val="006004C6"/>
    <w:rsid w:val="00601F94"/>
    <w:rsid w:val="0060205D"/>
    <w:rsid w:val="00602BDE"/>
    <w:rsid w:val="00603D0D"/>
    <w:rsid w:val="00604536"/>
    <w:rsid w:val="00606AD5"/>
    <w:rsid w:val="00607A86"/>
    <w:rsid w:val="00610465"/>
    <w:rsid w:val="006115F6"/>
    <w:rsid w:val="00613625"/>
    <w:rsid w:val="00616B78"/>
    <w:rsid w:val="006204D8"/>
    <w:rsid w:val="006213FB"/>
    <w:rsid w:val="00626459"/>
    <w:rsid w:val="00633FED"/>
    <w:rsid w:val="00634C84"/>
    <w:rsid w:val="006359F4"/>
    <w:rsid w:val="006504E6"/>
    <w:rsid w:val="00651814"/>
    <w:rsid w:val="00654011"/>
    <w:rsid w:val="00655206"/>
    <w:rsid w:val="00655AE8"/>
    <w:rsid w:val="006564F4"/>
    <w:rsid w:val="00657FF0"/>
    <w:rsid w:val="00665F40"/>
    <w:rsid w:val="0066787E"/>
    <w:rsid w:val="00667D6A"/>
    <w:rsid w:val="00671042"/>
    <w:rsid w:val="00674E16"/>
    <w:rsid w:val="00682D60"/>
    <w:rsid w:val="006842CB"/>
    <w:rsid w:val="006843A5"/>
    <w:rsid w:val="00684F50"/>
    <w:rsid w:val="00690128"/>
    <w:rsid w:val="00693233"/>
    <w:rsid w:val="006934EA"/>
    <w:rsid w:val="00695F15"/>
    <w:rsid w:val="006A0966"/>
    <w:rsid w:val="006A1360"/>
    <w:rsid w:val="006A1616"/>
    <w:rsid w:val="006A46FF"/>
    <w:rsid w:val="006A5F7B"/>
    <w:rsid w:val="006B0BC3"/>
    <w:rsid w:val="006B3DC6"/>
    <w:rsid w:val="006B43F6"/>
    <w:rsid w:val="006B5B0D"/>
    <w:rsid w:val="006C04AB"/>
    <w:rsid w:val="006C07E4"/>
    <w:rsid w:val="006C1822"/>
    <w:rsid w:val="006C27F4"/>
    <w:rsid w:val="006C28ED"/>
    <w:rsid w:val="006C36D7"/>
    <w:rsid w:val="006C4CC0"/>
    <w:rsid w:val="006C73DB"/>
    <w:rsid w:val="006D04C8"/>
    <w:rsid w:val="006D3FD0"/>
    <w:rsid w:val="006D5E74"/>
    <w:rsid w:val="006E0351"/>
    <w:rsid w:val="006E0C92"/>
    <w:rsid w:val="006E58E7"/>
    <w:rsid w:val="006F113F"/>
    <w:rsid w:val="006F4861"/>
    <w:rsid w:val="0070017E"/>
    <w:rsid w:val="00701C8B"/>
    <w:rsid w:val="007025A0"/>
    <w:rsid w:val="00703B51"/>
    <w:rsid w:val="00714948"/>
    <w:rsid w:val="00716373"/>
    <w:rsid w:val="007177F5"/>
    <w:rsid w:val="0072729B"/>
    <w:rsid w:val="00733266"/>
    <w:rsid w:val="0073472E"/>
    <w:rsid w:val="00734801"/>
    <w:rsid w:val="00740228"/>
    <w:rsid w:val="00740490"/>
    <w:rsid w:val="00741938"/>
    <w:rsid w:val="0074315E"/>
    <w:rsid w:val="007458D4"/>
    <w:rsid w:val="007468D5"/>
    <w:rsid w:val="00750AEE"/>
    <w:rsid w:val="007535AD"/>
    <w:rsid w:val="00754643"/>
    <w:rsid w:val="00762EFE"/>
    <w:rsid w:val="00763E52"/>
    <w:rsid w:val="0077026D"/>
    <w:rsid w:val="00770619"/>
    <w:rsid w:val="00773C91"/>
    <w:rsid w:val="00776F9E"/>
    <w:rsid w:val="007773DA"/>
    <w:rsid w:val="007778FA"/>
    <w:rsid w:val="00781694"/>
    <w:rsid w:val="0078458A"/>
    <w:rsid w:val="007877F4"/>
    <w:rsid w:val="00787B4C"/>
    <w:rsid w:val="007921EE"/>
    <w:rsid w:val="00792CEA"/>
    <w:rsid w:val="0079313D"/>
    <w:rsid w:val="00794A19"/>
    <w:rsid w:val="007A3027"/>
    <w:rsid w:val="007A395B"/>
    <w:rsid w:val="007A3CFC"/>
    <w:rsid w:val="007A4423"/>
    <w:rsid w:val="007A476D"/>
    <w:rsid w:val="007A7415"/>
    <w:rsid w:val="007A7573"/>
    <w:rsid w:val="007B023E"/>
    <w:rsid w:val="007C273B"/>
    <w:rsid w:val="007C2882"/>
    <w:rsid w:val="007C55A8"/>
    <w:rsid w:val="007C6E18"/>
    <w:rsid w:val="007D4ECF"/>
    <w:rsid w:val="007E0A2E"/>
    <w:rsid w:val="007F57B9"/>
    <w:rsid w:val="00800105"/>
    <w:rsid w:val="00805ED4"/>
    <w:rsid w:val="0080669D"/>
    <w:rsid w:val="008123C1"/>
    <w:rsid w:val="00814F61"/>
    <w:rsid w:val="008156D5"/>
    <w:rsid w:val="0081621C"/>
    <w:rsid w:val="00817FFC"/>
    <w:rsid w:val="0082194F"/>
    <w:rsid w:val="00821B10"/>
    <w:rsid w:val="00822542"/>
    <w:rsid w:val="0082518C"/>
    <w:rsid w:val="00830268"/>
    <w:rsid w:val="00832AD8"/>
    <w:rsid w:val="0084164C"/>
    <w:rsid w:val="00841D08"/>
    <w:rsid w:val="00843769"/>
    <w:rsid w:val="008466F6"/>
    <w:rsid w:val="00846864"/>
    <w:rsid w:val="00853864"/>
    <w:rsid w:val="00855067"/>
    <w:rsid w:val="00856754"/>
    <w:rsid w:val="00865F44"/>
    <w:rsid w:val="00871021"/>
    <w:rsid w:val="0087356C"/>
    <w:rsid w:val="00877DC4"/>
    <w:rsid w:val="0088076D"/>
    <w:rsid w:val="00881CBC"/>
    <w:rsid w:val="00882313"/>
    <w:rsid w:val="00887F08"/>
    <w:rsid w:val="00893DF2"/>
    <w:rsid w:val="008A043D"/>
    <w:rsid w:val="008A04A8"/>
    <w:rsid w:val="008A10E2"/>
    <w:rsid w:val="008A1683"/>
    <w:rsid w:val="008A79E8"/>
    <w:rsid w:val="008B16A9"/>
    <w:rsid w:val="008B1A39"/>
    <w:rsid w:val="008B23B2"/>
    <w:rsid w:val="008B47B3"/>
    <w:rsid w:val="008B4BA8"/>
    <w:rsid w:val="008B6BE2"/>
    <w:rsid w:val="008C017C"/>
    <w:rsid w:val="008C0F1C"/>
    <w:rsid w:val="008C2289"/>
    <w:rsid w:val="008C25B4"/>
    <w:rsid w:val="008C2E43"/>
    <w:rsid w:val="008C478F"/>
    <w:rsid w:val="008C67CC"/>
    <w:rsid w:val="008D1AC9"/>
    <w:rsid w:val="008D47DB"/>
    <w:rsid w:val="008D4DCA"/>
    <w:rsid w:val="008E300A"/>
    <w:rsid w:val="008E4072"/>
    <w:rsid w:val="008E5173"/>
    <w:rsid w:val="008E6468"/>
    <w:rsid w:val="008F134F"/>
    <w:rsid w:val="008F28C6"/>
    <w:rsid w:val="0090184E"/>
    <w:rsid w:val="009042C6"/>
    <w:rsid w:val="00905451"/>
    <w:rsid w:val="00907890"/>
    <w:rsid w:val="00910BE1"/>
    <w:rsid w:val="00911407"/>
    <w:rsid w:val="0092034F"/>
    <w:rsid w:val="0092093E"/>
    <w:rsid w:val="009211ED"/>
    <w:rsid w:val="009259D6"/>
    <w:rsid w:val="00930F73"/>
    <w:rsid w:val="00931C18"/>
    <w:rsid w:val="009326DB"/>
    <w:rsid w:val="009378B3"/>
    <w:rsid w:val="00940C6D"/>
    <w:rsid w:val="0094479D"/>
    <w:rsid w:val="00945198"/>
    <w:rsid w:val="00946868"/>
    <w:rsid w:val="009507CB"/>
    <w:rsid w:val="00952ADA"/>
    <w:rsid w:val="0095781A"/>
    <w:rsid w:val="00961680"/>
    <w:rsid w:val="009717E0"/>
    <w:rsid w:val="0098563C"/>
    <w:rsid w:val="009862D0"/>
    <w:rsid w:val="00990FE3"/>
    <w:rsid w:val="00993FA6"/>
    <w:rsid w:val="00994822"/>
    <w:rsid w:val="009953A5"/>
    <w:rsid w:val="00996A7C"/>
    <w:rsid w:val="009A172C"/>
    <w:rsid w:val="009A38E2"/>
    <w:rsid w:val="009A737E"/>
    <w:rsid w:val="009B3503"/>
    <w:rsid w:val="009B35A6"/>
    <w:rsid w:val="009B5D4D"/>
    <w:rsid w:val="009C288C"/>
    <w:rsid w:val="009D0824"/>
    <w:rsid w:val="009D2C09"/>
    <w:rsid w:val="009D412B"/>
    <w:rsid w:val="009E10FC"/>
    <w:rsid w:val="009E3341"/>
    <w:rsid w:val="009E5575"/>
    <w:rsid w:val="009E5E17"/>
    <w:rsid w:val="009E7154"/>
    <w:rsid w:val="009F1EF8"/>
    <w:rsid w:val="009F6337"/>
    <w:rsid w:val="009F653F"/>
    <w:rsid w:val="00A0492F"/>
    <w:rsid w:val="00A05645"/>
    <w:rsid w:val="00A10726"/>
    <w:rsid w:val="00A1259E"/>
    <w:rsid w:val="00A14E99"/>
    <w:rsid w:val="00A15108"/>
    <w:rsid w:val="00A21970"/>
    <w:rsid w:val="00A25F47"/>
    <w:rsid w:val="00A262FE"/>
    <w:rsid w:val="00A27798"/>
    <w:rsid w:val="00A40A33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3F66"/>
    <w:rsid w:val="00A54FD7"/>
    <w:rsid w:val="00A56E93"/>
    <w:rsid w:val="00A57144"/>
    <w:rsid w:val="00A62D5A"/>
    <w:rsid w:val="00A65BF8"/>
    <w:rsid w:val="00A7322D"/>
    <w:rsid w:val="00A75727"/>
    <w:rsid w:val="00A829AC"/>
    <w:rsid w:val="00A85016"/>
    <w:rsid w:val="00A85126"/>
    <w:rsid w:val="00A927A1"/>
    <w:rsid w:val="00AA086D"/>
    <w:rsid w:val="00AB122A"/>
    <w:rsid w:val="00AB5703"/>
    <w:rsid w:val="00AC13F7"/>
    <w:rsid w:val="00AC4465"/>
    <w:rsid w:val="00AC4EB4"/>
    <w:rsid w:val="00AC5CC1"/>
    <w:rsid w:val="00AD05F0"/>
    <w:rsid w:val="00AD13A4"/>
    <w:rsid w:val="00AD3F35"/>
    <w:rsid w:val="00AD3FAD"/>
    <w:rsid w:val="00AD6005"/>
    <w:rsid w:val="00AE48EB"/>
    <w:rsid w:val="00AF0D8C"/>
    <w:rsid w:val="00AF3081"/>
    <w:rsid w:val="00AF39C3"/>
    <w:rsid w:val="00AF44B0"/>
    <w:rsid w:val="00B027C8"/>
    <w:rsid w:val="00B03924"/>
    <w:rsid w:val="00B045AF"/>
    <w:rsid w:val="00B0729B"/>
    <w:rsid w:val="00B136A5"/>
    <w:rsid w:val="00B1507B"/>
    <w:rsid w:val="00B15935"/>
    <w:rsid w:val="00B214C2"/>
    <w:rsid w:val="00B248D9"/>
    <w:rsid w:val="00B27A25"/>
    <w:rsid w:val="00B3060C"/>
    <w:rsid w:val="00B31A59"/>
    <w:rsid w:val="00B327EF"/>
    <w:rsid w:val="00B32AB5"/>
    <w:rsid w:val="00B4210A"/>
    <w:rsid w:val="00B4385B"/>
    <w:rsid w:val="00B46607"/>
    <w:rsid w:val="00B46B4F"/>
    <w:rsid w:val="00B548BE"/>
    <w:rsid w:val="00B55A96"/>
    <w:rsid w:val="00B6540F"/>
    <w:rsid w:val="00B673B7"/>
    <w:rsid w:val="00B676A4"/>
    <w:rsid w:val="00B71F06"/>
    <w:rsid w:val="00B76668"/>
    <w:rsid w:val="00B85EE2"/>
    <w:rsid w:val="00B90FD9"/>
    <w:rsid w:val="00B9577D"/>
    <w:rsid w:val="00B960A1"/>
    <w:rsid w:val="00B9738C"/>
    <w:rsid w:val="00B97E0A"/>
    <w:rsid w:val="00BA04A8"/>
    <w:rsid w:val="00BA7057"/>
    <w:rsid w:val="00BB070F"/>
    <w:rsid w:val="00BB1C30"/>
    <w:rsid w:val="00BB755A"/>
    <w:rsid w:val="00BC1A11"/>
    <w:rsid w:val="00BC2B91"/>
    <w:rsid w:val="00BC3334"/>
    <w:rsid w:val="00BC46F7"/>
    <w:rsid w:val="00BC4C22"/>
    <w:rsid w:val="00BC5B8A"/>
    <w:rsid w:val="00BC5F13"/>
    <w:rsid w:val="00BD2499"/>
    <w:rsid w:val="00BD4917"/>
    <w:rsid w:val="00BD5B0C"/>
    <w:rsid w:val="00BD7AF7"/>
    <w:rsid w:val="00BE3590"/>
    <w:rsid w:val="00BE3AAC"/>
    <w:rsid w:val="00BE40F2"/>
    <w:rsid w:val="00BE4D00"/>
    <w:rsid w:val="00BE5AFB"/>
    <w:rsid w:val="00BE6CB4"/>
    <w:rsid w:val="00BE7859"/>
    <w:rsid w:val="00BF06F4"/>
    <w:rsid w:val="00BF11C8"/>
    <w:rsid w:val="00BF1AEA"/>
    <w:rsid w:val="00BF1F7A"/>
    <w:rsid w:val="00BF3FF6"/>
    <w:rsid w:val="00BF6583"/>
    <w:rsid w:val="00C0317E"/>
    <w:rsid w:val="00C04952"/>
    <w:rsid w:val="00C05569"/>
    <w:rsid w:val="00C1144A"/>
    <w:rsid w:val="00C128C2"/>
    <w:rsid w:val="00C12CE9"/>
    <w:rsid w:val="00C15AFA"/>
    <w:rsid w:val="00C168E2"/>
    <w:rsid w:val="00C25002"/>
    <w:rsid w:val="00C254E6"/>
    <w:rsid w:val="00C265E1"/>
    <w:rsid w:val="00C343EC"/>
    <w:rsid w:val="00C413BE"/>
    <w:rsid w:val="00C42222"/>
    <w:rsid w:val="00C424EA"/>
    <w:rsid w:val="00C459CD"/>
    <w:rsid w:val="00C46618"/>
    <w:rsid w:val="00C50216"/>
    <w:rsid w:val="00C5063F"/>
    <w:rsid w:val="00C5070A"/>
    <w:rsid w:val="00C50C69"/>
    <w:rsid w:val="00C50F2B"/>
    <w:rsid w:val="00C645ED"/>
    <w:rsid w:val="00C67D01"/>
    <w:rsid w:val="00C70655"/>
    <w:rsid w:val="00C71931"/>
    <w:rsid w:val="00C7337C"/>
    <w:rsid w:val="00C7339A"/>
    <w:rsid w:val="00C73D1B"/>
    <w:rsid w:val="00C77093"/>
    <w:rsid w:val="00C77BB5"/>
    <w:rsid w:val="00C77FE2"/>
    <w:rsid w:val="00C815E6"/>
    <w:rsid w:val="00C855D8"/>
    <w:rsid w:val="00C86CB7"/>
    <w:rsid w:val="00C90C44"/>
    <w:rsid w:val="00C935E0"/>
    <w:rsid w:val="00C95727"/>
    <w:rsid w:val="00CA3D2A"/>
    <w:rsid w:val="00CA41D6"/>
    <w:rsid w:val="00CB27AD"/>
    <w:rsid w:val="00CB2A69"/>
    <w:rsid w:val="00CB50AD"/>
    <w:rsid w:val="00CB65EC"/>
    <w:rsid w:val="00CC478D"/>
    <w:rsid w:val="00CD7B16"/>
    <w:rsid w:val="00CE071B"/>
    <w:rsid w:val="00CE2F65"/>
    <w:rsid w:val="00CE7406"/>
    <w:rsid w:val="00CF0922"/>
    <w:rsid w:val="00D03EDB"/>
    <w:rsid w:val="00D05B32"/>
    <w:rsid w:val="00D05E37"/>
    <w:rsid w:val="00D06F35"/>
    <w:rsid w:val="00D14376"/>
    <w:rsid w:val="00D17D95"/>
    <w:rsid w:val="00D20C61"/>
    <w:rsid w:val="00D247C0"/>
    <w:rsid w:val="00D27266"/>
    <w:rsid w:val="00D3125D"/>
    <w:rsid w:val="00D35FC8"/>
    <w:rsid w:val="00D366AC"/>
    <w:rsid w:val="00D410E2"/>
    <w:rsid w:val="00D46B88"/>
    <w:rsid w:val="00D52D6B"/>
    <w:rsid w:val="00D539A0"/>
    <w:rsid w:val="00D55283"/>
    <w:rsid w:val="00D56B95"/>
    <w:rsid w:val="00D62CD2"/>
    <w:rsid w:val="00D658CB"/>
    <w:rsid w:val="00D66D3E"/>
    <w:rsid w:val="00D67339"/>
    <w:rsid w:val="00D71515"/>
    <w:rsid w:val="00D7343D"/>
    <w:rsid w:val="00D7396A"/>
    <w:rsid w:val="00D7530D"/>
    <w:rsid w:val="00D75B55"/>
    <w:rsid w:val="00D775B2"/>
    <w:rsid w:val="00D83667"/>
    <w:rsid w:val="00D8720D"/>
    <w:rsid w:val="00D94E7E"/>
    <w:rsid w:val="00D95C66"/>
    <w:rsid w:val="00D97256"/>
    <w:rsid w:val="00DA0F9D"/>
    <w:rsid w:val="00DB4AE4"/>
    <w:rsid w:val="00DB7336"/>
    <w:rsid w:val="00DC10CE"/>
    <w:rsid w:val="00DC1FD1"/>
    <w:rsid w:val="00DC3326"/>
    <w:rsid w:val="00DC3560"/>
    <w:rsid w:val="00DC3775"/>
    <w:rsid w:val="00DC61A8"/>
    <w:rsid w:val="00DD02AC"/>
    <w:rsid w:val="00DD1900"/>
    <w:rsid w:val="00DD19E6"/>
    <w:rsid w:val="00DD31A6"/>
    <w:rsid w:val="00DD67ED"/>
    <w:rsid w:val="00DD7125"/>
    <w:rsid w:val="00DD74C7"/>
    <w:rsid w:val="00DD7969"/>
    <w:rsid w:val="00DE4510"/>
    <w:rsid w:val="00DF08E3"/>
    <w:rsid w:val="00E059A2"/>
    <w:rsid w:val="00E07D0F"/>
    <w:rsid w:val="00E13D39"/>
    <w:rsid w:val="00E14EF3"/>
    <w:rsid w:val="00E15AA5"/>
    <w:rsid w:val="00E17D3F"/>
    <w:rsid w:val="00E26279"/>
    <w:rsid w:val="00E314CA"/>
    <w:rsid w:val="00E3214E"/>
    <w:rsid w:val="00E33785"/>
    <w:rsid w:val="00E342FF"/>
    <w:rsid w:val="00E353E2"/>
    <w:rsid w:val="00E35BFD"/>
    <w:rsid w:val="00E43D50"/>
    <w:rsid w:val="00E450A2"/>
    <w:rsid w:val="00E47348"/>
    <w:rsid w:val="00E5116D"/>
    <w:rsid w:val="00E52629"/>
    <w:rsid w:val="00E52D8D"/>
    <w:rsid w:val="00E533BA"/>
    <w:rsid w:val="00E543CB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099"/>
    <w:rsid w:val="00E80A9F"/>
    <w:rsid w:val="00E85EE8"/>
    <w:rsid w:val="00E878D3"/>
    <w:rsid w:val="00E92EDA"/>
    <w:rsid w:val="00E9333E"/>
    <w:rsid w:val="00E94D2B"/>
    <w:rsid w:val="00EA48E4"/>
    <w:rsid w:val="00EB1F9B"/>
    <w:rsid w:val="00EB6E4A"/>
    <w:rsid w:val="00EB76B8"/>
    <w:rsid w:val="00EC04DF"/>
    <w:rsid w:val="00EC389B"/>
    <w:rsid w:val="00EC3EE2"/>
    <w:rsid w:val="00ED032F"/>
    <w:rsid w:val="00ED1B6D"/>
    <w:rsid w:val="00ED2092"/>
    <w:rsid w:val="00EE2C51"/>
    <w:rsid w:val="00EE5DF2"/>
    <w:rsid w:val="00EE74BA"/>
    <w:rsid w:val="00EF0114"/>
    <w:rsid w:val="00EF4A52"/>
    <w:rsid w:val="00EF6BA3"/>
    <w:rsid w:val="00F024A1"/>
    <w:rsid w:val="00F039D3"/>
    <w:rsid w:val="00F03EF2"/>
    <w:rsid w:val="00F06808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66CD"/>
    <w:rsid w:val="00F26BE0"/>
    <w:rsid w:val="00F273A4"/>
    <w:rsid w:val="00F37473"/>
    <w:rsid w:val="00F4158F"/>
    <w:rsid w:val="00F44933"/>
    <w:rsid w:val="00F505F1"/>
    <w:rsid w:val="00F53EA3"/>
    <w:rsid w:val="00F56755"/>
    <w:rsid w:val="00F56A37"/>
    <w:rsid w:val="00F57B57"/>
    <w:rsid w:val="00F63A7B"/>
    <w:rsid w:val="00F64F3E"/>
    <w:rsid w:val="00F7217B"/>
    <w:rsid w:val="00F72A10"/>
    <w:rsid w:val="00F8198D"/>
    <w:rsid w:val="00F831A1"/>
    <w:rsid w:val="00F8389A"/>
    <w:rsid w:val="00F83FEF"/>
    <w:rsid w:val="00F84169"/>
    <w:rsid w:val="00F8426B"/>
    <w:rsid w:val="00F8429D"/>
    <w:rsid w:val="00F872BB"/>
    <w:rsid w:val="00F8732A"/>
    <w:rsid w:val="00F9623F"/>
    <w:rsid w:val="00FA05CF"/>
    <w:rsid w:val="00FA130F"/>
    <w:rsid w:val="00FA24BF"/>
    <w:rsid w:val="00FA5D2F"/>
    <w:rsid w:val="00FC19C0"/>
    <w:rsid w:val="00FC1F6A"/>
    <w:rsid w:val="00FC3639"/>
    <w:rsid w:val="00FC68DD"/>
    <w:rsid w:val="00FD006D"/>
    <w:rsid w:val="00FD395D"/>
    <w:rsid w:val="00FE0E62"/>
    <w:rsid w:val="00FE2105"/>
    <w:rsid w:val="00FE5A74"/>
    <w:rsid w:val="00FF395D"/>
    <w:rsid w:val="00FF7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08867BB"/>
  <w15:docId w15:val="{88A32FE1-40A4-4D63-A0BC-A0B621C48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link w:val="a4"/>
    <w:uiPriority w:val="99"/>
    <w:rsid w:val="000963AD"/>
    <w:pPr>
      <w:tabs>
        <w:tab w:val="center" w:pos="4153"/>
        <w:tab w:val="right" w:pos="8306"/>
      </w:tabs>
    </w:pPr>
  </w:style>
  <w:style w:type="paragraph" w:styleId="a5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6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link w:val="a7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8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9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b">
    <w:name w:val="Strong"/>
    <w:uiPriority w:val="22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c">
    <w:name w:val="Hyperlink"/>
    <w:uiPriority w:val="99"/>
    <w:rsid w:val="001F0845"/>
    <w:rPr>
      <w:color w:val="0000FF"/>
      <w:u w:val="single"/>
    </w:rPr>
  </w:style>
  <w:style w:type="paragraph" w:customStyle="1" w:styleId="ad">
    <w:name w:val="Исполнитель"/>
    <w:basedOn w:val="a"/>
    <w:autoRedefine/>
    <w:rsid w:val="001F0845"/>
  </w:style>
  <w:style w:type="paragraph" w:customStyle="1" w:styleId="ae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uiPriority w:val="99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uiPriority w:val="99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f0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1">
    <w:name w:val="Body Text"/>
    <w:basedOn w:val="a"/>
    <w:rsid w:val="00503797"/>
    <w:pPr>
      <w:spacing w:after="120"/>
    </w:pPr>
  </w:style>
  <w:style w:type="paragraph" w:styleId="af2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3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character" w:customStyle="1" w:styleId="40">
    <w:name w:val="Основной текст (4)_"/>
    <w:basedOn w:val="a0"/>
    <w:link w:val="41"/>
    <w:rsid w:val="001A7638"/>
    <w:rPr>
      <w:sz w:val="26"/>
      <w:szCs w:val="26"/>
      <w:shd w:val="clear" w:color="auto" w:fill="FFFFFF"/>
    </w:rPr>
  </w:style>
  <w:style w:type="paragraph" w:customStyle="1" w:styleId="41">
    <w:name w:val="Основной текст (4)"/>
    <w:basedOn w:val="a"/>
    <w:link w:val="40"/>
    <w:rsid w:val="001A7638"/>
    <w:pPr>
      <w:widowControl w:val="0"/>
      <w:shd w:val="clear" w:color="auto" w:fill="FFFFFF"/>
      <w:spacing w:before="300" w:after="660" w:line="240" w:lineRule="exact"/>
      <w:jc w:val="both"/>
    </w:pPr>
    <w:rPr>
      <w:sz w:val="26"/>
      <w:szCs w:val="26"/>
    </w:rPr>
  </w:style>
  <w:style w:type="character" w:customStyle="1" w:styleId="a4">
    <w:name w:val="Верхний колонтитул Знак"/>
    <w:basedOn w:val="a0"/>
    <w:link w:val="a3"/>
    <w:uiPriority w:val="99"/>
    <w:rsid w:val="001A7638"/>
    <w:rPr>
      <w:snapToGrid w:val="0"/>
    </w:rPr>
  </w:style>
  <w:style w:type="paragraph" w:customStyle="1" w:styleId="Default">
    <w:name w:val="Default"/>
    <w:rsid w:val="001A7638"/>
    <w:pPr>
      <w:autoSpaceDE w:val="0"/>
      <w:autoSpaceDN w:val="0"/>
      <w:adjustRightInd w:val="0"/>
    </w:pPr>
    <w:rPr>
      <w:rFonts w:ascii="Arial" w:eastAsiaTheme="minorEastAsia" w:hAnsi="Arial" w:cs="Arial"/>
      <w:color w:val="000000"/>
      <w:sz w:val="24"/>
      <w:szCs w:val="24"/>
    </w:rPr>
  </w:style>
  <w:style w:type="character" w:customStyle="1" w:styleId="a7">
    <w:name w:val="Основной текст_"/>
    <w:basedOn w:val="a0"/>
    <w:link w:val="12"/>
    <w:rsid w:val="001A7638"/>
    <w:rPr>
      <w:snapToGrid w:val="0"/>
      <w:sz w:val="28"/>
    </w:rPr>
  </w:style>
  <w:style w:type="paragraph" w:customStyle="1" w:styleId="21">
    <w:name w:val="Основной текст2"/>
    <w:basedOn w:val="a"/>
    <w:rsid w:val="00F06808"/>
    <w:pPr>
      <w:widowControl w:val="0"/>
      <w:shd w:val="clear" w:color="auto" w:fill="FFFFFF"/>
      <w:spacing w:after="240" w:line="322" w:lineRule="exact"/>
      <w:jc w:val="both"/>
    </w:pPr>
    <w:rPr>
      <w:color w:val="000000"/>
      <w:sz w:val="26"/>
      <w:szCs w:val="26"/>
      <w:lang w:bidi="ru-RU"/>
    </w:rPr>
  </w:style>
  <w:style w:type="character" w:customStyle="1" w:styleId="16">
    <w:name w:val="Заголовок №1_"/>
    <w:basedOn w:val="a0"/>
    <w:link w:val="17"/>
    <w:rsid w:val="00F06808"/>
    <w:rPr>
      <w:b/>
      <w:bCs/>
      <w:spacing w:val="100"/>
      <w:sz w:val="40"/>
      <w:szCs w:val="40"/>
      <w:shd w:val="clear" w:color="auto" w:fill="FFFFFF"/>
    </w:rPr>
  </w:style>
  <w:style w:type="paragraph" w:customStyle="1" w:styleId="17">
    <w:name w:val="Заголовок №1"/>
    <w:basedOn w:val="a"/>
    <w:link w:val="16"/>
    <w:rsid w:val="00F06808"/>
    <w:pPr>
      <w:widowControl w:val="0"/>
      <w:shd w:val="clear" w:color="auto" w:fill="FFFFFF"/>
      <w:spacing w:before="360" w:after="360" w:line="0" w:lineRule="atLeast"/>
      <w:jc w:val="center"/>
      <w:outlineLvl w:val="0"/>
    </w:pPr>
    <w:rPr>
      <w:b/>
      <w:bCs/>
      <w:spacing w:val="100"/>
      <w:sz w:val="40"/>
      <w:szCs w:val="40"/>
    </w:rPr>
  </w:style>
  <w:style w:type="paragraph" w:customStyle="1" w:styleId="ConsPlusNormal">
    <w:name w:val="ConsPlusNormal"/>
    <w:rsid w:val="00DD74C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42">
    <w:name w:val="Основной текст4"/>
    <w:basedOn w:val="a"/>
    <w:rsid w:val="0008313B"/>
    <w:pPr>
      <w:widowControl w:val="0"/>
      <w:shd w:val="clear" w:color="auto" w:fill="FFFFFF"/>
      <w:spacing w:line="320" w:lineRule="exact"/>
      <w:jc w:val="center"/>
    </w:pPr>
  </w:style>
  <w:style w:type="paragraph" w:styleId="af4">
    <w:name w:val="Normal (Web)"/>
    <w:basedOn w:val="a"/>
    <w:uiPriority w:val="99"/>
    <w:unhideWhenUsed/>
    <w:rsid w:val="00132684"/>
    <w:pPr>
      <w:spacing w:before="100" w:beforeAutospacing="1" w:after="100" w:afterAutospacing="1"/>
    </w:pPr>
    <w:rPr>
      <w:sz w:val="24"/>
      <w:szCs w:val="24"/>
    </w:rPr>
  </w:style>
  <w:style w:type="character" w:customStyle="1" w:styleId="pt-defaultparagraphfont-000004">
    <w:name w:val="pt-defaultparagraphfont-000004"/>
    <w:basedOn w:val="a0"/>
    <w:rsid w:val="004F31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9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611762">
          <w:marLeft w:val="-5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28A18F-6CAD-487A-BC85-2844A389D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731</TotalTime>
  <Pages>2</Pages>
  <Words>228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2121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Елена Ярославцева</cp:lastModifiedBy>
  <cp:revision>39</cp:revision>
  <cp:lastPrinted>2017-11-24T09:00:00Z</cp:lastPrinted>
  <dcterms:created xsi:type="dcterms:W3CDTF">2021-08-30T01:43:00Z</dcterms:created>
  <dcterms:modified xsi:type="dcterms:W3CDTF">2021-09-30T11:36:00Z</dcterms:modified>
</cp:coreProperties>
</file>