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2977"/>
      </w:tblGrid>
      <w:tr w:rsidR="006C27F4" w:rsidRPr="004F199D" w14:paraId="4C18C2B8" w14:textId="77777777" w:rsidTr="008F28C6">
        <w:trPr>
          <w:trHeight w:val="567"/>
        </w:trPr>
        <w:tc>
          <w:tcPr>
            <w:tcW w:w="3119" w:type="dxa"/>
            <w:vAlign w:val="center"/>
          </w:tcPr>
          <w:p w14:paraId="492F1137" w14:textId="00FEA269" w:rsidR="006C27F4" w:rsidRPr="004F199D" w:rsidRDefault="00C357BD" w:rsidP="00657FF0">
            <w:pPr>
              <w:pStyle w:val="1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17.12.2021</w:t>
            </w:r>
            <w:r w:rsidR="00863D9B" w:rsidRPr="004F199D">
              <w:rPr>
                <w:rFonts w:ascii="PT Astra Serif" w:hAnsi="PT Astra Serif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6C27F4" w:rsidRPr="004F199D">
              <w:rPr>
                <w:rFonts w:ascii="PT Astra Serif" w:hAnsi="PT Astra Serif"/>
                <w:b/>
                <w:sz w:val="26"/>
                <w:szCs w:val="26"/>
              </w:rPr>
              <w:instrText xml:space="preserve"> FORMTEXT </w:instrText>
            </w:r>
            <w:r w:rsidR="00863D9B" w:rsidRPr="004F199D">
              <w:rPr>
                <w:rFonts w:ascii="PT Astra Serif" w:hAnsi="PT Astra Serif"/>
                <w:b/>
                <w:sz w:val="26"/>
                <w:szCs w:val="26"/>
              </w:rPr>
            </w:r>
            <w:r w:rsidR="00863D9B" w:rsidRPr="004F199D">
              <w:rPr>
                <w:rFonts w:ascii="PT Astra Serif" w:hAnsi="PT Astra Serif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14:paraId="2DB43516" w14:textId="77777777" w:rsidR="006C27F4" w:rsidRPr="004F199D" w:rsidRDefault="006C27F4" w:rsidP="00740490">
            <w:pPr>
              <w:pStyle w:val="1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14:paraId="7565591E" w14:textId="781A26FA" w:rsidR="006C27F4" w:rsidRPr="004F199D" w:rsidRDefault="00C357BD" w:rsidP="00C357BD">
            <w:pPr>
              <w:pStyle w:val="1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</w:t>
            </w:r>
            <w:r w:rsidR="006C27F4" w:rsidRPr="004F199D">
              <w:rPr>
                <w:rFonts w:ascii="PT Astra Serif" w:hAnsi="PT Astra Serif"/>
                <w:sz w:val="26"/>
                <w:szCs w:val="26"/>
              </w:rPr>
              <w:t xml:space="preserve">№  </w:t>
            </w:r>
            <w:r>
              <w:rPr>
                <w:rFonts w:ascii="PT Astra Serif" w:hAnsi="PT Astra Serif"/>
                <w:sz w:val="26"/>
                <w:szCs w:val="26"/>
              </w:rPr>
              <w:t>0163/01-07</w:t>
            </w:r>
          </w:p>
        </w:tc>
      </w:tr>
      <w:tr w:rsidR="00654011" w:rsidRPr="004F199D" w14:paraId="164871EF" w14:textId="77777777" w:rsidTr="00657FF0">
        <w:trPr>
          <w:trHeight w:val="513"/>
        </w:trPr>
        <w:tc>
          <w:tcPr>
            <w:tcW w:w="9356" w:type="dxa"/>
            <w:gridSpan w:val="3"/>
          </w:tcPr>
          <w:p w14:paraId="32E96B1C" w14:textId="64656999" w:rsidR="00E42D38" w:rsidRPr="004F199D" w:rsidRDefault="00E42D38" w:rsidP="00E42D38">
            <w:pPr>
              <w:pStyle w:val="ConsPlusTitle"/>
              <w:jc w:val="center"/>
              <w:rPr>
                <w:rFonts w:ascii="PT Astra Serif" w:hAnsi="PT Astra Serif"/>
                <w:b w:val="0"/>
                <w:sz w:val="26"/>
                <w:szCs w:val="26"/>
              </w:rPr>
            </w:pPr>
            <w:r w:rsidRPr="004F199D">
              <w:rPr>
                <w:rFonts w:ascii="PT Astra Serif" w:hAnsi="PT Astra Serif"/>
                <w:b w:val="0"/>
                <w:sz w:val="26"/>
                <w:szCs w:val="26"/>
              </w:rPr>
              <w:t xml:space="preserve">Об аттестации экспертов, привлекаемых Комитетом по охране объектов культурного наследия Томской области к </w:t>
            </w:r>
            <w:r w:rsidR="00FD1C09" w:rsidRPr="004F199D">
              <w:rPr>
                <w:rFonts w:ascii="PT Astra Serif" w:hAnsi="PT Astra Serif"/>
                <w:b w:val="0"/>
                <w:sz w:val="26"/>
                <w:szCs w:val="26"/>
              </w:rPr>
              <w:t>осуществлению экспертизы в целях государственного контроля (надзора) за состояние</w:t>
            </w:r>
            <w:r w:rsidR="00085226" w:rsidRPr="004F199D">
              <w:rPr>
                <w:rFonts w:ascii="PT Astra Serif" w:hAnsi="PT Astra Serif"/>
                <w:b w:val="0"/>
                <w:sz w:val="26"/>
                <w:szCs w:val="26"/>
              </w:rPr>
              <w:t>м</w:t>
            </w:r>
            <w:r w:rsidR="00F779F0" w:rsidRPr="004F199D">
              <w:rPr>
                <w:rFonts w:ascii="PT Astra Serif" w:hAnsi="PT Astra Serif"/>
                <w:b w:val="0"/>
                <w:bCs/>
                <w:color w:val="000000"/>
                <w:sz w:val="26"/>
                <w:szCs w:val="26"/>
                <w:shd w:val="clear" w:color="auto" w:fill="FFFFFF"/>
              </w:rPr>
              <w:t>, содержанием, сохранением, использованием, популяризацией и государственной охраной объектов культурного наследия</w:t>
            </w:r>
          </w:p>
          <w:p w14:paraId="3FBED043" w14:textId="77777777" w:rsidR="00654011" w:rsidRPr="00C357BD" w:rsidRDefault="00654011" w:rsidP="00657FF0">
            <w:pPr>
              <w:pStyle w:val="10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</w:tr>
    </w:tbl>
    <w:p w14:paraId="7A8F5245" w14:textId="305862D7" w:rsidR="00E42D38" w:rsidRPr="004F199D" w:rsidRDefault="003E72A0" w:rsidP="006A34CC">
      <w:pPr>
        <w:pStyle w:val="1"/>
        <w:tabs>
          <w:tab w:val="left" w:pos="705"/>
        </w:tabs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F199D">
        <w:rPr>
          <w:rFonts w:ascii="PT Astra Serif" w:hAnsi="PT Astra Serif"/>
          <w:sz w:val="26"/>
          <w:szCs w:val="26"/>
        </w:rPr>
        <w:tab/>
      </w:r>
      <w:bookmarkEnd w:id="0"/>
      <w:proofErr w:type="gramStart"/>
      <w:r w:rsidR="00E42D38" w:rsidRPr="004F199D">
        <w:rPr>
          <w:rFonts w:ascii="PT Astra Serif" w:hAnsi="PT Astra Serif"/>
          <w:sz w:val="26"/>
          <w:szCs w:val="26"/>
        </w:rPr>
        <w:t xml:space="preserve">В </w:t>
      </w:r>
      <w:r w:rsidR="00FD1C09" w:rsidRPr="004F199D">
        <w:rPr>
          <w:rFonts w:ascii="PT Astra Serif" w:hAnsi="PT Astra Serif"/>
          <w:sz w:val="26"/>
          <w:szCs w:val="26"/>
        </w:rPr>
        <w:t xml:space="preserve">соответствии с Федеральными законами от 25.06.2002 № 73-ФЗ </w:t>
      </w:r>
      <w:r w:rsidR="00E42D38" w:rsidRPr="004F199D">
        <w:rPr>
          <w:rFonts w:ascii="PT Astra Serif" w:hAnsi="PT Astra Serif"/>
          <w:sz w:val="26"/>
          <w:szCs w:val="26"/>
        </w:rPr>
        <w:t>«Об</w:t>
      </w:r>
      <w:r w:rsidR="009C4D5B" w:rsidRPr="004F199D">
        <w:rPr>
          <w:rFonts w:ascii="PT Astra Serif" w:hAnsi="PT Astra Serif"/>
          <w:sz w:val="26"/>
          <w:szCs w:val="26"/>
        </w:rPr>
        <w:t> </w:t>
      </w:r>
      <w:r w:rsidR="00E42D38" w:rsidRPr="004F199D">
        <w:rPr>
          <w:rFonts w:ascii="PT Astra Serif" w:hAnsi="PT Astra Serif"/>
          <w:sz w:val="26"/>
          <w:szCs w:val="26"/>
        </w:rPr>
        <w:t xml:space="preserve">объектах культурного наследия (памятниках истории и культуры) народов Российской Федерации», </w:t>
      </w:r>
      <w:r w:rsidR="00FD1C09" w:rsidRPr="004F199D">
        <w:rPr>
          <w:rFonts w:ascii="PT Astra Serif" w:hAnsi="PT Astra Serif"/>
          <w:sz w:val="26"/>
          <w:szCs w:val="26"/>
        </w:rPr>
        <w:t>от 31.07.2020 № 248-ФЗ «О государственном контроле (надзоре) и муниципальном контроле в Российской Федерации», постановлениями Правител</w:t>
      </w:r>
      <w:r w:rsidR="00E42D38" w:rsidRPr="004F199D">
        <w:rPr>
          <w:rFonts w:ascii="PT Astra Serif" w:hAnsi="PT Astra Serif"/>
          <w:sz w:val="26"/>
          <w:szCs w:val="26"/>
        </w:rPr>
        <w:t xml:space="preserve">ьства Российской Федерации </w:t>
      </w:r>
      <w:r w:rsidR="00FD1C09" w:rsidRPr="004F199D">
        <w:rPr>
          <w:rFonts w:ascii="PT Astra Serif" w:hAnsi="PT Astra Serif"/>
          <w:sz w:val="26"/>
          <w:szCs w:val="26"/>
        </w:rPr>
        <w:t>от 29.12.2020 № 2328 «О порядке аттестации экспертов, привлекаемых к осуществлению экспертизы в целях государственного контроля (надзора), муниципального контроля»</w:t>
      </w:r>
      <w:proofErr w:type="gramEnd"/>
    </w:p>
    <w:p w14:paraId="67540A7D" w14:textId="77777777" w:rsidR="00E42D38" w:rsidRPr="004F199D" w:rsidRDefault="00E42D38" w:rsidP="00E42D38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>ПРИКАЗЫВАЮ:</w:t>
      </w:r>
    </w:p>
    <w:p w14:paraId="5F35EBC2" w14:textId="4A100A3C" w:rsidR="007D02E7" w:rsidRPr="004F199D" w:rsidRDefault="007D02E7" w:rsidP="00E42D38">
      <w:pPr>
        <w:pStyle w:val="ConsPlusNormal"/>
        <w:ind w:firstLine="540"/>
        <w:jc w:val="both"/>
        <w:rPr>
          <w:rFonts w:ascii="PT Astra Serif" w:hAnsi="PT Astra Serif"/>
          <w:bCs/>
          <w:color w:val="000000"/>
          <w:sz w:val="26"/>
          <w:szCs w:val="26"/>
          <w:shd w:val="clear" w:color="auto" w:fill="FFFFFF"/>
        </w:rPr>
      </w:pPr>
      <w:r w:rsidRPr="004F199D">
        <w:rPr>
          <w:rFonts w:ascii="PT Astra Serif" w:hAnsi="PT Astra Serif"/>
          <w:sz w:val="26"/>
          <w:szCs w:val="26"/>
        </w:rPr>
        <w:t>1</w:t>
      </w:r>
      <w:r w:rsidR="00E42D38" w:rsidRPr="004F199D">
        <w:rPr>
          <w:rFonts w:ascii="PT Astra Serif" w:hAnsi="PT Astra Serif"/>
          <w:sz w:val="26"/>
          <w:szCs w:val="26"/>
        </w:rPr>
        <w:t>. Утвердить</w:t>
      </w:r>
      <w:r w:rsidRPr="004F199D">
        <w:rPr>
          <w:rFonts w:ascii="PT Astra Serif" w:hAnsi="PT Astra Serif"/>
          <w:sz w:val="26"/>
          <w:szCs w:val="26"/>
        </w:rPr>
        <w:t xml:space="preserve"> прилагаемое </w:t>
      </w:r>
      <w:hyperlink w:anchor="P36" w:history="1">
        <w:r w:rsidR="00E42D38" w:rsidRPr="004F199D">
          <w:rPr>
            <w:rFonts w:ascii="PT Astra Serif" w:hAnsi="PT Astra Serif"/>
            <w:sz w:val="26"/>
            <w:szCs w:val="26"/>
          </w:rPr>
          <w:t>Положение</w:t>
        </w:r>
      </w:hyperlink>
      <w:r w:rsidR="00E42D38" w:rsidRPr="004F199D">
        <w:rPr>
          <w:rFonts w:ascii="PT Astra Serif" w:hAnsi="PT Astra Serif"/>
          <w:sz w:val="26"/>
          <w:szCs w:val="26"/>
        </w:rPr>
        <w:t xml:space="preserve"> об аттестаци</w:t>
      </w:r>
      <w:r w:rsidRPr="004F199D">
        <w:rPr>
          <w:rFonts w:ascii="PT Astra Serif" w:hAnsi="PT Astra Serif"/>
          <w:sz w:val="26"/>
          <w:szCs w:val="26"/>
        </w:rPr>
        <w:t>и экспертов, привлекаемых Комитетом по охране объектов культурного наследия Томской области к осуществлению экспертизы в целях государственного контроля (надзора) за состояние</w:t>
      </w:r>
      <w:r w:rsidR="00085226" w:rsidRPr="004F199D">
        <w:rPr>
          <w:rFonts w:ascii="PT Astra Serif" w:hAnsi="PT Astra Serif"/>
          <w:sz w:val="26"/>
          <w:szCs w:val="26"/>
        </w:rPr>
        <w:t>м</w:t>
      </w:r>
      <w:r w:rsidRPr="004F199D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, содержанием, сохранением, использованием, популяризацией и государственной охраной объектов культурного наследия.</w:t>
      </w:r>
    </w:p>
    <w:p w14:paraId="120724CE" w14:textId="77777777" w:rsidR="007D02E7" w:rsidRPr="004F199D" w:rsidRDefault="007D02E7" w:rsidP="00E42D3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 xml:space="preserve">2. Признать утратившими силу следующие приказы </w:t>
      </w:r>
      <w:r w:rsidR="00E42D38" w:rsidRPr="004F199D">
        <w:rPr>
          <w:rFonts w:ascii="PT Astra Serif" w:hAnsi="PT Astra Serif"/>
          <w:sz w:val="26"/>
          <w:szCs w:val="26"/>
        </w:rPr>
        <w:t>Комитета по охране объектов культурного наследия Томской области</w:t>
      </w:r>
      <w:r w:rsidRPr="004F199D">
        <w:rPr>
          <w:rFonts w:ascii="PT Astra Serif" w:hAnsi="PT Astra Serif"/>
          <w:sz w:val="26"/>
          <w:szCs w:val="26"/>
        </w:rPr>
        <w:t>:</w:t>
      </w:r>
    </w:p>
    <w:p w14:paraId="2EC772F2" w14:textId="39D0C35C" w:rsidR="00322B4E" w:rsidRPr="004F199D" w:rsidRDefault="007D02E7" w:rsidP="007D02E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 xml:space="preserve">1) от </w:t>
      </w:r>
      <w:r w:rsidR="00085226" w:rsidRPr="004F199D">
        <w:rPr>
          <w:rFonts w:ascii="PT Astra Serif" w:hAnsi="PT Astra Serif"/>
          <w:sz w:val="26"/>
          <w:szCs w:val="26"/>
        </w:rPr>
        <w:t>14.10.2019 № 0101/01-07 «Об аттестации экспертов, привлекаемых Комитетом по охране объектов культурного наследия Томской области к проведению мероприятий по государственному надзору за состоянием</w:t>
      </w:r>
      <w:r w:rsidR="00085226" w:rsidRPr="004F199D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, содержанием, сохранением, использованием, популяризацией и государственной охраной объектов культурного наследия</w:t>
      </w:r>
      <w:r w:rsidR="00085226" w:rsidRPr="004F199D">
        <w:rPr>
          <w:rFonts w:ascii="PT Astra Serif" w:hAnsi="PT Astra Serif"/>
          <w:sz w:val="26"/>
          <w:szCs w:val="26"/>
        </w:rPr>
        <w:t>»</w:t>
      </w:r>
      <w:r w:rsidR="0016189A" w:rsidRPr="004F199D">
        <w:rPr>
          <w:rFonts w:ascii="PT Astra Serif" w:hAnsi="PT Astra Serif"/>
          <w:sz w:val="26"/>
          <w:szCs w:val="26"/>
        </w:rPr>
        <w:t xml:space="preserve"> (</w:t>
      </w:r>
      <w:r w:rsidR="008E553F" w:rsidRPr="004F199D">
        <w:rPr>
          <w:rFonts w:ascii="PT Astra Serif" w:eastAsiaTheme="minorHAnsi" w:hAnsi="PT Astra Serif" w:cs="PT Astra Serif"/>
          <w:sz w:val="26"/>
          <w:szCs w:val="26"/>
        </w:rPr>
        <w:t xml:space="preserve">Официальный интернет-портал правовой информации http://www.pravo.gov.ru, </w:t>
      </w:r>
      <w:r w:rsidR="0016189A" w:rsidRPr="004F199D">
        <w:rPr>
          <w:rFonts w:ascii="PT Astra Serif" w:hAnsi="PT Astra Serif"/>
          <w:sz w:val="26"/>
          <w:szCs w:val="26"/>
        </w:rPr>
        <w:t>15.10.2019, №</w:t>
      </w:r>
      <w:r w:rsidR="009C4D5B" w:rsidRPr="004F199D">
        <w:rPr>
          <w:rFonts w:ascii="PT Astra Serif" w:hAnsi="PT Astra Serif"/>
          <w:sz w:val="26"/>
          <w:szCs w:val="26"/>
        </w:rPr>
        <w:t> </w:t>
      </w:r>
      <w:r w:rsidR="0016189A" w:rsidRPr="004F199D">
        <w:rPr>
          <w:rFonts w:ascii="PT Astra Serif" w:hAnsi="PT Astra Serif"/>
          <w:sz w:val="26"/>
          <w:szCs w:val="26"/>
        </w:rPr>
        <w:t>7001201910150003)</w:t>
      </w:r>
      <w:r w:rsidR="00857372" w:rsidRPr="004F199D">
        <w:rPr>
          <w:rFonts w:ascii="PT Astra Serif" w:hAnsi="PT Astra Serif"/>
          <w:sz w:val="26"/>
          <w:szCs w:val="26"/>
        </w:rPr>
        <w:t>;</w:t>
      </w:r>
    </w:p>
    <w:p w14:paraId="31F6AC8B" w14:textId="7031BBDC" w:rsidR="0016189A" w:rsidRPr="004F199D" w:rsidRDefault="00857372" w:rsidP="0016189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>2) от 29.09.2020 № 0130/01-07 «О внесении изменения в приказ Комитета по охране объектов культурного наследия Томской области от 14.10.2019 № 0101/01</w:t>
      </w:r>
      <w:r w:rsidRPr="004F199D">
        <w:rPr>
          <w:rFonts w:ascii="PT Astra Serif" w:hAnsi="PT Astra Serif"/>
          <w:sz w:val="26"/>
          <w:szCs w:val="26"/>
        </w:rPr>
        <w:noBreakHyphen/>
        <w:t xml:space="preserve">07 </w:t>
      </w:r>
      <w:r w:rsidR="0016189A" w:rsidRPr="004F199D">
        <w:rPr>
          <w:rFonts w:ascii="PT Astra Serif" w:hAnsi="PT Astra Serif"/>
          <w:sz w:val="26"/>
          <w:szCs w:val="26"/>
        </w:rPr>
        <w:t>(</w:t>
      </w:r>
      <w:r w:rsidR="008E553F" w:rsidRPr="004F199D">
        <w:rPr>
          <w:rFonts w:ascii="PT Astra Serif" w:eastAsiaTheme="minorHAnsi" w:hAnsi="PT Astra Serif" w:cs="PT Astra Serif"/>
          <w:sz w:val="26"/>
          <w:szCs w:val="26"/>
        </w:rPr>
        <w:t xml:space="preserve">Официальный интернет-портал правовой информации http://www.pravo.gov.ru, </w:t>
      </w:r>
      <w:r w:rsidR="0016189A" w:rsidRPr="004F199D">
        <w:rPr>
          <w:rFonts w:ascii="PT Astra Serif" w:hAnsi="PT Astra Serif"/>
          <w:sz w:val="26"/>
          <w:szCs w:val="26"/>
        </w:rPr>
        <w:t>01.10.2020, № 7001202010010006)</w:t>
      </w:r>
      <w:r w:rsidR="008E553F" w:rsidRPr="004F199D">
        <w:rPr>
          <w:rFonts w:ascii="PT Astra Serif" w:hAnsi="PT Astra Serif"/>
          <w:sz w:val="26"/>
          <w:szCs w:val="26"/>
        </w:rPr>
        <w:t>.</w:t>
      </w:r>
    </w:p>
    <w:p w14:paraId="198309C0" w14:textId="783CDD32" w:rsidR="007D02E7" w:rsidRPr="004F199D" w:rsidRDefault="007D02E7" w:rsidP="007D02E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>3. Настоящий приказ вступает в силу через десять дней после дня его официального опубликования.</w:t>
      </w:r>
    </w:p>
    <w:p w14:paraId="34918B6D" w14:textId="7259180C" w:rsidR="00E42D38" w:rsidRPr="004F199D" w:rsidRDefault="007D02E7" w:rsidP="00E42D3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>4</w:t>
      </w:r>
      <w:r w:rsidR="00E42D38" w:rsidRPr="004F199D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="00322B4E" w:rsidRPr="004F199D">
        <w:rPr>
          <w:rFonts w:ascii="PT Astra Serif" w:hAnsi="PT Astra Serif"/>
          <w:color w:val="000000" w:themeColor="text1"/>
          <w:sz w:val="26"/>
          <w:szCs w:val="26"/>
        </w:rPr>
        <w:t>Контроль за</w:t>
      </w:r>
      <w:proofErr w:type="gramEnd"/>
      <w:r w:rsidR="00322B4E" w:rsidRPr="004F199D">
        <w:rPr>
          <w:rFonts w:ascii="PT Astra Serif" w:hAnsi="PT Astra Serif"/>
          <w:color w:val="000000" w:themeColor="text1"/>
          <w:sz w:val="26"/>
          <w:szCs w:val="26"/>
        </w:rPr>
        <w:t xml:space="preserve"> исполнением настоящего приказа возложить на председателя Комитета </w:t>
      </w:r>
      <w:r w:rsidR="00322B4E" w:rsidRPr="004F199D">
        <w:rPr>
          <w:rFonts w:ascii="PT Astra Serif" w:hAnsi="PT Astra Serif"/>
          <w:sz w:val="26"/>
          <w:szCs w:val="26"/>
        </w:rPr>
        <w:t>по охране объектов культурного наследия Томской области</w:t>
      </w:r>
      <w:r w:rsidR="00E42D38" w:rsidRPr="004F199D">
        <w:rPr>
          <w:rFonts w:ascii="PT Astra Serif" w:hAnsi="PT Astra Serif"/>
          <w:sz w:val="26"/>
          <w:szCs w:val="26"/>
        </w:rPr>
        <w:t>.</w:t>
      </w:r>
    </w:p>
    <w:p w14:paraId="4E9EA273" w14:textId="7E1C57BF" w:rsidR="00E42D38" w:rsidRPr="004F199D" w:rsidRDefault="00E42D38" w:rsidP="00E42D38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17222F03" w14:textId="3643F8FF" w:rsidR="009C4D5B" w:rsidRPr="004F199D" w:rsidRDefault="00E42D38" w:rsidP="00857372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>Председатель Комитета</w:t>
      </w:r>
      <w:r w:rsidRPr="004F199D">
        <w:rPr>
          <w:rFonts w:ascii="PT Astra Serif" w:hAnsi="PT Astra Serif"/>
          <w:sz w:val="26"/>
          <w:szCs w:val="26"/>
        </w:rPr>
        <w:tab/>
      </w:r>
      <w:r w:rsidR="00857372" w:rsidRPr="004F199D">
        <w:rPr>
          <w:rFonts w:ascii="PT Astra Serif" w:hAnsi="PT Astra Serif"/>
          <w:sz w:val="26"/>
          <w:szCs w:val="26"/>
        </w:rPr>
        <w:t xml:space="preserve">                                                                       </w:t>
      </w:r>
      <w:r w:rsidRPr="004F199D">
        <w:rPr>
          <w:rFonts w:ascii="PT Astra Serif" w:hAnsi="PT Astra Serif"/>
          <w:sz w:val="26"/>
          <w:szCs w:val="26"/>
        </w:rPr>
        <w:t>Е.В. Перетягина</w:t>
      </w:r>
    </w:p>
    <w:p w14:paraId="3504F1C0" w14:textId="7514840D" w:rsidR="00475539" w:rsidRPr="004F199D" w:rsidRDefault="00475539" w:rsidP="00E42D38">
      <w:pPr>
        <w:contextualSpacing/>
        <w:rPr>
          <w:rFonts w:ascii="PT Astra Serif" w:hAnsi="PT Astra Serif"/>
        </w:rPr>
        <w:sectPr w:rsidR="00475539" w:rsidRPr="004F199D" w:rsidSect="0020169C">
          <w:headerReference w:type="default" r:id="rId9"/>
          <w:headerReference w:type="first" r:id="rId10"/>
          <w:footerReference w:type="first" r:id="rId11"/>
          <w:type w:val="nextColumn"/>
          <w:pgSz w:w="11907" w:h="16840"/>
          <w:pgMar w:top="1134" w:right="851" w:bottom="1134" w:left="1701" w:header="567" w:footer="567" w:gutter="0"/>
          <w:pgNumType w:start="1"/>
          <w:cols w:space="720"/>
          <w:titlePg/>
          <w:docGrid w:linePitch="272"/>
        </w:sectPr>
      </w:pPr>
    </w:p>
    <w:p w14:paraId="7E6CA6D5" w14:textId="0DE1C6F7" w:rsidR="009C4D5B" w:rsidRPr="004F199D" w:rsidRDefault="00AB2A4B" w:rsidP="00F779F0">
      <w:pPr>
        <w:pStyle w:val="ConsPlusNormal"/>
        <w:ind w:left="5103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lastRenderedPageBreak/>
        <w:t>УТВЕРЖДЕНО</w:t>
      </w:r>
    </w:p>
    <w:p w14:paraId="4D1F39BC" w14:textId="1133D432" w:rsidR="00F779F0" w:rsidRPr="004F199D" w:rsidRDefault="00E42D38" w:rsidP="00C357BD">
      <w:pPr>
        <w:pStyle w:val="ConsPlusNormal"/>
        <w:ind w:left="5103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>приказ</w:t>
      </w:r>
      <w:r w:rsidR="00AB2A4B" w:rsidRPr="004F199D">
        <w:rPr>
          <w:rFonts w:ascii="PT Astra Serif" w:hAnsi="PT Astra Serif"/>
          <w:sz w:val="26"/>
          <w:szCs w:val="26"/>
        </w:rPr>
        <w:t>ом</w:t>
      </w:r>
      <w:r w:rsidR="00F779F0" w:rsidRPr="004F199D">
        <w:rPr>
          <w:rFonts w:ascii="PT Astra Serif" w:hAnsi="PT Astra Serif"/>
          <w:sz w:val="26"/>
          <w:szCs w:val="26"/>
        </w:rPr>
        <w:t xml:space="preserve"> Комитета по охране объектов культурного наследия Томской области </w:t>
      </w:r>
    </w:p>
    <w:p w14:paraId="41F6C95F" w14:textId="3947220A" w:rsidR="00E42D38" w:rsidRPr="004F199D" w:rsidRDefault="00F779F0" w:rsidP="00C357BD">
      <w:pPr>
        <w:pStyle w:val="ConsPlusNormal"/>
        <w:ind w:left="5103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 xml:space="preserve">от </w:t>
      </w:r>
      <w:r w:rsidR="00C357BD">
        <w:rPr>
          <w:rFonts w:ascii="PT Astra Serif" w:hAnsi="PT Astra Serif"/>
          <w:sz w:val="26"/>
          <w:szCs w:val="26"/>
        </w:rPr>
        <w:t>17.12.2021</w:t>
      </w:r>
      <w:r w:rsidRPr="004F199D">
        <w:rPr>
          <w:rFonts w:ascii="PT Astra Serif" w:hAnsi="PT Astra Serif"/>
          <w:sz w:val="26"/>
          <w:szCs w:val="26"/>
        </w:rPr>
        <w:t xml:space="preserve"> №</w:t>
      </w:r>
      <w:r w:rsidR="00C357BD">
        <w:rPr>
          <w:rFonts w:ascii="PT Astra Serif" w:hAnsi="PT Astra Serif"/>
          <w:sz w:val="26"/>
          <w:szCs w:val="26"/>
        </w:rPr>
        <w:t xml:space="preserve"> 0163/01-07</w:t>
      </w:r>
    </w:p>
    <w:p w14:paraId="6F15E994" w14:textId="2F0C84A9" w:rsidR="00F779F0" w:rsidRPr="004F199D" w:rsidRDefault="00F779F0" w:rsidP="00F779F0">
      <w:pPr>
        <w:pStyle w:val="ConsPlusNormal"/>
        <w:tabs>
          <w:tab w:val="left" w:pos="7953"/>
        </w:tabs>
        <w:ind w:firstLine="540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ab/>
      </w:r>
    </w:p>
    <w:p w14:paraId="657B09A3" w14:textId="77777777" w:rsidR="0070156D" w:rsidRPr="004F199D" w:rsidRDefault="0070156D" w:rsidP="00F779F0">
      <w:pPr>
        <w:pStyle w:val="ConsPlusNormal"/>
        <w:tabs>
          <w:tab w:val="left" w:pos="7953"/>
        </w:tabs>
        <w:ind w:firstLine="540"/>
        <w:jc w:val="both"/>
        <w:rPr>
          <w:rFonts w:ascii="PT Astra Serif" w:hAnsi="PT Astra Serif"/>
          <w:sz w:val="26"/>
          <w:szCs w:val="26"/>
        </w:rPr>
      </w:pPr>
    </w:p>
    <w:bookmarkStart w:id="1" w:name="P38"/>
    <w:bookmarkStart w:id="2" w:name="P36"/>
    <w:bookmarkEnd w:id="1"/>
    <w:bookmarkEnd w:id="2"/>
    <w:p w14:paraId="7F237BC7" w14:textId="09DDDC21" w:rsidR="00F779F0" w:rsidRPr="004F199D" w:rsidRDefault="009C4D5B" w:rsidP="008965AC">
      <w:pPr>
        <w:pStyle w:val="ConsPlusNormal"/>
        <w:jc w:val="center"/>
        <w:rPr>
          <w:rFonts w:ascii="PT Astra Serif" w:hAnsi="PT Astra Serif"/>
          <w:color w:val="000000"/>
          <w:sz w:val="26"/>
          <w:szCs w:val="26"/>
          <w:shd w:val="clear" w:color="auto" w:fill="FFFFFF"/>
        </w:rPr>
      </w:pPr>
      <w:r w:rsidRPr="004F199D">
        <w:rPr>
          <w:rFonts w:ascii="PT Astra Serif" w:hAnsi="PT Astra Serif"/>
          <w:sz w:val="26"/>
          <w:szCs w:val="26"/>
        </w:rPr>
        <w:fldChar w:fldCharType="begin"/>
      </w:r>
      <w:r w:rsidRPr="004F199D">
        <w:rPr>
          <w:rFonts w:ascii="PT Astra Serif" w:hAnsi="PT Astra Serif"/>
          <w:sz w:val="26"/>
          <w:szCs w:val="26"/>
        </w:rPr>
        <w:instrText xml:space="preserve"> HYPERLINK \l "P36" </w:instrText>
      </w:r>
      <w:r w:rsidRPr="004F199D">
        <w:rPr>
          <w:rFonts w:ascii="PT Astra Serif" w:hAnsi="PT Astra Serif"/>
          <w:sz w:val="26"/>
          <w:szCs w:val="26"/>
        </w:rPr>
        <w:fldChar w:fldCharType="separate"/>
      </w:r>
      <w:r w:rsidRPr="004F199D">
        <w:rPr>
          <w:rFonts w:ascii="PT Astra Serif" w:hAnsi="PT Astra Serif"/>
          <w:sz w:val="26"/>
          <w:szCs w:val="26"/>
        </w:rPr>
        <w:t>Положение</w:t>
      </w:r>
      <w:r w:rsidRPr="004F199D">
        <w:rPr>
          <w:rFonts w:ascii="PT Astra Serif" w:hAnsi="PT Astra Serif"/>
          <w:sz w:val="26"/>
          <w:szCs w:val="26"/>
        </w:rPr>
        <w:fldChar w:fldCharType="end"/>
      </w:r>
      <w:r w:rsidRPr="004F199D">
        <w:rPr>
          <w:rFonts w:ascii="PT Astra Serif" w:hAnsi="PT Astra Serif"/>
          <w:sz w:val="26"/>
          <w:szCs w:val="26"/>
        </w:rPr>
        <w:t xml:space="preserve"> об аттестации экспертов, привлекаемых Комитетом по охране объектов культурного наследия Томской области к осуществлению </w:t>
      </w:r>
      <w:r w:rsidR="008965AC" w:rsidRPr="004F199D">
        <w:rPr>
          <w:rFonts w:ascii="PT Astra Serif" w:hAnsi="PT Astra Serif"/>
          <w:sz w:val="26"/>
          <w:szCs w:val="26"/>
        </w:rPr>
        <w:t>экспертизы в</w:t>
      </w:r>
      <w:r w:rsidR="008965AC" w:rsidRPr="004F199D">
        <w:rPr>
          <w:rFonts w:ascii="PT Astra Serif" w:hAnsi="PT Astra Serif"/>
          <w:sz w:val="26"/>
          <w:szCs w:val="26"/>
          <w:lang w:val="en-US"/>
        </w:rPr>
        <w:t> </w:t>
      </w:r>
      <w:r w:rsidRPr="004F199D">
        <w:rPr>
          <w:rFonts w:ascii="PT Astra Serif" w:hAnsi="PT Astra Serif"/>
          <w:sz w:val="26"/>
          <w:szCs w:val="26"/>
        </w:rPr>
        <w:t>целях государственного контроля (надзора) за состоянием</w:t>
      </w:r>
      <w:r w:rsidRPr="004F199D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, содержанием, сохранением, использованием, популяризацией и государственной охраной объектов культурного наследия</w:t>
      </w:r>
    </w:p>
    <w:p w14:paraId="22C29D06" w14:textId="77777777" w:rsidR="009D54D7" w:rsidRPr="004F199D" w:rsidRDefault="009D54D7" w:rsidP="00F779F0">
      <w:pPr>
        <w:pStyle w:val="ConsPlusNormal"/>
        <w:ind w:firstLine="540"/>
        <w:jc w:val="center"/>
        <w:rPr>
          <w:rFonts w:ascii="PT Astra Serif" w:hAnsi="PT Astra Serif"/>
          <w:sz w:val="26"/>
          <w:szCs w:val="26"/>
        </w:rPr>
      </w:pPr>
    </w:p>
    <w:p w14:paraId="3C2D9173" w14:textId="77777777" w:rsidR="0070156D" w:rsidRPr="004F199D" w:rsidRDefault="0070156D" w:rsidP="00F779F0">
      <w:pPr>
        <w:pStyle w:val="ConsPlusNormal"/>
        <w:ind w:firstLine="540"/>
        <w:jc w:val="center"/>
        <w:rPr>
          <w:rFonts w:ascii="PT Astra Serif" w:hAnsi="PT Astra Serif"/>
          <w:sz w:val="26"/>
          <w:szCs w:val="26"/>
        </w:rPr>
      </w:pPr>
    </w:p>
    <w:p w14:paraId="2D995280" w14:textId="11CD4FE2" w:rsidR="006A34CC" w:rsidRPr="004F199D" w:rsidRDefault="006A34CC" w:rsidP="006A34CC">
      <w:pPr>
        <w:pStyle w:val="12"/>
        <w:widowControl w:val="0"/>
        <w:tabs>
          <w:tab w:val="left" w:pos="709"/>
        </w:tabs>
        <w:spacing w:line="240" w:lineRule="auto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ab/>
        <w:t xml:space="preserve">1. </w:t>
      </w:r>
      <w:proofErr w:type="gramStart"/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Настоящее Положение регулирует вопросы аттестации экспертов, привлекаемых Комитетом по охране объектов культурного наследия Томской области (далее - Комитет) к осуществлению экспертизы в целях государственного контроля (надзора) за состоянием, содержанием, сохранением, использованием, популяризацией и государственной охраной объектов культурного наследия (далее также - аттестация, эксперт, государственный контроль (надзор) в области охраны объектов культурного наследия), и устанавливает:</w:t>
      </w:r>
      <w:proofErr w:type="gramEnd"/>
    </w:p>
    <w:p w14:paraId="3C458CE2" w14:textId="1BE23037" w:rsidR="006A34CC" w:rsidRPr="004F199D" w:rsidRDefault="006A34CC" w:rsidP="006A34CC">
      <w:pPr>
        <w:pStyle w:val="12"/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1) перечень областей экспертиз и соответствующих им видов экспертиз, для проведения которых Комитету требуется привлечение экспертов, согласно приложению № 1 к настоящему Положению;</w:t>
      </w:r>
    </w:p>
    <w:p w14:paraId="6DFEB4AA" w14:textId="0EC53E2E" w:rsidR="006A34CC" w:rsidRPr="004F199D" w:rsidRDefault="006A34CC" w:rsidP="006A34CC">
      <w:pPr>
        <w:pStyle w:val="12"/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2) порядок работы аттестационной комиссии Комитета по проведению квалификационного экзамена граждан, претендующих на получение аттестации эксперта, привлекаемого к осуществлению экспертизы в целях государственного контроля (надзора) за состоянием, содержанием, сохранением, использованием, популяризацией и государственной охраной объектов культурного наследия (далее</w:t>
      </w:r>
      <w:r w:rsidR="00BA6EE6" w:rsidRPr="004F199D">
        <w:rPr>
          <w:rFonts w:ascii="PT Astra Serif" w:hAnsi="PT Astra Serif"/>
          <w:color w:val="000000"/>
          <w:sz w:val="26"/>
          <w:szCs w:val="26"/>
          <w:lang w:bidi="ru-RU"/>
        </w:rPr>
        <w:t> 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- аттестационная комиссия), действующей на основании положения, согласно приложению № 2 к настоящему Положению;</w:t>
      </w:r>
    </w:p>
    <w:p w14:paraId="4D2F5C2E" w14:textId="58868B36" w:rsidR="006A34CC" w:rsidRPr="004F199D" w:rsidRDefault="006A34CC" w:rsidP="006A34CC">
      <w:pPr>
        <w:pStyle w:val="12"/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3) критерии аттестации экспертов согласно приложению № </w:t>
      </w:r>
      <w:r w:rsidR="0053447B">
        <w:rPr>
          <w:rFonts w:ascii="PT Astra Serif" w:hAnsi="PT Astra Serif"/>
          <w:color w:val="000000"/>
          <w:sz w:val="26"/>
          <w:szCs w:val="26"/>
          <w:lang w:bidi="ru-RU"/>
        </w:rPr>
        <w:t>5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к настоящему приказу;</w:t>
      </w:r>
    </w:p>
    <w:p w14:paraId="145CDBCC" w14:textId="77777777" w:rsidR="006A34CC" w:rsidRPr="004F199D" w:rsidRDefault="006A34CC" w:rsidP="006A34CC">
      <w:pPr>
        <w:pStyle w:val="12"/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4) состав административных процедур и сроки взаимодействия заявителя и</w:t>
      </w:r>
      <w:r w:rsidRPr="004F199D">
        <w:rPr>
          <w:rFonts w:ascii="PT Astra Serif" w:hAnsi="PT Astra Serif"/>
          <w:color w:val="000000"/>
          <w:sz w:val="26"/>
          <w:szCs w:val="26"/>
          <w:lang w:val="en-US" w:bidi="ru-RU"/>
        </w:rPr>
        <w:t> 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Комитета по вопросам аттестации;</w:t>
      </w:r>
    </w:p>
    <w:p w14:paraId="608A32F9" w14:textId="77777777" w:rsidR="006A34CC" w:rsidRPr="004F199D" w:rsidRDefault="006A34CC" w:rsidP="006A34CC">
      <w:pPr>
        <w:pStyle w:val="12"/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5) порядок и сроки проведения квалификационного экзамена;</w:t>
      </w:r>
    </w:p>
    <w:p w14:paraId="433A49FC" w14:textId="41F858A4" w:rsidR="006A34CC" w:rsidRPr="004F199D" w:rsidRDefault="006A34CC" w:rsidP="006A34CC">
      <w:pPr>
        <w:pStyle w:val="12"/>
        <w:tabs>
          <w:tab w:val="left" w:pos="6845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6) срок действия аттестации, случаи, при которых аттестация не</w:t>
      </w:r>
      <w:r w:rsidRPr="004F199D">
        <w:rPr>
          <w:rFonts w:ascii="PT Astra Serif" w:hAnsi="PT Astra Serif"/>
          <w:color w:val="000000"/>
          <w:sz w:val="26"/>
          <w:szCs w:val="26"/>
          <w:lang w:val="en-US" w:bidi="ru-RU"/>
        </w:rPr>
        <w:t> 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проводится, </w:t>
      </w:r>
      <w:r w:rsidRPr="004F199D">
        <w:rPr>
          <w:rFonts w:ascii="PT Astra Serif" w:hAnsi="PT Astra Serif" w:cs="PT Astra Serif"/>
          <w:sz w:val="26"/>
          <w:szCs w:val="26"/>
        </w:rPr>
        <w:t>случаи, при которых аттестация устанавливается на срок проведения контрольного (надзорного) мероприятия (однократная аттестация)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;</w:t>
      </w:r>
    </w:p>
    <w:p w14:paraId="38F7B451" w14:textId="1CCCE716" w:rsidR="006A34CC" w:rsidRPr="004F199D" w:rsidRDefault="006A34CC" w:rsidP="006A34CC">
      <w:pPr>
        <w:pStyle w:val="12"/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7) правила формирования и ведения реестра экспертов, привлекаемых Комитетом к осуществлению экспертизы в </w:t>
      </w:r>
      <w:proofErr w:type="gramStart"/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целях</w:t>
      </w:r>
      <w:proofErr w:type="gramEnd"/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государственного контроля (надзора) за состоянием, содержанием, сохранением, использованием, популяризацией и государственной охраной объектов культурного наследия (далее - Реестр экспертов) согласно приложению № </w:t>
      </w:r>
      <w:r w:rsidR="0053447B">
        <w:rPr>
          <w:rFonts w:ascii="PT Astra Serif" w:hAnsi="PT Astra Serif"/>
          <w:color w:val="000000"/>
          <w:sz w:val="26"/>
          <w:szCs w:val="26"/>
          <w:lang w:bidi="ru-RU"/>
        </w:rPr>
        <w:t>6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к настоящему приказу.</w:t>
      </w:r>
    </w:p>
    <w:p w14:paraId="17DD0ED8" w14:textId="738F156E" w:rsidR="008A4ED8" w:rsidRPr="004F199D" w:rsidRDefault="007A5887" w:rsidP="007A5887">
      <w:pPr>
        <w:pStyle w:val="12"/>
        <w:widowControl w:val="0"/>
        <w:tabs>
          <w:tab w:val="left" w:pos="1339"/>
        </w:tabs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2. Срок действия аттестации экспертов</w:t>
      </w:r>
      <w:r w:rsidR="008A4ED8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составляет пять лет</w:t>
      </w:r>
      <w:r w:rsidR="00F85B34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</w:t>
      </w:r>
      <w:r w:rsidR="0015272C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со дня принятия решения об аттестации эксперта </w:t>
      </w:r>
      <w:r w:rsidR="00F85B34" w:rsidRPr="004F199D">
        <w:rPr>
          <w:rFonts w:ascii="PT Astra Serif" w:hAnsi="PT Astra Serif"/>
          <w:color w:val="000000"/>
          <w:sz w:val="26"/>
          <w:szCs w:val="26"/>
          <w:lang w:bidi="ru-RU"/>
        </w:rPr>
        <w:t>за исключением случа</w:t>
      </w:r>
      <w:r w:rsidR="0015272C" w:rsidRPr="004F199D">
        <w:rPr>
          <w:rFonts w:ascii="PT Astra Serif" w:hAnsi="PT Astra Serif"/>
          <w:color w:val="000000"/>
          <w:sz w:val="26"/>
          <w:szCs w:val="26"/>
          <w:lang w:bidi="ru-RU"/>
        </w:rPr>
        <w:t>ев</w:t>
      </w:r>
      <w:r w:rsidR="00F85B34" w:rsidRPr="004F199D">
        <w:rPr>
          <w:rFonts w:ascii="PT Astra Serif" w:hAnsi="PT Astra Serif"/>
          <w:color w:val="000000"/>
          <w:sz w:val="26"/>
          <w:szCs w:val="26"/>
          <w:lang w:bidi="ru-RU"/>
        </w:rPr>
        <w:t>, предусмотренн</w:t>
      </w:r>
      <w:r w:rsidR="0015272C" w:rsidRPr="004F199D">
        <w:rPr>
          <w:rFonts w:ascii="PT Astra Serif" w:hAnsi="PT Astra Serif"/>
          <w:color w:val="000000"/>
          <w:sz w:val="26"/>
          <w:szCs w:val="26"/>
          <w:lang w:bidi="ru-RU"/>
        </w:rPr>
        <w:t>ых</w:t>
      </w:r>
      <w:r w:rsidR="00F85B34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пунктом 3 настоящего Положения</w:t>
      </w:r>
      <w:r w:rsidR="008A4ED8" w:rsidRPr="004F199D">
        <w:rPr>
          <w:rFonts w:ascii="PT Astra Serif" w:hAnsi="PT Astra Serif"/>
          <w:color w:val="000000"/>
          <w:sz w:val="26"/>
          <w:szCs w:val="26"/>
          <w:lang w:bidi="ru-RU"/>
        </w:rPr>
        <w:t>.</w:t>
      </w:r>
    </w:p>
    <w:p w14:paraId="1E4CD519" w14:textId="77777777" w:rsidR="006A34CC" w:rsidRPr="004F199D" w:rsidRDefault="00F85B34" w:rsidP="006A34CC">
      <w:pPr>
        <w:pStyle w:val="12"/>
        <w:widowControl w:val="0"/>
        <w:tabs>
          <w:tab w:val="left" w:pos="1339"/>
          <w:tab w:val="left" w:pos="6990"/>
        </w:tabs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3. А</w:t>
      </w:r>
      <w:r w:rsidR="007A5887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ттестация проводится 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на срок проведения </w:t>
      </w:r>
      <w:r w:rsidR="007A5887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одного контрольного </w:t>
      </w:r>
      <w:r w:rsidR="007A5887" w:rsidRPr="004F199D">
        <w:rPr>
          <w:rFonts w:ascii="PT Astra Serif" w:hAnsi="PT Astra Serif"/>
          <w:color w:val="000000"/>
          <w:sz w:val="26"/>
          <w:szCs w:val="26"/>
          <w:lang w:bidi="ru-RU"/>
        </w:rPr>
        <w:lastRenderedPageBreak/>
        <w:t>(надзорного) мероприятия</w:t>
      </w:r>
      <w:r w:rsidR="00DD3E45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(однократная аттестация) по предложению Комитета</w:t>
      </w:r>
      <w:r w:rsidR="007A5887" w:rsidRPr="004F199D">
        <w:rPr>
          <w:rFonts w:ascii="PT Astra Serif" w:hAnsi="PT Astra Serif"/>
          <w:color w:val="000000"/>
          <w:sz w:val="26"/>
          <w:szCs w:val="26"/>
          <w:lang w:bidi="ru-RU"/>
        </w:rPr>
        <w:t>:</w:t>
      </w:r>
    </w:p>
    <w:p w14:paraId="04D82D8E" w14:textId="0497DB6E" w:rsidR="007A5887" w:rsidRPr="004F199D" w:rsidRDefault="001F629B" w:rsidP="006A34CC">
      <w:pPr>
        <w:pStyle w:val="12"/>
        <w:widowControl w:val="0"/>
        <w:tabs>
          <w:tab w:val="left" w:pos="1339"/>
          <w:tab w:val="left" w:pos="6990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1) </w:t>
      </w:r>
      <w:r w:rsidR="007A5887" w:rsidRPr="004F199D">
        <w:rPr>
          <w:rFonts w:ascii="PT Astra Serif" w:hAnsi="PT Astra Serif"/>
          <w:color w:val="000000"/>
          <w:sz w:val="26"/>
          <w:szCs w:val="26"/>
          <w:lang w:bidi="ru-RU"/>
        </w:rPr>
        <w:t>в случае если физическое лицо - гражданин Российской Федерации, обладающий научными и практическими познаниями, необходимыми для проведения археологических полевых работ и подготовки научно</w:t>
      </w:r>
      <w:r w:rsidR="008965AC" w:rsidRPr="004F199D">
        <w:rPr>
          <w:rFonts w:ascii="PT Astra Serif" w:hAnsi="PT Astra Serif"/>
          <w:color w:val="000000"/>
          <w:sz w:val="26"/>
          <w:szCs w:val="26"/>
          <w:lang w:bidi="ru-RU"/>
        </w:rPr>
        <w:t>го отчета о </w:t>
      </w:r>
      <w:r w:rsidR="007A5887" w:rsidRPr="004F199D">
        <w:rPr>
          <w:rFonts w:ascii="PT Astra Serif" w:hAnsi="PT Astra Serif"/>
          <w:color w:val="000000"/>
          <w:sz w:val="26"/>
          <w:szCs w:val="26"/>
          <w:lang w:bidi="ru-RU"/>
        </w:rPr>
        <w:t>выполненных археологических полевых работах, не являющийся индивидуальным предпринимателем, имеет действующее разрешение (открытый лист) - документ, выдаваемый федеральным органом охраны объектов культурного наследия на основании заключения Российской академии наук и подтверждающий право на проведение одного из видов</w:t>
      </w:r>
      <w:proofErr w:type="gramEnd"/>
      <w:r w:rsidR="007A5887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археологических полевых работ;</w:t>
      </w:r>
      <w:r w:rsidR="007A5887" w:rsidRPr="004F199D">
        <w:rPr>
          <w:rFonts w:ascii="PT Astra Serif" w:hAnsi="PT Astra Serif"/>
          <w:color w:val="000000"/>
          <w:sz w:val="26"/>
          <w:szCs w:val="26"/>
          <w:lang w:bidi="ru-RU"/>
        </w:rPr>
        <w:tab/>
      </w:r>
    </w:p>
    <w:p w14:paraId="74585C73" w14:textId="32E5112B" w:rsidR="007A5887" w:rsidRPr="004F199D" w:rsidRDefault="00DD3E45" w:rsidP="007A5887">
      <w:pPr>
        <w:pStyle w:val="12"/>
        <w:tabs>
          <w:tab w:val="left" w:pos="6990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2) </w:t>
      </w:r>
      <w:r w:rsidR="007A5887" w:rsidRPr="004F199D">
        <w:rPr>
          <w:rFonts w:ascii="PT Astra Serif" w:hAnsi="PT Astra Serif"/>
          <w:color w:val="000000"/>
          <w:sz w:val="26"/>
          <w:szCs w:val="26"/>
          <w:lang w:bidi="ru-RU"/>
        </w:rPr>
        <w:t>в случае если физическое лицо - гражданин Российской Федерации, обладающий научными и практическими познаниями в области архитектуры, искусствоведения и строительства, не являющийся индивидуальным предпринимателем, имеет действующую аттестацию федерального органа охраны объектов культурного наследия в качестве эксперта по проведению государственной историко-культурной экспертизы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.</w:t>
      </w:r>
      <w:proofErr w:type="gramEnd"/>
    </w:p>
    <w:p w14:paraId="6BC851C7" w14:textId="77D0A97B" w:rsidR="00F85B34" w:rsidRPr="004F199D" w:rsidRDefault="007A5887" w:rsidP="007A5887">
      <w:pPr>
        <w:pStyle w:val="12"/>
        <w:tabs>
          <w:tab w:val="left" w:pos="6990"/>
        </w:tabs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При однократной аттестации квалификационн</w:t>
      </w:r>
      <w:r w:rsidR="00380884" w:rsidRPr="004F199D">
        <w:rPr>
          <w:rFonts w:ascii="PT Astra Serif" w:hAnsi="PT Astra Serif"/>
          <w:color w:val="000000"/>
          <w:sz w:val="26"/>
          <w:szCs w:val="26"/>
          <w:lang w:bidi="ru-RU"/>
        </w:rPr>
        <w:t>ый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экзамен</w:t>
      </w:r>
      <w:r w:rsidR="00380884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не проводится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.</w:t>
      </w:r>
    </w:p>
    <w:p w14:paraId="44F9D6FC" w14:textId="34EDE368" w:rsidR="00EE7717" w:rsidRPr="004F199D" w:rsidRDefault="00EE7717" w:rsidP="00EE7717">
      <w:pPr>
        <w:pStyle w:val="12"/>
        <w:widowControl w:val="0"/>
        <w:tabs>
          <w:tab w:val="left" w:pos="1225"/>
        </w:tabs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4. </w:t>
      </w:r>
      <w:proofErr w:type="gramStart"/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Аттестация без проведения квалификационного экзамена проводится в случае, если вместе с заявлением представляются документы, свидетельствующие о значительном опыте работы в заявляемой области экспертизы (опыт работы в органах контроля (надзора) не менее десяти лет, опыт практической работы в заявляемой области экспертизы не менее десяти лет, подтверждаемый документами о выполненных работах).</w:t>
      </w:r>
      <w:proofErr w:type="gramEnd"/>
    </w:p>
    <w:p w14:paraId="3FB965CD" w14:textId="77777777" w:rsidR="00EE7717" w:rsidRPr="004F199D" w:rsidRDefault="00EE7717" w:rsidP="00EE771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4F199D">
        <w:rPr>
          <w:rFonts w:ascii="PT Astra Serif" w:hAnsi="PT Astra Serif" w:cs="PT Astra Serif"/>
          <w:sz w:val="26"/>
          <w:szCs w:val="26"/>
        </w:rPr>
        <w:t xml:space="preserve">В случае если Комитетом принято решение об установлении сроков действия аттестации экспертов, превышающих сроки действия аттестации экспертов, ранее привлекаемых Комитетом к проведению мероприятий по контролю в соответствии с Федеральным </w:t>
      </w:r>
      <w:hyperlink r:id="rId12" w:history="1">
        <w:r w:rsidRPr="004F199D">
          <w:rPr>
            <w:rFonts w:ascii="PT Astra Serif" w:hAnsi="PT Astra Serif" w:cs="PT Astra Serif"/>
            <w:color w:val="0000FF"/>
            <w:sz w:val="26"/>
            <w:szCs w:val="26"/>
          </w:rPr>
          <w:t>законом</w:t>
        </w:r>
      </w:hyperlink>
      <w:r w:rsidRPr="004F199D">
        <w:rPr>
          <w:rFonts w:ascii="PT Astra Serif" w:hAnsi="PT Astra Serif" w:cs="PT Astra Serif"/>
          <w:sz w:val="26"/>
          <w:szCs w:val="26"/>
        </w:rPr>
        <w:t xml:space="preserve"> от 26.12.2008 № 294-ФЗ «О защите прав юридических лиц и индивидуальных предпринимателей при осуществлении государственного контроля (надзора) и муниципального контроля», эксперты, аттестованные по области экспертизы до вступления в силу </w:t>
      </w:r>
      <w:r w:rsidRPr="004F199D">
        <w:rPr>
          <w:rFonts w:ascii="PT Astra Serif" w:hAnsi="PT Astra Serif"/>
          <w:sz w:val="26"/>
          <w:szCs w:val="26"/>
        </w:rPr>
        <w:t>постановления Правительства</w:t>
      </w:r>
      <w:proofErr w:type="gramEnd"/>
      <w:r w:rsidRPr="004F199D">
        <w:rPr>
          <w:rFonts w:ascii="PT Astra Serif" w:hAnsi="PT Astra Serif"/>
          <w:sz w:val="26"/>
          <w:szCs w:val="26"/>
        </w:rPr>
        <w:t xml:space="preserve"> Российской Федерации от 29.12.2020 № 2328 «О порядке аттестации экспертов, привлекаемых к осуществлению экспертизы в целях государственного контроля (надзора), муниципального контроля»</w:t>
      </w:r>
      <w:r w:rsidRPr="004F199D">
        <w:rPr>
          <w:rFonts w:ascii="PT Astra Serif" w:hAnsi="PT Astra Serif" w:cs="PT Astra Serif"/>
          <w:sz w:val="26"/>
          <w:szCs w:val="26"/>
        </w:rPr>
        <w:t>, вправе обратиться в контрольный (надзорный) орган для аттестации по соответствующей области экспертизы без проведения квалификационного экзамена.</w:t>
      </w:r>
    </w:p>
    <w:p w14:paraId="7F6D8692" w14:textId="69715B31" w:rsidR="007A5887" w:rsidRPr="004F199D" w:rsidRDefault="00380884" w:rsidP="007A5887">
      <w:pPr>
        <w:pStyle w:val="12"/>
        <w:widowControl w:val="0"/>
        <w:tabs>
          <w:tab w:val="left" w:pos="1225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4</w:t>
      </w:r>
      <w:r w:rsidR="00F969DB" w:rsidRPr="004F199D">
        <w:rPr>
          <w:rFonts w:ascii="PT Astra Serif" w:hAnsi="PT Astra Serif"/>
          <w:color w:val="000000"/>
          <w:sz w:val="26"/>
          <w:szCs w:val="26"/>
          <w:lang w:bidi="ru-RU"/>
        </w:rPr>
        <w:t>.</w:t>
      </w:r>
      <w:r w:rsidR="007A5887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</w:t>
      </w:r>
      <w:proofErr w:type="gramStart"/>
      <w:r w:rsidR="00F969DB" w:rsidRPr="004F199D">
        <w:rPr>
          <w:rFonts w:ascii="PT Astra Serif" w:hAnsi="PT Astra Serif"/>
          <w:color w:val="000000"/>
          <w:sz w:val="26"/>
          <w:szCs w:val="26"/>
          <w:lang w:bidi="ru-RU"/>
        </w:rPr>
        <w:t>А</w:t>
      </w:r>
      <w:r w:rsidR="007A5887" w:rsidRPr="004F199D">
        <w:rPr>
          <w:rFonts w:ascii="PT Astra Serif" w:hAnsi="PT Astra Serif"/>
          <w:color w:val="000000"/>
          <w:sz w:val="26"/>
          <w:szCs w:val="26"/>
          <w:lang w:bidi="ru-RU"/>
        </w:rPr>
        <w:t>ттестация проводится по перечню видов экспертиз в срок, не</w:t>
      </w:r>
      <w:r w:rsidR="008965AC" w:rsidRPr="004F199D">
        <w:rPr>
          <w:rFonts w:ascii="PT Astra Serif" w:hAnsi="PT Astra Serif"/>
          <w:color w:val="000000"/>
          <w:sz w:val="26"/>
          <w:szCs w:val="26"/>
          <w:lang w:bidi="ru-RU"/>
        </w:rPr>
        <w:t> </w:t>
      </w:r>
      <w:r w:rsidR="007A5887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превышающий </w:t>
      </w:r>
      <w:r w:rsidR="00DF45DE" w:rsidRPr="004F199D">
        <w:rPr>
          <w:rFonts w:ascii="PT Astra Serif" w:hAnsi="PT Astra Serif"/>
          <w:color w:val="000000"/>
          <w:sz w:val="26"/>
          <w:szCs w:val="26"/>
          <w:lang w:bidi="ru-RU"/>
        </w:rPr>
        <w:t>сорока пяти</w:t>
      </w:r>
      <w:r w:rsidR="007A5887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рабочих дней со дня поступления в Комитет заявления</w:t>
      </w:r>
      <w:r w:rsidR="008965AC" w:rsidRPr="004F199D">
        <w:rPr>
          <w:rFonts w:ascii="PT Astra Serif" w:hAnsi="PT Astra Serif"/>
          <w:color w:val="000000"/>
          <w:sz w:val="26"/>
          <w:szCs w:val="26"/>
          <w:lang w:bidi="ru-RU"/>
        </w:rPr>
        <w:t>, в </w:t>
      </w:r>
      <w:r w:rsidR="007A5887" w:rsidRPr="004F199D">
        <w:rPr>
          <w:rFonts w:ascii="PT Astra Serif" w:hAnsi="PT Astra Serif"/>
          <w:color w:val="000000"/>
          <w:sz w:val="26"/>
          <w:szCs w:val="26"/>
          <w:lang w:bidi="ru-RU"/>
        </w:rPr>
        <w:t>отношении граждан, не являющихся индивидуальными предпринимателями, для подтверждения наличия у них специальных знаний, опыта в сфере истории, археологии, искусствоведения, теории и ист</w:t>
      </w:r>
      <w:r w:rsidR="008965AC" w:rsidRPr="004F199D">
        <w:rPr>
          <w:rFonts w:ascii="PT Astra Serif" w:hAnsi="PT Astra Serif"/>
          <w:color w:val="000000"/>
          <w:sz w:val="26"/>
          <w:szCs w:val="26"/>
          <w:lang w:bidi="ru-RU"/>
        </w:rPr>
        <w:t>ории архитектуры, реставрации и </w:t>
      </w:r>
      <w:r w:rsidR="007A5887" w:rsidRPr="004F199D">
        <w:rPr>
          <w:rFonts w:ascii="PT Astra Serif" w:hAnsi="PT Astra Serif"/>
          <w:color w:val="000000"/>
          <w:sz w:val="26"/>
          <w:szCs w:val="26"/>
          <w:lang w:bidi="ru-RU"/>
        </w:rPr>
        <w:t>реконструкции историко-архитектурного наследия, строительства и архитектуры, науки о Земле, культурологии и искусствоведения</w:t>
      </w:r>
      <w:r w:rsidR="00F969DB" w:rsidRPr="004F199D">
        <w:rPr>
          <w:rFonts w:ascii="PT Astra Serif" w:hAnsi="PT Astra Serif"/>
          <w:color w:val="000000"/>
          <w:sz w:val="26"/>
          <w:szCs w:val="26"/>
          <w:lang w:bidi="ru-RU"/>
        </w:rPr>
        <w:t>.</w:t>
      </w:r>
      <w:proofErr w:type="gramEnd"/>
    </w:p>
    <w:p w14:paraId="7E267169" w14:textId="28279289" w:rsidR="00380884" w:rsidRPr="004F199D" w:rsidRDefault="00380884" w:rsidP="00380884">
      <w:pPr>
        <w:pStyle w:val="12"/>
        <w:widowControl w:val="0"/>
        <w:tabs>
          <w:tab w:val="left" w:pos="1339"/>
        </w:tabs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5. Гражданин, претендующий на получение аттестации эксперта (далее - заявитель), обращается в Комитет с заявлением об аттестации по форме, установленной приложением № 3 к настоящему Положению (далее - заявление).</w:t>
      </w:r>
    </w:p>
    <w:p w14:paraId="4559D7A2" w14:textId="312D0F89" w:rsidR="007A5887" w:rsidRPr="004F199D" w:rsidRDefault="00F969DB" w:rsidP="007A5887">
      <w:pPr>
        <w:pStyle w:val="12"/>
        <w:widowControl w:val="0"/>
        <w:tabs>
          <w:tab w:val="left" w:pos="1234"/>
          <w:tab w:val="left" w:pos="7013"/>
        </w:tabs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6</w:t>
      </w:r>
      <w:r w:rsidR="00BA13DE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. </w:t>
      </w:r>
      <w:r w:rsidR="007A5887" w:rsidRPr="004F199D">
        <w:rPr>
          <w:rFonts w:ascii="PT Astra Serif" w:hAnsi="PT Astra Serif"/>
          <w:color w:val="000000"/>
          <w:sz w:val="26"/>
          <w:szCs w:val="26"/>
          <w:lang w:bidi="ru-RU"/>
        </w:rPr>
        <w:t>К заявлению прилагаются следующие документы:</w:t>
      </w:r>
    </w:p>
    <w:p w14:paraId="7AB126C4" w14:textId="77777777" w:rsidR="001F629B" w:rsidRPr="004F199D" w:rsidRDefault="001F629B" w:rsidP="001F629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 xml:space="preserve">1) копия документа, удостоверяющего личность; </w:t>
      </w:r>
    </w:p>
    <w:p w14:paraId="79291F3E" w14:textId="744BC49E" w:rsidR="001F629B" w:rsidRPr="004F199D" w:rsidRDefault="001F629B" w:rsidP="001F629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 xml:space="preserve">2) копия документа о </w:t>
      </w:r>
      <w:r w:rsidR="00E34A23" w:rsidRPr="004F199D">
        <w:rPr>
          <w:rFonts w:ascii="PT Astra Serif" w:hAnsi="PT Astra Serif"/>
          <w:sz w:val="26"/>
          <w:szCs w:val="26"/>
        </w:rPr>
        <w:t>профессиональном образовании</w:t>
      </w:r>
      <w:r w:rsidRPr="004F199D">
        <w:rPr>
          <w:rFonts w:ascii="PT Astra Serif" w:hAnsi="PT Astra Serif"/>
          <w:sz w:val="26"/>
          <w:szCs w:val="26"/>
        </w:rPr>
        <w:t xml:space="preserve"> по направлению (специальности), соответствующему профилю экспертной деятельности; </w:t>
      </w:r>
    </w:p>
    <w:p w14:paraId="39A0790C" w14:textId="560DC7DD" w:rsidR="001F629B" w:rsidRPr="004F199D" w:rsidRDefault="001F629B" w:rsidP="001F629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lastRenderedPageBreak/>
        <w:t>3) копия трудовой книжки (выписка из т</w:t>
      </w:r>
      <w:r w:rsidR="008965AC" w:rsidRPr="004F199D">
        <w:rPr>
          <w:rFonts w:ascii="PT Astra Serif" w:hAnsi="PT Astra Serif"/>
          <w:sz w:val="26"/>
          <w:szCs w:val="26"/>
        </w:rPr>
        <w:t>рудовой книжки) либо сведения о </w:t>
      </w:r>
      <w:r w:rsidRPr="004F199D">
        <w:rPr>
          <w:rFonts w:ascii="PT Astra Serif" w:hAnsi="PT Astra Serif"/>
          <w:sz w:val="26"/>
          <w:szCs w:val="26"/>
        </w:rPr>
        <w:t>трудовой деятельности в порядке, предусмотренном статьей 66</w:t>
      </w:r>
      <w:r w:rsidRPr="004F199D">
        <w:rPr>
          <w:rFonts w:ascii="PT Astra Serif" w:hAnsi="PT Astra Serif"/>
          <w:sz w:val="26"/>
          <w:szCs w:val="26"/>
          <w:vertAlign w:val="superscript"/>
        </w:rPr>
        <w:t>1</w:t>
      </w:r>
      <w:r w:rsidRPr="004F199D">
        <w:rPr>
          <w:rFonts w:ascii="PT Astra Serif" w:hAnsi="PT Astra Serif"/>
          <w:sz w:val="26"/>
          <w:szCs w:val="26"/>
        </w:rPr>
        <w:t xml:space="preserve"> Трудового кодекса Российской Федерации; </w:t>
      </w:r>
    </w:p>
    <w:p w14:paraId="6F0A35F9" w14:textId="69037179" w:rsidR="007A5887" w:rsidRDefault="001F629B" w:rsidP="001F629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>4) копии документов государственного образца об ученой степени, ученом звании (при наличии)</w:t>
      </w:r>
      <w:r w:rsidR="00EA54B0">
        <w:rPr>
          <w:rFonts w:ascii="PT Astra Serif" w:hAnsi="PT Astra Serif"/>
          <w:sz w:val="26"/>
          <w:szCs w:val="26"/>
        </w:rPr>
        <w:t>;</w:t>
      </w:r>
    </w:p>
    <w:p w14:paraId="2CD1DC86" w14:textId="6CAC8299" w:rsidR="00EA54B0" w:rsidRPr="004F199D" w:rsidRDefault="00EA54B0" w:rsidP="001F629B">
      <w:pPr>
        <w:ind w:firstLine="709"/>
        <w:jc w:val="both"/>
        <w:rPr>
          <w:rFonts w:ascii="PT Astra Serif" w:hAnsi="PT Astra Serif"/>
          <w:color w:val="000000"/>
          <w:sz w:val="26"/>
          <w:szCs w:val="26"/>
          <w:lang w:bidi="ru-RU"/>
        </w:rPr>
      </w:pPr>
      <w:r>
        <w:rPr>
          <w:rFonts w:ascii="PT Astra Serif" w:hAnsi="PT Astra Serif"/>
          <w:sz w:val="26"/>
          <w:szCs w:val="26"/>
        </w:rPr>
        <w:t>5) согласие на обработку персональных данных по форме,</w:t>
      </w:r>
      <w:r w:rsidRPr="00EA54B0">
        <w:rPr>
          <w:rFonts w:ascii="PT Astra Serif" w:hAnsi="PT Astra Serif"/>
          <w:color w:val="000000"/>
          <w:sz w:val="26"/>
          <w:szCs w:val="26"/>
          <w:lang w:bidi="ru-RU"/>
        </w:rPr>
        <w:t xml:space="preserve"> 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установленной приложением № </w:t>
      </w:r>
      <w:r>
        <w:rPr>
          <w:rFonts w:ascii="PT Astra Serif" w:hAnsi="PT Astra Serif"/>
          <w:color w:val="000000"/>
          <w:sz w:val="26"/>
          <w:szCs w:val="26"/>
          <w:lang w:bidi="ru-RU"/>
        </w:rPr>
        <w:t>4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к настоящему Положению</w:t>
      </w:r>
      <w:r>
        <w:rPr>
          <w:rFonts w:ascii="PT Astra Serif" w:hAnsi="PT Astra Serif"/>
          <w:color w:val="000000"/>
          <w:sz w:val="26"/>
          <w:szCs w:val="26"/>
          <w:lang w:bidi="ru-RU"/>
        </w:rPr>
        <w:t>.</w:t>
      </w:r>
    </w:p>
    <w:p w14:paraId="60CA3009" w14:textId="7A272A1D" w:rsidR="00380884" w:rsidRPr="004F199D" w:rsidRDefault="009D54D7" w:rsidP="007A5887">
      <w:pPr>
        <w:pStyle w:val="12"/>
        <w:widowControl w:val="0"/>
        <w:tabs>
          <w:tab w:val="left" w:pos="1225"/>
        </w:tabs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8</w:t>
      </w:r>
      <w:r w:rsidR="00BA13DE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. </w:t>
      </w:r>
      <w:r w:rsidR="007A5887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Заявление с прилагаемыми документами </w:t>
      </w:r>
      <w:r w:rsidR="0087055F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может быть </w:t>
      </w:r>
      <w:r w:rsidR="007A5887" w:rsidRPr="004F199D">
        <w:rPr>
          <w:rFonts w:ascii="PT Astra Serif" w:hAnsi="PT Astra Serif"/>
          <w:color w:val="000000"/>
          <w:sz w:val="26"/>
          <w:szCs w:val="26"/>
          <w:lang w:bidi="ru-RU"/>
        </w:rPr>
        <w:t>направл</w:t>
      </w:r>
      <w:r w:rsidR="0087055F" w:rsidRPr="004F199D">
        <w:rPr>
          <w:rFonts w:ascii="PT Astra Serif" w:hAnsi="PT Astra Serif"/>
          <w:color w:val="000000"/>
          <w:sz w:val="26"/>
          <w:szCs w:val="26"/>
          <w:lang w:bidi="ru-RU"/>
        </w:rPr>
        <w:t>ено</w:t>
      </w:r>
      <w:r w:rsidR="007A5887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</w:t>
      </w:r>
      <w:r w:rsidR="0087055F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в Комитет </w:t>
      </w:r>
      <w:r w:rsidR="00380884" w:rsidRPr="004F199D">
        <w:rPr>
          <w:rFonts w:ascii="PT Astra Serif" w:hAnsi="PT Astra Serif"/>
          <w:color w:val="000000"/>
          <w:sz w:val="26"/>
          <w:szCs w:val="26"/>
          <w:lang w:bidi="ru-RU"/>
        </w:rPr>
        <w:t>посредством:</w:t>
      </w:r>
    </w:p>
    <w:p w14:paraId="0A0DBC68" w14:textId="7A389E0F" w:rsidR="0087055F" w:rsidRPr="004F199D" w:rsidRDefault="00380884" w:rsidP="007A5887">
      <w:pPr>
        <w:pStyle w:val="12"/>
        <w:widowControl w:val="0"/>
        <w:tabs>
          <w:tab w:val="left" w:pos="1225"/>
        </w:tabs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1) электронной почты </w:t>
      </w:r>
      <w:r w:rsidR="0087055F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на официальный адрес электронной почты Комитета: </w:t>
      </w:r>
      <w:hyperlink r:id="rId13" w:history="1">
        <w:r w:rsidR="0087055F" w:rsidRPr="004F199D">
          <w:rPr>
            <w:rStyle w:val="ac"/>
            <w:rFonts w:ascii="PT Astra Serif" w:hAnsi="PT Astra Serif"/>
            <w:sz w:val="26"/>
            <w:szCs w:val="26"/>
            <w:lang w:val="en-US" w:eastAsia="en-US" w:bidi="en-US"/>
          </w:rPr>
          <w:t>kooknto</w:t>
        </w:r>
        <w:r w:rsidR="0087055F" w:rsidRPr="004F199D">
          <w:rPr>
            <w:rStyle w:val="ac"/>
            <w:rFonts w:ascii="PT Astra Serif" w:hAnsi="PT Astra Serif"/>
            <w:sz w:val="26"/>
            <w:szCs w:val="26"/>
            <w:lang w:eastAsia="en-US" w:bidi="en-US"/>
          </w:rPr>
          <w:t>@</w:t>
        </w:r>
        <w:r w:rsidR="0087055F" w:rsidRPr="004F199D">
          <w:rPr>
            <w:rStyle w:val="ac"/>
            <w:rFonts w:ascii="PT Astra Serif" w:hAnsi="PT Astra Serif"/>
            <w:sz w:val="26"/>
            <w:szCs w:val="26"/>
            <w:lang w:val="en-US" w:eastAsia="en-US" w:bidi="en-US"/>
          </w:rPr>
          <w:t>gov</w:t>
        </w:r>
        <w:r w:rsidR="0087055F" w:rsidRPr="004F199D">
          <w:rPr>
            <w:rStyle w:val="ac"/>
            <w:rFonts w:ascii="PT Astra Serif" w:hAnsi="PT Astra Serif"/>
            <w:sz w:val="26"/>
            <w:szCs w:val="26"/>
            <w:lang w:eastAsia="en-US" w:bidi="en-US"/>
          </w:rPr>
          <w:t>70.</w:t>
        </w:r>
        <w:proofErr w:type="spellStart"/>
        <w:r w:rsidR="0087055F" w:rsidRPr="004F199D">
          <w:rPr>
            <w:rStyle w:val="ac"/>
            <w:rFonts w:ascii="PT Astra Serif" w:hAnsi="PT Astra Serif"/>
            <w:sz w:val="26"/>
            <w:szCs w:val="26"/>
            <w:lang w:val="en-US" w:eastAsia="en-US" w:bidi="en-US"/>
          </w:rPr>
          <w:t>ru</w:t>
        </w:r>
        <w:proofErr w:type="spellEnd"/>
      </w:hyperlink>
      <w:r w:rsidR="0087055F" w:rsidRPr="004F199D">
        <w:rPr>
          <w:rFonts w:ascii="PT Astra Serif" w:hAnsi="PT Astra Serif"/>
          <w:color w:val="000000"/>
          <w:sz w:val="26"/>
          <w:szCs w:val="26"/>
          <w:lang w:eastAsia="en-US" w:bidi="en-US"/>
        </w:rPr>
        <w:t xml:space="preserve">, </w:t>
      </w:r>
      <w:r w:rsidR="007A5887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в электронном </w:t>
      </w:r>
      <w:proofErr w:type="gramStart"/>
      <w:r w:rsidR="007A5887" w:rsidRPr="004F199D">
        <w:rPr>
          <w:rFonts w:ascii="PT Astra Serif" w:hAnsi="PT Astra Serif"/>
          <w:color w:val="000000"/>
          <w:sz w:val="26"/>
          <w:szCs w:val="26"/>
          <w:lang w:bidi="ru-RU"/>
        </w:rPr>
        <w:t>виде</w:t>
      </w:r>
      <w:proofErr w:type="gramEnd"/>
      <w:r w:rsidR="007A5887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в формате переносимого документа </w:t>
      </w:r>
      <w:r w:rsidR="007A5887" w:rsidRPr="004F199D">
        <w:rPr>
          <w:rFonts w:ascii="PT Astra Serif" w:hAnsi="PT Astra Serif"/>
          <w:color w:val="000000"/>
          <w:sz w:val="26"/>
          <w:szCs w:val="26"/>
          <w:lang w:eastAsia="en-US" w:bidi="en-US"/>
        </w:rPr>
        <w:t>(</w:t>
      </w:r>
      <w:r w:rsidR="007A5887" w:rsidRPr="004F199D">
        <w:rPr>
          <w:rFonts w:ascii="PT Astra Serif" w:hAnsi="PT Astra Serif"/>
          <w:color w:val="000000"/>
          <w:sz w:val="26"/>
          <w:szCs w:val="26"/>
          <w:lang w:val="en-US" w:eastAsia="en-US" w:bidi="en-US"/>
        </w:rPr>
        <w:t>PDF</w:t>
      </w:r>
      <w:r w:rsidR="007A5887" w:rsidRPr="004F199D">
        <w:rPr>
          <w:rFonts w:ascii="PT Astra Serif" w:hAnsi="PT Astra Serif"/>
          <w:color w:val="000000"/>
          <w:sz w:val="26"/>
          <w:szCs w:val="26"/>
          <w:lang w:eastAsia="en-US" w:bidi="en-US"/>
        </w:rPr>
        <w:t xml:space="preserve">), </w:t>
      </w:r>
      <w:r w:rsidR="007A5887" w:rsidRPr="004F199D">
        <w:rPr>
          <w:rFonts w:ascii="PT Astra Serif" w:hAnsi="PT Astra Serif"/>
          <w:color w:val="000000"/>
          <w:sz w:val="26"/>
          <w:szCs w:val="26"/>
          <w:lang w:bidi="ru-RU"/>
        </w:rPr>
        <w:t>подписанного электронной подписью</w:t>
      </w:r>
      <w:r w:rsidR="0087055F" w:rsidRPr="004F199D">
        <w:rPr>
          <w:rFonts w:ascii="PT Astra Serif" w:hAnsi="PT Astra Serif"/>
          <w:color w:val="000000"/>
          <w:sz w:val="26"/>
          <w:szCs w:val="26"/>
          <w:lang w:bidi="ru-RU"/>
        </w:rPr>
        <w:t>;</w:t>
      </w:r>
    </w:p>
    <w:p w14:paraId="4B203F8B" w14:textId="4F3543AD" w:rsidR="0087055F" w:rsidRPr="004F199D" w:rsidRDefault="0087055F" w:rsidP="007A5887">
      <w:pPr>
        <w:pStyle w:val="12"/>
        <w:widowControl w:val="0"/>
        <w:tabs>
          <w:tab w:val="left" w:pos="1225"/>
        </w:tabs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eastAsia="en-US" w:bidi="en-US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2) </w:t>
      </w:r>
      <w:r w:rsidRPr="004F199D">
        <w:rPr>
          <w:rFonts w:ascii="PT Astra Serif" w:hAnsi="PT Astra Serif"/>
          <w:color w:val="000000"/>
          <w:sz w:val="26"/>
          <w:szCs w:val="26"/>
          <w:lang w:eastAsia="en-US" w:bidi="en-US"/>
        </w:rPr>
        <w:t>почтового отправления по адресу: 634050, г. Томск, а/я 115;</w:t>
      </w:r>
    </w:p>
    <w:p w14:paraId="34A33279" w14:textId="41A021AE" w:rsidR="007A5887" w:rsidRPr="004F199D" w:rsidRDefault="0087055F" w:rsidP="007A5887">
      <w:pPr>
        <w:pStyle w:val="12"/>
        <w:widowControl w:val="0"/>
        <w:tabs>
          <w:tab w:val="left" w:pos="1225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color w:val="000000"/>
          <w:sz w:val="26"/>
          <w:szCs w:val="26"/>
          <w:lang w:eastAsia="en-US" w:bidi="en-US"/>
        </w:rPr>
        <w:t xml:space="preserve">3) непосредственного представления </w:t>
      </w:r>
      <w:r w:rsidR="00380884" w:rsidRPr="004F199D">
        <w:rPr>
          <w:rFonts w:ascii="PT Astra Serif" w:hAnsi="PT Astra Serif"/>
          <w:color w:val="000000"/>
          <w:sz w:val="26"/>
          <w:szCs w:val="26"/>
          <w:lang w:eastAsia="en-US" w:bidi="en-US"/>
        </w:rPr>
        <w:t>по адресу</w:t>
      </w:r>
      <w:r w:rsidRPr="004F199D">
        <w:rPr>
          <w:rFonts w:ascii="PT Astra Serif" w:hAnsi="PT Astra Serif"/>
          <w:color w:val="000000"/>
          <w:sz w:val="26"/>
          <w:szCs w:val="26"/>
          <w:lang w:eastAsia="en-US" w:bidi="en-US"/>
        </w:rPr>
        <w:t xml:space="preserve"> фактического расположения Комитета</w:t>
      </w:r>
      <w:r w:rsidR="00380884" w:rsidRPr="004F199D">
        <w:rPr>
          <w:rFonts w:ascii="PT Astra Serif" w:hAnsi="PT Astra Serif"/>
          <w:color w:val="000000"/>
          <w:sz w:val="26"/>
          <w:szCs w:val="26"/>
          <w:lang w:eastAsia="en-US" w:bidi="en-US"/>
        </w:rPr>
        <w:t>:</w:t>
      </w:r>
      <w:r w:rsidRPr="004F199D">
        <w:rPr>
          <w:rFonts w:ascii="PT Astra Serif" w:hAnsi="PT Astra Serif"/>
          <w:color w:val="000000"/>
          <w:sz w:val="26"/>
          <w:szCs w:val="26"/>
          <w:lang w:eastAsia="en-US" w:bidi="en-US"/>
        </w:rPr>
        <w:t xml:space="preserve"> 634050,</w:t>
      </w:r>
      <w:r w:rsidR="00380884" w:rsidRPr="004F199D">
        <w:rPr>
          <w:rFonts w:ascii="PT Astra Serif" w:hAnsi="PT Astra Serif"/>
          <w:color w:val="000000"/>
          <w:sz w:val="26"/>
          <w:szCs w:val="26"/>
          <w:lang w:eastAsia="en-US" w:bidi="en-US"/>
        </w:rPr>
        <w:t xml:space="preserve"> г.</w:t>
      </w:r>
      <w:r w:rsidRPr="004F199D">
        <w:rPr>
          <w:rFonts w:ascii="PT Astra Serif" w:hAnsi="PT Astra Serif"/>
          <w:color w:val="000000"/>
          <w:sz w:val="26"/>
          <w:szCs w:val="26"/>
          <w:lang w:eastAsia="en-US" w:bidi="en-US"/>
        </w:rPr>
        <w:t> </w:t>
      </w:r>
      <w:r w:rsidR="00380884" w:rsidRPr="004F199D">
        <w:rPr>
          <w:rFonts w:ascii="PT Astra Serif" w:hAnsi="PT Astra Serif"/>
          <w:color w:val="000000"/>
          <w:sz w:val="26"/>
          <w:szCs w:val="26"/>
          <w:lang w:eastAsia="en-US" w:bidi="en-US"/>
        </w:rPr>
        <w:t>Томск, пр. Ленина, 50</w:t>
      </w:r>
      <w:r w:rsidRPr="004F199D">
        <w:rPr>
          <w:rFonts w:ascii="PT Astra Serif" w:hAnsi="PT Astra Serif"/>
          <w:color w:val="000000"/>
          <w:sz w:val="26"/>
          <w:szCs w:val="26"/>
          <w:lang w:eastAsia="en-US" w:bidi="en-US"/>
        </w:rPr>
        <w:t>.</w:t>
      </w:r>
      <w:r w:rsidR="00380884" w:rsidRPr="004F199D">
        <w:rPr>
          <w:rFonts w:ascii="PT Astra Serif" w:hAnsi="PT Astra Serif"/>
          <w:color w:val="000000"/>
          <w:sz w:val="26"/>
          <w:szCs w:val="26"/>
          <w:lang w:eastAsia="en-US" w:bidi="en-US"/>
        </w:rPr>
        <w:t xml:space="preserve"> </w:t>
      </w:r>
    </w:p>
    <w:p w14:paraId="3F1613CA" w14:textId="704CC857" w:rsidR="00BA13DE" w:rsidRPr="004F199D" w:rsidRDefault="009D54D7" w:rsidP="00BA13DE">
      <w:pPr>
        <w:pStyle w:val="12"/>
        <w:widowControl w:val="0"/>
        <w:tabs>
          <w:tab w:val="left" w:pos="1225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9</w:t>
      </w:r>
      <w:r w:rsidR="00BA13DE" w:rsidRPr="004F199D">
        <w:rPr>
          <w:rFonts w:ascii="PT Astra Serif" w:hAnsi="PT Astra Serif"/>
          <w:color w:val="000000"/>
          <w:sz w:val="26"/>
          <w:szCs w:val="26"/>
          <w:lang w:bidi="ru-RU"/>
        </w:rPr>
        <w:t>. Проверка соответствия заявления установленной форме, отсутствия регистрации заявителя в качестве ин</w:t>
      </w:r>
      <w:r w:rsidR="008965AC" w:rsidRPr="004F199D">
        <w:rPr>
          <w:rFonts w:ascii="PT Astra Serif" w:hAnsi="PT Astra Serif"/>
          <w:color w:val="000000"/>
          <w:sz w:val="26"/>
          <w:szCs w:val="26"/>
          <w:lang w:bidi="ru-RU"/>
        </w:rPr>
        <w:t>дивидуального предпринимателя и </w:t>
      </w:r>
      <w:r w:rsidR="00BA13DE" w:rsidRPr="004F199D">
        <w:rPr>
          <w:rFonts w:ascii="PT Astra Serif" w:hAnsi="PT Astra Serif"/>
          <w:color w:val="000000"/>
          <w:sz w:val="26"/>
          <w:szCs w:val="26"/>
          <w:lang w:bidi="ru-RU"/>
        </w:rPr>
        <w:t>обязательных документов</w:t>
      </w:r>
      <w:r w:rsidR="0087055F" w:rsidRPr="004F199D">
        <w:rPr>
          <w:rFonts w:ascii="PT Astra Serif" w:hAnsi="PT Astra Serif"/>
          <w:color w:val="000000"/>
          <w:sz w:val="26"/>
          <w:szCs w:val="26"/>
          <w:lang w:bidi="ru-RU"/>
        </w:rPr>
        <w:t>, перечисленных в пункте 6 настоящего Положения,</w:t>
      </w:r>
      <w:r w:rsidR="00BA13DE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осуществляется в срок, не превышающий </w:t>
      </w:r>
      <w:r w:rsidR="008965AC" w:rsidRPr="004F199D">
        <w:rPr>
          <w:rFonts w:ascii="PT Astra Serif" w:hAnsi="PT Astra Serif"/>
          <w:color w:val="000000"/>
          <w:sz w:val="26"/>
          <w:szCs w:val="26"/>
          <w:lang w:bidi="ru-RU"/>
        </w:rPr>
        <w:t>пяти</w:t>
      </w:r>
      <w:r w:rsidR="00BA13DE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рабочих дней</w:t>
      </w:r>
      <w:r w:rsidR="008965AC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со дня поступления в </w:t>
      </w:r>
      <w:r w:rsidR="0087055F" w:rsidRPr="004F199D">
        <w:rPr>
          <w:rFonts w:ascii="PT Astra Serif" w:hAnsi="PT Astra Serif"/>
          <w:color w:val="000000"/>
          <w:sz w:val="26"/>
          <w:szCs w:val="26"/>
          <w:lang w:bidi="ru-RU"/>
        </w:rPr>
        <w:t>Комитет заявления</w:t>
      </w:r>
      <w:r w:rsidR="00BA13DE" w:rsidRPr="004F199D">
        <w:rPr>
          <w:rFonts w:ascii="PT Astra Serif" w:hAnsi="PT Astra Serif"/>
          <w:color w:val="000000"/>
          <w:sz w:val="26"/>
          <w:szCs w:val="26"/>
          <w:lang w:bidi="ru-RU"/>
        </w:rPr>
        <w:t>. При наличии регистрации в качестве индивидуального предпринимателя, ошибок в заявлении и/или при отсутствии документов</w:t>
      </w:r>
      <w:r w:rsidR="00DD3E45" w:rsidRPr="004F199D">
        <w:rPr>
          <w:rFonts w:ascii="PT Astra Serif" w:hAnsi="PT Astra Serif"/>
          <w:color w:val="000000"/>
          <w:sz w:val="26"/>
          <w:szCs w:val="26"/>
          <w:lang w:bidi="ru-RU"/>
        </w:rPr>
        <w:t>, перечисленных в пункте 6 настоящего Положения,</w:t>
      </w:r>
      <w:r w:rsidR="00BA13DE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заявление возвращается </w:t>
      </w:r>
      <w:r w:rsidR="00DD3E45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заявителю </w:t>
      </w:r>
      <w:r w:rsidR="00BA13DE" w:rsidRPr="004F199D">
        <w:rPr>
          <w:rFonts w:ascii="PT Astra Serif" w:hAnsi="PT Astra Serif"/>
          <w:color w:val="000000"/>
          <w:sz w:val="26"/>
          <w:szCs w:val="26"/>
          <w:lang w:bidi="ru-RU"/>
        </w:rPr>
        <w:t>без рассмотрения.</w:t>
      </w:r>
    </w:p>
    <w:p w14:paraId="4D02131C" w14:textId="4EA3ECA7" w:rsidR="00BA13DE" w:rsidRPr="004F199D" w:rsidRDefault="009D54D7" w:rsidP="00BA13DE">
      <w:pPr>
        <w:pStyle w:val="12"/>
        <w:widowControl w:val="0"/>
        <w:tabs>
          <w:tab w:val="left" w:pos="1234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10</w:t>
      </w:r>
      <w:r w:rsidR="00BA13DE" w:rsidRPr="004F199D">
        <w:rPr>
          <w:rFonts w:ascii="PT Astra Serif" w:hAnsi="PT Astra Serif"/>
          <w:color w:val="000000"/>
          <w:sz w:val="26"/>
          <w:szCs w:val="26"/>
          <w:lang w:bidi="ru-RU"/>
        </w:rPr>
        <w:t>. Проверка соответствия заявителя критер</w:t>
      </w:r>
      <w:r w:rsidR="008965AC" w:rsidRPr="004F199D">
        <w:rPr>
          <w:rFonts w:ascii="PT Astra Serif" w:hAnsi="PT Astra Serif"/>
          <w:color w:val="000000"/>
          <w:sz w:val="26"/>
          <w:szCs w:val="26"/>
          <w:lang w:bidi="ru-RU"/>
        </w:rPr>
        <w:t>иям аттестации осуществляется в </w:t>
      </w:r>
      <w:r w:rsidR="00444626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срок, не превышающий </w:t>
      </w:r>
      <w:r w:rsidR="00660943" w:rsidRPr="004F199D">
        <w:rPr>
          <w:rFonts w:ascii="PT Astra Serif" w:hAnsi="PT Astra Serif"/>
          <w:color w:val="000000"/>
          <w:sz w:val="26"/>
          <w:szCs w:val="26"/>
          <w:lang w:bidi="ru-RU"/>
        </w:rPr>
        <w:t>тридцати</w:t>
      </w:r>
      <w:r w:rsidR="00BA13DE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рабочих дней</w:t>
      </w:r>
      <w:r w:rsidR="0015272C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со дня поступления в Комитет заявления</w:t>
      </w:r>
      <w:r w:rsidR="00BA13DE" w:rsidRPr="004F199D">
        <w:rPr>
          <w:rFonts w:ascii="PT Astra Serif" w:hAnsi="PT Astra Serif"/>
          <w:color w:val="000000"/>
          <w:sz w:val="26"/>
          <w:szCs w:val="26"/>
          <w:lang w:bidi="ru-RU"/>
        </w:rPr>
        <w:t>, путем:</w:t>
      </w:r>
    </w:p>
    <w:p w14:paraId="63A3F422" w14:textId="3EFA2BE0" w:rsidR="00BA13DE" w:rsidRPr="004F199D" w:rsidRDefault="00BA13DE" w:rsidP="00BA13DE">
      <w:pPr>
        <w:pStyle w:val="12"/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1) рассмотрения представленных документов и (или) сведений;</w:t>
      </w:r>
    </w:p>
    <w:p w14:paraId="23D9A9D3" w14:textId="6A5E3238" w:rsidR="00BA13DE" w:rsidRPr="004F199D" w:rsidRDefault="00BA13DE" w:rsidP="00BA13DE">
      <w:pPr>
        <w:pStyle w:val="12"/>
        <w:tabs>
          <w:tab w:val="left" w:pos="7008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2) рассмотрения представленных документов и (или) сведений и проведения квалификационного экзамена.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ab/>
      </w:r>
    </w:p>
    <w:p w14:paraId="4D6B2A39" w14:textId="6A2662AA" w:rsidR="00B12FDF" w:rsidRPr="004F199D" w:rsidRDefault="00660943" w:rsidP="00B12FDF">
      <w:pPr>
        <w:pStyle w:val="12"/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11</w:t>
      </w:r>
      <w:r w:rsidR="00B12FDF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. В случае </w:t>
      </w:r>
      <w:r w:rsidR="00B12FDF" w:rsidRPr="004F199D">
        <w:rPr>
          <w:rFonts w:ascii="PT Astra Serif" w:hAnsi="PT Astra Serif" w:cs="PT Astra Serif"/>
          <w:sz w:val="26"/>
          <w:szCs w:val="26"/>
        </w:rPr>
        <w:t xml:space="preserve">несоблюдения </w:t>
      </w:r>
      <w:r w:rsidRPr="004F199D">
        <w:rPr>
          <w:rFonts w:ascii="PT Astra Serif" w:hAnsi="PT Astra Serif" w:cs="PT Astra Serif"/>
          <w:sz w:val="26"/>
          <w:szCs w:val="26"/>
        </w:rPr>
        <w:t xml:space="preserve">заявителем </w:t>
      </w:r>
      <w:r w:rsidR="00B12FDF" w:rsidRPr="004F199D">
        <w:rPr>
          <w:rFonts w:ascii="PT Astra Serif" w:hAnsi="PT Astra Serif" w:cs="PT Astra Serif"/>
          <w:sz w:val="26"/>
          <w:szCs w:val="26"/>
        </w:rPr>
        <w:t xml:space="preserve">порядка (включая способы взаимодействия, в том числе посредством информационно-телекоммуникационной сети </w:t>
      </w:r>
      <w:r w:rsidRPr="004F199D">
        <w:rPr>
          <w:rFonts w:ascii="PT Astra Serif" w:hAnsi="PT Astra Serif" w:cs="PT Astra Serif"/>
          <w:sz w:val="26"/>
          <w:szCs w:val="26"/>
        </w:rPr>
        <w:t>«</w:t>
      </w:r>
      <w:r w:rsidR="00B12FDF" w:rsidRPr="004F199D">
        <w:rPr>
          <w:rFonts w:ascii="PT Astra Serif" w:hAnsi="PT Astra Serif" w:cs="PT Astra Serif"/>
          <w:sz w:val="26"/>
          <w:szCs w:val="26"/>
        </w:rPr>
        <w:t>Интернет</w:t>
      </w:r>
      <w:r w:rsidRPr="004F199D">
        <w:rPr>
          <w:rFonts w:ascii="PT Astra Serif" w:hAnsi="PT Astra Serif" w:cs="PT Astra Serif"/>
          <w:sz w:val="26"/>
          <w:szCs w:val="26"/>
        </w:rPr>
        <w:t>»</w:t>
      </w:r>
      <w:r w:rsidR="00B12FDF" w:rsidRPr="004F199D">
        <w:rPr>
          <w:rFonts w:ascii="PT Astra Serif" w:hAnsi="PT Astra Serif" w:cs="PT Astra Serif"/>
          <w:sz w:val="26"/>
          <w:szCs w:val="26"/>
        </w:rPr>
        <w:t xml:space="preserve">, ведомственной информационной системы контрольного (надзорного) органа, федеральной государственной информационной системы </w:t>
      </w:r>
      <w:r w:rsidRPr="004F199D">
        <w:rPr>
          <w:rFonts w:ascii="PT Astra Serif" w:hAnsi="PT Astra Serif" w:cs="PT Astra Serif"/>
          <w:sz w:val="26"/>
          <w:szCs w:val="26"/>
        </w:rPr>
        <w:t>«</w:t>
      </w:r>
      <w:r w:rsidR="00B12FDF" w:rsidRPr="004F199D">
        <w:rPr>
          <w:rFonts w:ascii="PT Astra Serif" w:hAnsi="PT Astra Serif" w:cs="PT Astra Serif"/>
          <w:sz w:val="26"/>
          <w:szCs w:val="26"/>
        </w:rPr>
        <w:t>Единый портал государственных и муниципальных услуг (функций)</w:t>
      </w:r>
      <w:r w:rsidRPr="004F199D">
        <w:rPr>
          <w:rFonts w:ascii="PT Astra Serif" w:hAnsi="PT Astra Serif" w:cs="PT Astra Serif"/>
          <w:sz w:val="26"/>
          <w:szCs w:val="26"/>
        </w:rPr>
        <w:t>») Комитет в </w:t>
      </w:r>
      <w:r w:rsidR="00B12FDF" w:rsidRPr="004F199D">
        <w:rPr>
          <w:rFonts w:ascii="PT Astra Serif" w:hAnsi="PT Astra Serif" w:cs="PT Astra Serif"/>
          <w:sz w:val="26"/>
          <w:szCs w:val="26"/>
        </w:rPr>
        <w:t xml:space="preserve">срок не более </w:t>
      </w:r>
      <w:r w:rsidR="006A34CC" w:rsidRPr="004F199D">
        <w:rPr>
          <w:rFonts w:ascii="PT Astra Serif" w:hAnsi="PT Astra Serif" w:cs="PT Astra Serif"/>
          <w:sz w:val="26"/>
          <w:szCs w:val="26"/>
        </w:rPr>
        <w:t>пяти</w:t>
      </w:r>
      <w:r w:rsidR="00B12FDF" w:rsidRPr="004F199D">
        <w:rPr>
          <w:rFonts w:ascii="PT Astra Serif" w:hAnsi="PT Astra Serif" w:cs="PT Astra Serif"/>
          <w:sz w:val="26"/>
          <w:szCs w:val="26"/>
        </w:rPr>
        <w:t xml:space="preserve"> рабочих дней возвращает документы и </w:t>
      </w:r>
      <w:r w:rsidRPr="004F199D">
        <w:rPr>
          <w:rFonts w:ascii="PT Astra Serif" w:hAnsi="PT Astra Serif" w:cs="PT Astra Serif"/>
          <w:sz w:val="26"/>
          <w:szCs w:val="26"/>
        </w:rPr>
        <w:t xml:space="preserve">(или) </w:t>
      </w:r>
      <w:r w:rsidR="00B12FDF" w:rsidRPr="004F199D">
        <w:rPr>
          <w:rFonts w:ascii="PT Astra Serif" w:hAnsi="PT Astra Serif" w:cs="PT Astra Serif"/>
          <w:sz w:val="26"/>
          <w:szCs w:val="26"/>
        </w:rPr>
        <w:t>сведения без рассмотрения.</w:t>
      </w:r>
    </w:p>
    <w:p w14:paraId="7054C596" w14:textId="09F9C8CB" w:rsidR="00BA13DE" w:rsidRPr="004F199D" w:rsidRDefault="00660943" w:rsidP="00BA13DE">
      <w:pPr>
        <w:pStyle w:val="12"/>
        <w:widowControl w:val="0"/>
        <w:tabs>
          <w:tab w:val="left" w:pos="1234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12</w:t>
      </w:r>
      <w:r w:rsidR="00BA13DE" w:rsidRPr="004F199D">
        <w:rPr>
          <w:rFonts w:ascii="PT Astra Serif" w:hAnsi="PT Astra Serif"/>
          <w:color w:val="000000"/>
          <w:sz w:val="26"/>
          <w:szCs w:val="26"/>
          <w:lang w:bidi="ru-RU"/>
        </w:rPr>
        <w:t>. По результатам рассмотрения предста</w:t>
      </w:r>
      <w:r w:rsidR="008965AC" w:rsidRPr="004F199D">
        <w:rPr>
          <w:rFonts w:ascii="PT Astra Serif" w:hAnsi="PT Astra Serif"/>
          <w:color w:val="000000"/>
          <w:sz w:val="26"/>
          <w:szCs w:val="26"/>
          <w:lang w:bidi="ru-RU"/>
        </w:rPr>
        <w:t>вленных заявителем документов и 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(или) </w:t>
      </w:r>
      <w:r w:rsidR="00BA13DE" w:rsidRPr="004F199D">
        <w:rPr>
          <w:rFonts w:ascii="PT Astra Serif" w:hAnsi="PT Astra Serif"/>
          <w:color w:val="000000"/>
          <w:sz w:val="26"/>
          <w:szCs w:val="26"/>
          <w:lang w:bidi="ru-RU"/>
        </w:rPr>
        <w:t>сведений Комитет принимает одно из следующих решений в форме распоряжения Комитета:</w:t>
      </w:r>
    </w:p>
    <w:p w14:paraId="7F2D05B2" w14:textId="54773962" w:rsidR="00BA13DE" w:rsidRPr="004F199D" w:rsidRDefault="00BA13DE" w:rsidP="00BA13DE">
      <w:pPr>
        <w:pStyle w:val="12"/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1) об отказе в аттестации заявителя - в случае несоответствия заявителя критериям аттестации в части требований к образованию, стажу работы;</w:t>
      </w:r>
    </w:p>
    <w:p w14:paraId="7D4087C1" w14:textId="2EE96029" w:rsidR="00BA13DE" w:rsidRPr="004F199D" w:rsidRDefault="00BA13DE" w:rsidP="00BA13DE">
      <w:pPr>
        <w:pStyle w:val="12"/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2) о допуске заявителя к квалификационному экзамену - в случае представления заявителем документов и </w:t>
      </w:r>
      <w:r w:rsidR="00660943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(или) 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сведений в соответствии с пунктом </w:t>
      </w:r>
      <w:r w:rsidR="00DD3E45" w:rsidRPr="004F199D">
        <w:rPr>
          <w:rFonts w:ascii="PT Astra Serif" w:hAnsi="PT Astra Serif"/>
          <w:color w:val="000000"/>
          <w:sz w:val="26"/>
          <w:szCs w:val="26"/>
          <w:lang w:bidi="ru-RU"/>
        </w:rPr>
        <w:t>6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настоящего Положения; </w:t>
      </w:r>
    </w:p>
    <w:p w14:paraId="2FA4EE53" w14:textId="012AE324" w:rsidR="00BA13DE" w:rsidRPr="004F199D" w:rsidRDefault="00BA13DE" w:rsidP="00BA13DE">
      <w:pPr>
        <w:pStyle w:val="12"/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3) об аттестации заявителя - если в соответствии с </w:t>
      </w:r>
      <w:r w:rsidR="009D54D7" w:rsidRPr="004F199D">
        <w:rPr>
          <w:rFonts w:ascii="PT Astra Serif" w:hAnsi="PT Astra Serif"/>
          <w:color w:val="000000"/>
          <w:sz w:val="26"/>
          <w:szCs w:val="26"/>
          <w:lang w:bidi="ru-RU"/>
        </w:rPr>
        <w:t>пунктом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</w:t>
      </w:r>
      <w:r w:rsidR="00660943" w:rsidRPr="004F199D">
        <w:rPr>
          <w:rFonts w:ascii="PT Astra Serif" w:hAnsi="PT Astra Serif"/>
          <w:color w:val="000000"/>
          <w:sz w:val="26"/>
          <w:szCs w:val="26"/>
          <w:lang w:bidi="ru-RU"/>
        </w:rPr>
        <w:t>4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настоящего Положения проведение квалификационного экзамена не</w:t>
      </w:r>
      <w:r w:rsidR="00266A80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требуется</w:t>
      </w:r>
      <w:r w:rsidR="00266A80" w:rsidRPr="004F199D">
        <w:rPr>
          <w:rFonts w:ascii="PT Astra Serif" w:hAnsi="PT Astra Serif"/>
          <w:color w:val="000000"/>
          <w:sz w:val="26"/>
          <w:szCs w:val="26"/>
          <w:lang w:bidi="ru-RU"/>
        </w:rPr>
        <w:t>,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и заявитель соответствует критериям аттестации.</w:t>
      </w:r>
    </w:p>
    <w:p w14:paraId="6557BFB1" w14:textId="07F715B9" w:rsidR="00BA13DE" w:rsidRPr="004F199D" w:rsidRDefault="00660943" w:rsidP="008E6413">
      <w:pPr>
        <w:pStyle w:val="12"/>
        <w:widowControl w:val="0"/>
        <w:tabs>
          <w:tab w:val="left" w:pos="1234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13</w:t>
      </w:r>
      <w:r w:rsidR="00BA13DE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. Комитет уведомляет заявителя о принятом решении в течение </w:t>
      </w:r>
      <w:r w:rsidR="008965AC" w:rsidRPr="004F199D">
        <w:rPr>
          <w:rFonts w:ascii="PT Astra Serif" w:hAnsi="PT Astra Serif"/>
          <w:color w:val="000000"/>
          <w:sz w:val="26"/>
          <w:szCs w:val="26"/>
          <w:lang w:bidi="ru-RU"/>
        </w:rPr>
        <w:t>трех</w:t>
      </w:r>
      <w:r w:rsidR="00BA13DE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</w:t>
      </w:r>
      <w:r w:rsidR="00BA13DE" w:rsidRPr="004F199D">
        <w:rPr>
          <w:rFonts w:ascii="PT Astra Serif" w:hAnsi="PT Astra Serif"/>
          <w:color w:val="000000"/>
          <w:sz w:val="26"/>
          <w:szCs w:val="26"/>
          <w:lang w:bidi="ru-RU"/>
        </w:rPr>
        <w:lastRenderedPageBreak/>
        <w:t xml:space="preserve">рабочих дней со дня принятия </w:t>
      </w:r>
      <w:r w:rsidR="00173A7A" w:rsidRPr="004F199D">
        <w:rPr>
          <w:rFonts w:ascii="PT Astra Serif" w:hAnsi="PT Astra Serif"/>
          <w:color w:val="000000"/>
          <w:sz w:val="26"/>
          <w:szCs w:val="26"/>
          <w:lang w:bidi="ru-RU"/>
        </w:rPr>
        <w:t>распоряжения Комитета</w:t>
      </w:r>
      <w:r w:rsidR="00BA13DE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в виде уведомления </w:t>
      </w:r>
      <w:r w:rsidR="00E43960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исходя из указанного </w:t>
      </w:r>
      <w:r w:rsidR="000B1D8C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заявителем </w:t>
      </w:r>
      <w:r w:rsidR="00E43960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в заявлении способа: </w:t>
      </w:r>
      <w:r w:rsidR="008E6413" w:rsidRPr="004F199D">
        <w:rPr>
          <w:rFonts w:ascii="PT Astra Serif" w:hAnsi="PT Astra Serif"/>
          <w:color w:val="000000"/>
          <w:sz w:val="26"/>
          <w:szCs w:val="26"/>
          <w:lang w:bidi="ru-RU"/>
        </w:rPr>
        <w:t>посредством заказного почтового отправления с уведомлением о вручении либо в виде электронного документа, подписанного электронной подписью, на адрес электронной почты, указанной</w:t>
      </w:r>
      <w:r w:rsidR="000B1D8C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в </w:t>
      </w:r>
      <w:r w:rsidR="008E6413" w:rsidRPr="004F199D">
        <w:rPr>
          <w:rFonts w:ascii="PT Astra Serif" w:hAnsi="PT Astra Serif"/>
          <w:color w:val="000000"/>
          <w:sz w:val="26"/>
          <w:szCs w:val="26"/>
          <w:lang w:bidi="ru-RU"/>
        </w:rPr>
        <w:t>заявлении</w:t>
      </w:r>
      <w:r w:rsidR="00E43960" w:rsidRPr="004F199D">
        <w:rPr>
          <w:rFonts w:ascii="PT Astra Serif" w:hAnsi="PT Astra Serif"/>
          <w:color w:val="000000"/>
          <w:sz w:val="26"/>
          <w:szCs w:val="26"/>
          <w:lang w:bidi="ru-RU"/>
        </w:rPr>
        <w:t>.</w:t>
      </w:r>
    </w:p>
    <w:p w14:paraId="7261C576" w14:textId="383B07ED" w:rsidR="00BA13DE" w:rsidRPr="004F199D" w:rsidRDefault="00173A7A" w:rsidP="00BA13DE">
      <w:pPr>
        <w:pStyle w:val="12"/>
        <w:widowControl w:val="0"/>
        <w:tabs>
          <w:tab w:val="left" w:pos="1225"/>
        </w:tabs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11. </w:t>
      </w:r>
      <w:r w:rsidR="00BA13DE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Заявитель вправе направить в 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Комитет</w:t>
      </w:r>
      <w:r w:rsidR="008965AC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заявление об изменении даты и </w:t>
      </w:r>
      <w:r w:rsidR="00BA13DE" w:rsidRPr="004F199D">
        <w:rPr>
          <w:rFonts w:ascii="PT Astra Serif" w:hAnsi="PT Astra Serif"/>
          <w:color w:val="000000"/>
          <w:sz w:val="26"/>
          <w:szCs w:val="26"/>
          <w:lang w:bidi="ru-RU"/>
        </w:rPr>
        <w:t>времени проведения квалификационного экзамена, но не более одного р</w:t>
      </w:r>
      <w:r w:rsidR="008965AC" w:rsidRPr="004F199D">
        <w:rPr>
          <w:rFonts w:ascii="PT Astra Serif" w:hAnsi="PT Astra Serif"/>
          <w:color w:val="000000"/>
          <w:sz w:val="26"/>
          <w:szCs w:val="26"/>
          <w:lang w:bidi="ru-RU"/>
        </w:rPr>
        <w:t>аза в </w:t>
      </w:r>
      <w:r w:rsidR="00BA13DE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рамках процедуры аттестации. </w:t>
      </w:r>
    </w:p>
    <w:p w14:paraId="39FEA774" w14:textId="0996ECE9" w:rsidR="009D54D7" w:rsidRPr="004F199D" w:rsidRDefault="0015272C" w:rsidP="0015272C">
      <w:pPr>
        <w:pStyle w:val="12"/>
        <w:widowControl w:val="0"/>
        <w:tabs>
          <w:tab w:val="left" w:pos="1225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 xml:space="preserve">12. Дата проведения квалификационного экзамена устанавливается Комитетом не позднее </w:t>
      </w:r>
      <w:r w:rsidR="003C471C" w:rsidRPr="004F199D">
        <w:rPr>
          <w:rFonts w:ascii="PT Astra Serif" w:hAnsi="PT Astra Serif"/>
          <w:sz w:val="26"/>
          <w:szCs w:val="26"/>
        </w:rPr>
        <w:t>сорока</w:t>
      </w:r>
      <w:r w:rsidR="00DF45DE" w:rsidRPr="004F199D">
        <w:rPr>
          <w:rFonts w:ascii="PT Astra Serif" w:hAnsi="PT Astra Serif"/>
          <w:sz w:val="26"/>
          <w:szCs w:val="26"/>
        </w:rPr>
        <w:t xml:space="preserve"> </w:t>
      </w:r>
      <w:r w:rsidRPr="004F199D">
        <w:rPr>
          <w:rFonts w:ascii="PT Astra Serif" w:hAnsi="PT Astra Serif"/>
          <w:sz w:val="26"/>
          <w:szCs w:val="26"/>
        </w:rPr>
        <w:t xml:space="preserve">рабочих дней со дня </w:t>
      </w:r>
      <w:r w:rsidR="00444626" w:rsidRPr="004F199D">
        <w:rPr>
          <w:rFonts w:ascii="PT Astra Serif" w:hAnsi="PT Astra Serif"/>
          <w:sz w:val="26"/>
          <w:szCs w:val="26"/>
        </w:rPr>
        <w:t>поступления в </w:t>
      </w:r>
      <w:r w:rsidRPr="004F199D">
        <w:rPr>
          <w:rFonts w:ascii="PT Astra Serif" w:hAnsi="PT Astra Serif"/>
          <w:sz w:val="26"/>
          <w:szCs w:val="26"/>
        </w:rPr>
        <w:t>Комитет</w:t>
      </w:r>
      <w:r w:rsidR="008965AC" w:rsidRPr="004F199D">
        <w:rPr>
          <w:rFonts w:ascii="PT Astra Serif" w:hAnsi="PT Astra Serif"/>
          <w:sz w:val="26"/>
          <w:szCs w:val="26"/>
        </w:rPr>
        <w:t xml:space="preserve"> заявления об </w:t>
      </w:r>
      <w:r w:rsidRPr="004F199D">
        <w:rPr>
          <w:rFonts w:ascii="PT Astra Serif" w:hAnsi="PT Astra Serif"/>
          <w:sz w:val="26"/>
          <w:szCs w:val="26"/>
        </w:rPr>
        <w:t>аттестации.</w:t>
      </w:r>
    </w:p>
    <w:p w14:paraId="42BA235B" w14:textId="1B261C65" w:rsidR="009D54D7" w:rsidRPr="004F199D" w:rsidRDefault="0015272C" w:rsidP="009D54D7">
      <w:pPr>
        <w:pStyle w:val="12"/>
        <w:widowControl w:val="0"/>
        <w:tabs>
          <w:tab w:val="left" w:pos="1411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13</w:t>
      </w:r>
      <w:r w:rsidR="009D54D7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. Регистрация заявителей проводится до начала заседания </w:t>
      </w:r>
      <w:r w:rsidR="00A16798" w:rsidRPr="004F199D">
        <w:rPr>
          <w:rFonts w:ascii="PT Astra Serif" w:hAnsi="PT Astra Serif"/>
          <w:color w:val="000000"/>
          <w:sz w:val="26"/>
          <w:szCs w:val="26"/>
          <w:lang w:bidi="ru-RU"/>
        </w:rPr>
        <w:t>а</w:t>
      </w:r>
      <w:r w:rsidR="009D54D7" w:rsidRPr="004F199D">
        <w:rPr>
          <w:rFonts w:ascii="PT Astra Serif" w:hAnsi="PT Astra Serif"/>
          <w:color w:val="000000"/>
          <w:sz w:val="26"/>
          <w:szCs w:val="26"/>
          <w:lang w:bidi="ru-RU"/>
        </w:rPr>
        <w:t>ттестационной комиссии. Заявитель должен в установленное Комитетом</w:t>
      </w:r>
      <w:r w:rsidR="00444626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время явиться на </w:t>
      </w:r>
      <w:r w:rsidR="009D54D7" w:rsidRPr="004F199D">
        <w:rPr>
          <w:rFonts w:ascii="PT Astra Serif" w:hAnsi="PT Astra Serif"/>
          <w:color w:val="000000"/>
          <w:sz w:val="26"/>
          <w:szCs w:val="26"/>
          <w:lang w:bidi="ru-RU"/>
        </w:rPr>
        <w:t>квалификационный экзамен, имея при себе документ, удостоверяющий личность.</w:t>
      </w:r>
      <w:r w:rsidR="00F8325B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</w:t>
      </w:r>
      <w:r w:rsidR="009D54D7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Сведения о заявителях, не явившихся на квалификационный экзамен, вносятся секретарем </w:t>
      </w:r>
      <w:r w:rsidR="00A16798" w:rsidRPr="004F199D">
        <w:rPr>
          <w:rFonts w:ascii="PT Astra Serif" w:hAnsi="PT Astra Serif"/>
          <w:color w:val="000000"/>
          <w:sz w:val="26"/>
          <w:szCs w:val="26"/>
          <w:lang w:bidi="ru-RU"/>
        </w:rPr>
        <w:t>а</w:t>
      </w:r>
      <w:r w:rsidR="009D54D7" w:rsidRPr="004F199D">
        <w:rPr>
          <w:rFonts w:ascii="PT Astra Serif" w:hAnsi="PT Astra Serif"/>
          <w:color w:val="000000"/>
          <w:sz w:val="26"/>
          <w:szCs w:val="26"/>
          <w:lang w:bidi="ru-RU"/>
        </w:rPr>
        <w:t>ттестационной комиссии в протокол.</w:t>
      </w:r>
    </w:p>
    <w:p w14:paraId="79EB43EE" w14:textId="0B5C228D" w:rsidR="009D54D7" w:rsidRPr="004F199D" w:rsidRDefault="0015272C" w:rsidP="009D54D7">
      <w:pPr>
        <w:pStyle w:val="12"/>
        <w:widowControl w:val="0"/>
        <w:tabs>
          <w:tab w:val="left" w:pos="1411"/>
          <w:tab w:val="left" w:pos="7008"/>
        </w:tabs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14</w:t>
      </w:r>
      <w:r w:rsidR="00815800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. </w:t>
      </w:r>
      <w:r w:rsidR="009D54D7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Квалификационный экзамен проводится в </w:t>
      </w:r>
      <w:proofErr w:type="gramStart"/>
      <w:r w:rsidR="009D54D7" w:rsidRPr="004F199D">
        <w:rPr>
          <w:rFonts w:ascii="PT Astra Serif" w:hAnsi="PT Astra Serif"/>
          <w:color w:val="000000"/>
          <w:sz w:val="26"/>
          <w:szCs w:val="26"/>
          <w:lang w:bidi="ru-RU"/>
        </w:rPr>
        <w:t>присутствии</w:t>
      </w:r>
      <w:proofErr w:type="gramEnd"/>
      <w:r w:rsidR="009D54D7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заявителей, членов </w:t>
      </w:r>
      <w:r w:rsidR="00A16798" w:rsidRPr="004F199D">
        <w:rPr>
          <w:rFonts w:ascii="PT Astra Serif" w:hAnsi="PT Astra Serif"/>
          <w:color w:val="000000"/>
          <w:sz w:val="26"/>
          <w:szCs w:val="26"/>
          <w:lang w:bidi="ru-RU"/>
        </w:rPr>
        <w:t>а</w:t>
      </w:r>
      <w:r w:rsidR="009D54D7" w:rsidRPr="004F199D">
        <w:rPr>
          <w:rFonts w:ascii="PT Astra Serif" w:hAnsi="PT Astra Serif"/>
          <w:color w:val="000000"/>
          <w:sz w:val="26"/>
          <w:szCs w:val="26"/>
          <w:lang w:bidi="ru-RU"/>
        </w:rPr>
        <w:t>ттестационной комиссии, а также лиц, обеспечивающих организационно-техническое сопровождение квалификационного экзамена (при необходимости технической поддержки работы компьютерной техники).</w:t>
      </w:r>
      <w:r w:rsidR="009D54D7" w:rsidRPr="004F199D">
        <w:rPr>
          <w:rFonts w:ascii="PT Astra Serif" w:hAnsi="PT Astra Serif"/>
          <w:color w:val="000000"/>
          <w:sz w:val="26"/>
          <w:szCs w:val="26"/>
          <w:lang w:bidi="ru-RU"/>
        </w:rPr>
        <w:tab/>
      </w:r>
    </w:p>
    <w:p w14:paraId="5199F48D" w14:textId="3754886E" w:rsidR="009D54D7" w:rsidRPr="004F199D" w:rsidRDefault="0015272C" w:rsidP="009D54D7">
      <w:pPr>
        <w:pStyle w:val="12"/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15</w:t>
      </w:r>
      <w:r w:rsidR="00815800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. </w:t>
      </w:r>
      <w:proofErr w:type="gramStart"/>
      <w:r w:rsidR="00B653F5" w:rsidRPr="004F199D">
        <w:rPr>
          <w:rFonts w:ascii="PT Astra Serif" w:hAnsi="PT Astra Serif"/>
          <w:color w:val="000000"/>
          <w:sz w:val="26"/>
          <w:szCs w:val="26"/>
          <w:lang w:bidi="ru-RU"/>
        </w:rPr>
        <w:t>З</w:t>
      </w:r>
      <w:r w:rsidR="009D54D7" w:rsidRPr="004F199D">
        <w:rPr>
          <w:rFonts w:ascii="PT Astra Serif" w:hAnsi="PT Astra Serif"/>
          <w:color w:val="000000"/>
          <w:sz w:val="26"/>
          <w:szCs w:val="26"/>
          <w:lang w:bidi="ru-RU"/>
        </w:rPr>
        <w:t>аявител</w:t>
      </w:r>
      <w:r w:rsidR="00B653F5" w:rsidRPr="004F199D">
        <w:rPr>
          <w:rFonts w:ascii="PT Astra Serif" w:hAnsi="PT Astra Serif"/>
          <w:color w:val="000000"/>
          <w:sz w:val="26"/>
          <w:szCs w:val="26"/>
          <w:lang w:bidi="ru-RU"/>
        </w:rPr>
        <w:t>ю</w:t>
      </w:r>
      <w:r w:rsidR="009D54D7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предоставляется право участия в квалификационном экзамене в дистанционной форме (с обязательным подтверждением личности через федеральную государственную информационную систему -</w:t>
      </w:r>
      <w:r w:rsidR="006463DF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единую систему идентификации и </w:t>
      </w:r>
      <w:r w:rsidR="009D54D7" w:rsidRPr="004F199D">
        <w:rPr>
          <w:rFonts w:ascii="PT Astra Serif" w:hAnsi="PT Astra Serif"/>
          <w:color w:val="000000"/>
          <w:sz w:val="26"/>
          <w:szCs w:val="26"/>
          <w:lang w:bidi="ru-RU"/>
        </w:rPr>
        <w:t>аутентификации на Едином портале государственных и муниципальных услуг (функций).</w:t>
      </w:r>
      <w:proofErr w:type="gramEnd"/>
    </w:p>
    <w:p w14:paraId="4CC39AD3" w14:textId="7D78FD2E" w:rsidR="00C3448E" w:rsidRPr="004F199D" w:rsidRDefault="00C3448E" w:rsidP="00F8325B">
      <w:pPr>
        <w:pStyle w:val="12"/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>16. Квалификационный экзамен проводится в форме собеседования.</w:t>
      </w:r>
      <w:r w:rsidR="00F8325B" w:rsidRPr="004F199D">
        <w:rPr>
          <w:rFonts w:ascii="PT Astra Serif" w:hAnsi="PT Astra Serif"/>
          <w:sz w:val="26"/>
          <w:szCs w:val="26"/>
        </w:rPr>
        <w:t xml:space="preserve"> </w:t>
      </w:r>
      <w:r w:rsidRPr="004F199D">
        <w:rPr>
          <w:rFonts w:ascii="PT Astra Serif" w:hAnsi="PT Astra Serif"/>
          <w:sz w:val="26"/>
          <w:szCs w:val="26"/>
        </w:rPr>
        <w:t xml:space="preserve">При проведении квалификационного экзамена заявитель отвечает на </w:t>
      </w:r>
      <w:r w:rsidR="00444626" w:rsidRPr="004F199D">
        <w:rPr>
          <w:rFonts w:ascii="PT Astra Serif" w:hAnsi="PT Astra Serif"/>
          <w:sz w:val="26"/>
          <w:szCs w:val="26"/>
        </w:rPr>
        <w:t>пять</w:t>
      </w:r>
      <w:r w:rsidRPr="004F199D">
        <w:rPr>
          <w:rFonts w:ascii="PT Astra Serif" w:hAnsi="PT Astra Serif"/>
          <w:sz w:val="26"/>
          <w:szCs w:val="26"/>
        </w:rPr>
        <w:t xml:space="preserve"> вопросов, содержащихся в перечне вопросов для  квалификационного экзамена, по выбору аттестационной комиссии.</w:t>
      </w:r>
    </w:p>
    <w:p w14:paraId="07176686" w14:textId="5D11C84E" w:rsidR="00C3448E" w:rsidRPr="004F199D" w:rsidRDefault="00C3448E" w:rsidP="00C3448E">
      <w:pPr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ab/>
        <w:t xml:space="preserve">Перечень вопросов для квалификационного экзамена </w:t>
      </w:r>
      <w:proofErr w:type="gramStart"/>
      <w:r w:rsidRPr="004F199D">
        <w:rPr>
          <w:rFonts w:ascii="PT Astra Serif" w:hAnsi="PT Astra Serif"/>
          <w:sz w:val="26"/>
          <w:szCs w:val="26"/>
        </w:rPr>
        <w:t xml:space="preserve">утверждается </w:t>
      </w:r>
      <w:r w:rsidR="003F125E" w:rsidRPr="004F199D">
        <w:rPr>
          <w:rFonts w:ascii="PT Astra Serif" w:hAnsi="PT Astra Serif"/>
          <w:sz w:val="26"/>
          <w:szCs w:val="26"/>
        </w:rPr>
        <w:t>председателем аттестационной комиссии не реже одного раза в год и</w:t>
      </w:r>
      <w:r w:rsidR="00444626" w:rsidRPr="004F199D">
        <w:rPr>
          <w:rFonts w:ascii="PT Astra Serif" w:hAnsi="PT Astra Serif"/>
          <w:sz w:val="26"/>
          <w:szCs w:val="26"/>
        </w:rPr>
        <w:t xml:space="preserve"> подлежит</w:t>
      </w:r>
      <w:proofErr w:type="gramEnd"/>
      <w:r w:rsidR="00444626" w:rsidRPr="004F199D">
        <w:rPr>
          <w:rFonts w:ascii="PT Astra Serif" w:hAnsi="PT Astra Serif"/>
          <w:sz w:val="26"/>
          <w:szCs w:val="26"/>
        </w:rPr>
        <w:t xml:space="preserve"> размещению  на </w:t>
      </w:r>
      <w:r w:rsidRPr="004F199D">
        <w:rPr>
          <w:rFonts w:ascii="PT Astra Serif" w:hAnsi="PT Astra Serif"/>
          <w:sz w:val="26"/>
          <w:szCs w:val="26"/>
        </w:rPr>
        <w:t>официальном сайте Комитета в сети «Интернет».</w:t>
      </w:r>
    </w:p>
    <w:p w14:paraId="27C4DC4D" w14:textId="0DBBF160" w:rsidR="00C3448E" w:rsidRPr="004F199D" w:rsidRDefault="00C3448E" w:rsidP="00C3448E">
      <w:pPr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ab/>
        <w:t>17. В ходе проведения квалификационного экзамена не допускается использование заявителем специальной, справочной и иной литературы, письменных заметок, средств мобильной связи и иных сре</w:t>
      </w:r>
      <w:proofErr w:type="gramStart"/>
      <w:r w:rsidRPr="004F199D">
        <w:rPr>
          <w:rFonts w:ascii="PT Astra Serif" w:hAnsi="PT Astra Serif"/>
          <w:sz w:val="26"/>
          <w:szCs w:val="26"/>
        </w:rPr>
        <w:t>дств хр</w:t>
      </w:r>
      <w:proofErr w:type="gramEnd"/>
      <w:r w:rsidRPr="004F199D">
        <w:rPr>
          <w:rFonts w:ascii="PT Astra Serif" w:hAnsi="PT Astra Serif"/>
          <w:sz w:val="26"/>
          <w:szCs w:val="26"/>
        </w:rPr>
        <w:t xml:space="preserve">анения                      и передачи информации. Разговоры между заявителями в </w:t>
      </w:r>
      <w:proofErr w:type="gramStart"/>
      <w:r w:rsidRPr="004F199D">
        <w:rPr>
          <w:rFonts w:ascii="PT Astra Serif" w:hAnsi="PT Astra Serif"/>
          <w:sz w:val="26"/>
          <w:szCs w:val="26"/>
        </w:rPr>
        <w:t>процессе</w:t>
      </w:r>
      <w:proofErr w:type="gramEnd"/>
      <w:r w:rsidRPr="004F199D">
        <w:rPr>
          <w:rFonts w:ascii="PT Astra Serif" w:hAnsi="PT Astra Serif"/>
          <w:sz w:val="26"/>
          <w:szCs w:val="26"/>
        </w:rPr>
        <w:t xml:space="preserve"> проведения экзамена не допускаются.</w:t>
      </w:r>
    </w:p>
    <w:p w14:paraId="46444399" w14:textId="75B0DA08" w:rsidR="00C3448E" w:rsidRPr="004F199D" w:rsidRDefault="00C3448E" w:rsidP="00C3448E">
      <w:pPr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ab/>
        <w:t>18. При нарушении перечисленных в настоящем пункте запретов заявитель удаляется с квалификационного экзамена, соответствующая запись вносится                    в протокол заседания аттестационной комиссии. В этом случае заявитель считается не сдавшим квалификационный экзамен.</w:t>
      </w:r>
    </w:p>
    <w:p w14:paraId="43E22551" w14:textId="51624F50" w:rsidR="00C3448E" w:rsidRPr="004F199D" w:rsidRDefault="00C3448E" w:rsidP="00C3448E">
      <w:pPr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ab/>
      </w:r>
      <w:r w:rsidR="00386CD0" w:rsidRPr="004F199D">
        <w:rPr>
          <w:rFonts w:ascii="PT Astra Serif" w:hAnsi="PT Astra Serif"/>
          <w:sz w:val="26"/>
          <w:szCs w:val="26"/>
        </w:rPr>
        <w:t>19</w:t>
      </w:r>
      <w:r w:rsidRPr="004F199D">
        <w:rPr>
          <w:rFonts w:ascii="PT Astra Serif" w:hAnsi="PT Astra Serif"/>
          <w:sz w:val="26"/>
          <w:szCs w:val="26"/>
        </w:rPr>
        <w:t>. По каждому вопросу член аттестационной комиссии выставляет заявителю оценку: «зачтено» или «не зачтено». Ответ на вопрос считается зачтенным, если большинство членов аттестационной комиссии поставили оценку «зачтено».</w:t>
      </w:r>
    </w:p>
    <w:p w14:paraId="55BE5B02" w14:textId="224601C2" w:rsidR="00C3448E" w:rsidRPr="004F199D" w:rsidRDefault="00C3448E" w:rsidP="00C3448E">
      <w:pPr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ab/>
      </w:r>
      <w:r w:rsidR="00386CD0" w:rsidRPr="004F199D">
        <w:rPr>
          <w:rFonts w:ascii="PT Astra Serif" w:hAnsi="PT Astra Serif"/>
          <w:sz w:val="26"/>
          <w:szCs w:val="26"/>
        </w:rPr>
        <w:t>20</w:t>
      </w:r>
      <w:r w:rsidRPr="004F199D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Pr="004F199D">
        <w:rPr>
          <w:rFonts w:ascii="PT Astra Serif" w:hAnsi="PT Astra Serif"/>
          <w:sz w:val="26"/>
          <w:szCs w:val="26"/>
        </w:rPr>
        <w:t>Каждым членом комиссии ведется экзаменационный бюллетень                   по форме</w:t>
      </w:r>
      <w:r w:rsidR="00386CD0" w:rsidRPr="004F199D">
        <w:rPr>
          <w:rFonts w:ascii="PT Astra Serif" w:hAnsi="PT Astra Serif"/>
          <w:sz w:val="26"/>
          <w:szCs w:val="26"/>
        </w:rPr>
        <w:t>, установленной распоряжением Комитета</w:t>
      </w:r>
      <w:r w:rsidRPr="004F199D">
        <w:rPr>
          <w:rFonts w:ascii="PT Astra Serif" w:hAnsi="PT Astra Serif"/>
          <w:sz w:val="26"/>
          <w:szCs w:val="26"/>
        </w:rPr>
        <w:t xml:space="preserve">,  в котором указываются дата </w:t>
      </w:r>
      <w:r w:rsidR="00444626" w:rsidRPr="004F199D">
        <w:rPr>
          <w:rFonts w:ascii="PT Astra Serif" w:hAnsi="PT Astra Serif"/>
          <w:sz w:val="26"/>
          <w:szCs w:val="26"/>
        </w:rPr>
        <w:t>и </w:t>
      </w:r>
      <w:r w:rsidRPr="004F199D">
        <w:rPr>
          <w:rFonts w:ascii="PT Astra Serif" w:hAnsi="PT Astra Serif"/>
          <w:sz w:val="26"/>
          <w:szCs w:val="26"/>
        </w:rPr>
        <w:t>место проведения квалификационного экзамена, фамилия, имя, отчество</w:t>
      </w:r>
      <w:r w:rsidR="00F22AA9" w:rsidRPr="004F199D">
        <w:rPr>
          <w:rFonts w:ascii="PT Astra Serif" w:hAnsi="PT Astra Serif"/>
          <w:sz w:val="26"/>
          <w:szCs w:val="26"/>
        </w:rPr>
        <w:t xml:space="preserve"> (при его </w:t>
      </w:r>
      <w:r w:rsidR="00F22AA9" w:rsidRPr="004F199D">
        <w:rPr>
          <w:rFonts w:ascii="PT Astra Serif" w:hAnsi="PT Astra Serif"/>
          <w:sz w:val="26"/>
          <w:szCs w:val="26"/>
        </w:rPr>
        <w:lastRenderedPageBreak/>
        <w:t>наличии)</w:t>
      </w:r>
      <w:r w:rsidRPr="004F199D">
        <w:rPr>
          <w:rFonts w:ascii="PT Astra Serif" w:hAnsi="PT Astra Serif"/>
          <w:sz w:val="26"/>
          <w:szCs w:val="26"/>
        </w:rPr>
        <w:t xml:space="preserve"> члена комиссии, регистрационный номер, фамилия, имя, отчество каждого заявителя, номер экзаменационного билета, выставляется оценка за ответ по каждому вопросу.</w:t>
      </w:r>
      <w:proofErr w:type="gramEnd"/>
    </w:p>
    <w:p w14:paraId="02B6399E" w14:textId="77777777" w:rsidR="00C3448E" w:rsidRPr="004F199D" w:rsidRDefault="00C3448E" w:rsidP="00C3448E">
      <w:pPr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ab/>
      </w:r>
      <w:r w:rsidRPr="004F199D">
        <w:rPr>
          <w:rFonts w:ascii="PT Astra Serif" w:hAnsi="PT Astra Serif"/>
          <w:color w:val="000000" w:themeColor="text1"/>
          <w:sz w:val="26"/>
          <w:szCs w:val="26"/>
        </w:rPr>
        <w:t xml:space="preserve">Экзаменационный бюллетень </w:t>
      </w:r>
      <w:proofErr w:type="gramStart"/>
      <w:r w:rsidRPr="004F199D">
        <w:rPr>
          <w:rFonts w:ascii="PT Astra Serif" w:hAnsi="PT Astra Serif"/>
          <w:color w:val="000000" w:themeColor="text1"/>
          <w:sz w:val="26"/>
          <w:szCs w:val="26"/>
        </w:rPr>
        <w:t>подписывается членом аттестационной комиссии и приобщается</w:t>
      </w:r>
      <w:proofErr w:type="gramEnd"/>
      <w:r w:rsidRPr="004F199D">
        <w:rPr>
          <w:rFonts w:ascii="PT Astra Serif" w:hAnsi="PT Astra Serif"/>
          <w:color w:val="000000" w:themeColor="text1"/>
          <w:sz w:val="26"/>
          <w:szCs w:val="26"/>
        </w:rPr>
        <w:t xml:space="preserve"> к протоколу комиссии.</w:t>
      </w:r>
    </w:p>
    <w:p w14:paraId="0944512B" w14:textId="3297EE63" w:rsidR="003F125E" w:rsidRPr="004F199D" w:rsidRDefault="003C471C" w:rsidP="003F125E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>21</w:t>
      </w:r>
      <w:r w:rsidR="003F125E" w:rsidRPr="004F199D">
        <w:rPr>
          <w:rFonts w:ascii="PT Astra Serif" w:hAnsi="PT Astra Serif"/>
          <w:sz w:val="26"/>
          <w:szCs w:val="26"/>
        </w:rPr>
        <w:t xml:space="preserve">. Решение аттестационной комиссии принимается открытым голосованием членов аттестационной комиссии в отсутствии заявителя. Результаты голосования определяются большинством голосов присутствующих на заседании членов аттестационной комиссии. </w:t>
      </w:r>
    </w:p>
    <w:p w14:paraId="6F7ACB5D" w14:textId="528C6D9B" w:rsidR="00386CD0" w:rsidRPr="004F199D" w:rsidRDefault="003C471C" w:rsidP="00386CD0">
      <w:pPr>
        <w:ind w:firstLine="709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22</w:t>
      </w:r>
      <w:r w:rsidR="00386CD0" w:rsidRPr="004F199D">
        <w:rPr>
          <w:rFonts w:ascii="PT Astra Serif" w:hAnsi="PT Astra Serif"/>
          <w:color w:val="000000"/>
          <w:sz w:val="26"/>
          <w:szCs w:val="26"/>
          <w:lang w:bidi="ru-RU"/>
        </w:rPr>
        <w:t>. Результаты квалификационного экзамена</w:t>
      </w:r>
      <w:r w:rsidR="003F125E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и голосования</w:t>
      </w:r>
      <w:r w:rsidR="00386CD0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</w:t>
      </w:r>
      <w:r w:rsidR="003F125E" w:rsidRPr="004F199D">
        <w:rPr>
          <w:rFonts w:ascii="PT Astra Serif" w:hAnsi="PT Astra Serif"/>
          <w:sz w:val="26"/>
          <w:szCs w:val="26"/>
        </w:rPr>
        <w:t xml:space="preserve">аттестационной комиссии </w:t>
      </w:r>
      <w:r w:rsidR="00386CD0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оформляются протоколом аттестационной комиссии, </w:t>
      </w:r>
      <w:r w:rsidR="00386CD0" w:rsidRPr="004F199D">
        <w:rPr>
          <w:rFonts w:ascii="PT Astra Serif" w:hAnsi="PT Astra Serif"/>
          <w:color w:val="000000" w:themeColor="text1"/>
          <w:sz w:val="26"/>
          <w:szCs w:val="26"/>
        </w:rPr>
        <w:t xml:space="preserve">который оформляет секретарь Комиссии в течение </w:t>
      </w:r>
      <w:r w:rsidR="00A16798" w:rsidRPr="004F199D">
        <w:rPr>
          <w:rFonts w:ascii="PT Astra Serif" w:hAnsi="PT Astra Serif"/>
          <w:color w:val="000000" w:themeColor="text1"/>
          <w:sz w:val="26"/>
          <w:szCs w:val="26"/>
        </w:rPr>
        <w:t xml:space="preserve">трех </w:t>
      </w:r>
      <w:r w:rsidR="00386CD0" w:rsidRPr="004F199D">
        <w:rPr>
          <w:rFonts w:ascii="PT Astra Serif" w:hAnsi="PT Astra Serif"/>
          <w:color w:val="000000" w:themeColor="text1"/>
          <w:sz w:val="26"/>
          <w:szCs w:val="26"/>
        </w:rPr>
        <w:t>рабочих дней со дня заседания аттестационной комиссии. Протокол подписывается составом аттестационной комиссии, присутствовавшим на заседании.</w:t>
      </w:r>
    </w:p>
    <w:p w14:paraId="48ADFA7C" w14:textId="3C82CD1D" w:rsidR="009D54D7" w:rsidRPr="004F199D" w:rsidRDefault="003C471C" w:rsidP="009D54D7">
      <w:pPr>
        <w:pStyle w:val="12"/>
        <w:widowControl w:val="0"/>
        <w:tabs>
          <w:tab w:val="left" w:pos="2121"/>
          <w:tab w:val="left" w:pos="6993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23</w:t>
      </w:r>
      <w:r w:rsidR="00815800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. </w:t>
      </w:r>
      <w:r w:rsidR="009D54D7" w:rsidRPr="004F199D">
        <w:rPr>
          <w:rFonts w:ascii="PT Astra Serif" w:hAnsi="PT Astra Serif"/>
          <w:color w:val="000000"/>
          <w:sz w:val="26"/>
          <w:szCs w:val="26"/>
          <w:lang w:bidi="ru-RU"/>
        </w:rPr>
        <w:t>В протоколе указываются:</w:t>
      </w:r>
      <w:r w:rsidR="009D54D7" w:rsidRPr="004F199D">
        <w:rPr>
          <w:rFonts w:ascii="PT Astra Serif" w:hAnsi="PT Astra Serif"/>
          <w:color w:val="000000"/>
          <w:sz w:val="26"/>
          <w:szCs w:val="26"/>
          <w:lang w:bidi="ru-RU"/>
        </w:rPr>
        <w:tab/>
      </w:r>
    </w:p>
    <w:p w14:paraId="556F406F" w14:textId="707207BB" w:rsidR="009D54D7" w:rsidRPr="004F199D" w:rsidRDefault="009D54D7" w:rsidP="00615994">
      <w:pPr>
        <w:pStyle w:val="12"/>
        <w:numPr>
          <w:ilvl w:val="0"/>
          <w:numId w:val="1"/>
        </w:numPr>
        <w:spacing w:line="240" w:lineRule="auto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дата и место проведения заседания </w:t>
      </w:r>
      <w:r w:rsidR="00A16798" w:rsidRPr="004F199D">
        <w:rPr>
          <w:rFonts w:ascii="PT Astra Serif" w:hAnsi="PT Astra Serif"/>
          <w:color w:val="000000"/>
          <w:sz w:val="26"/>
          <w:szCs w:val="26"/>
          <w:lang w:bidi="ru-RU"/>
        </w:rPr>
        <w:t>а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ттестационной комиссии;</w:t>
      </w:r>
    </w:p>
    <w:p w14:paraId="2807D6EA" w14:textId="77777777" w:rsidR="009D54D7" w:rsidRPr="004F199D" w:rsidRDefault="009D54D7" w:rsidP="00615994">
      <w:pPr>
        <w:pStyle w:val="12"/>
        <w:numPr>
          <w:ilvl w:val="0"/>
          <w:numId w:val="1"/>
        </w:numPr>
        <w:spacing w:line="240" w:lineRule="auto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время начала и окончания квалификационного экзамена;</w:t>
      </w:r>
    </w:p>
    <w:p w14:paraId="4FCC9AC2" w14:textId="346D38B3" w:rsidR="009D54D7" w:rsidRPr="004F199D" w:rsidRDefault="009D54D7" w:rsidP="00615994">
      <w:pPr>
        <w:pStyle w:val="12"/>
        <w:numPr>
          <w:ilvl w:val="0"/>
          <w:numId w:val="1"/>
        </w:numPr>
        <w:spacing w:line="240" w:lineRule="auto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порядковый номер протокола заседания </w:t>
      </w:r>
      <w:r w:rsidR="00A16798" w:rsidRPr="004F199D">
        <w:rPr>
          <w:rFonts w:ascii="PT Astra Serif" w:hAnsi="PT Astra Serif"/>
          <w:color w:val="000000"/>
          <w:sz w:val="26"/>
          <w:szCs w:val="26"/>
          <w:lang w:bidi="ru-RU"/>
        </w:rPr>
        <w:t>а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ттестационной комиссии;</w:t>
      </w:r>
    </w:p>
    <w:p w14:paraId="7759F6D0" w14:textId="190B6E8F" w:rsidR="009D54D7" w:rsidRPr="004F199D" w:rsidRDefault="009D54D7" w:rsidP="00615994">
      <w:pPr>
        <w:pStyle w:val="12"/>
        <w:numPr>
          <w:ilvl w:val="0"/>
          <w:numId w:val="1"/>
        </w:numPr>
        <w:spacing w:line="240" w:lineRule="auto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состав </w:t>
      </w:r>
      <w:r w:rsidR="00A16798" w:rsidRPr="004F199D">
        <w:rPr>
          <w:rFonts w:ascii="PT Astra Serif" w:hAnsi="PT Astra Serif"/>
          <w:color w:val="000000"/>
          <w:sz w:val="26"/>
          <w:szCs w:val="26"/>
          <w:lang w:bidi="ru-RU"/>
        </w:rPr>
        <w:t>а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ттестационной комиссии (присутствие и отсутствие);</w:t>
      </w:r>
    </w:p>
    <w:p w14:paraId="515E90CF" w14:textId="77777777" w:rsidR="009D54D7" w:rsidRPr="004F199D" w:rsidRDefault="009D54D7" w:rsidP="009D54D7">
      <w:pPr>
        <w:pStyle w:val="12"/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5) фамилия, имя, отчество (последнее - при наличии) заявителя, присутствующего на квалификационном экзамене;</w:t>
      </w:r>
    </w:p>
    <w:p w14:paraId="33E629CB" w14:textId="40AF9D87" w:rsidR="009D54D7" w:rsidRPr="004F199D" w:rsidRDefault="009D54D7" w:rsidP="009D54D7">
      <w:pPr>
        <w:pStyle w:val="12"/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6) фамилия, имя, отчество (последне</w:t>
      </w:r>
      <w:r w:rsidR="00444626" w:rsidRPr="004F199D">
        <w:rPr>
          <w:rFonts w:ascii="PT Astra Serif" w:hAnsi="PT Astra Serif"/>
          <w:color w:val="000000"/>
          <w:sz w:val="26"/>
          <w:szCs w:val="26"/>
          <w:lang w:bidi="ru-RU"/>
        </w:rPr>
        <w:t>е - при наличии) заявителей, не 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явившихся на квалификационный экзамен, удаленных с квалификационного экзамена, отказавшихся от сдачи квалификационного экзамена;</w:t>
      </w:r>
    </w:p>
    <w:p w14:paraId="1FDE2D5C" w14:textId="77777777" w:rsidR="009D54D7" w:rsidRPr="004F199D" w:rsidRDefault="009D54D7" w:rsidP="009D54D7">
      <w:pPr>
        <w:pStyle w:val="12"/>
        <w:tabs>
          <w:tab w:val="left" w:pos="7177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7) результаты квалификационного экзамена;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ab/>
      </w:r>
    </w:p>
    <w:p w14:paraId="297EE961" w14:textId="5BB69E02" w:rsidR="009D54D7" w:rsidRPr="004F199D" w:rsidRDefault="009D54D7" w:rsidP="009D54D7">
      <w:pPr>
        <w:pStyle w:val="12"/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8) решение </w:t>
      </w:r>
      <w:r w:rsidR="00A16798" w:rsidRPr="004F199D">
        <w:rPr>
          <w:rFonts w:ascii="PT Astra Serif" w:hAnsi="PT Astra Serif"/>
          <w:color w:val="000000"/>
          <w:sz w:val="26"/>
          <w:szCs w:val="26"/>
          <w:lang w:bidi="ru-RU"/>
        </w:rPr>
        <w:t>а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ттестационной комиссии.</w:t>
      </w:r>
    </w:p>
    <w:p w14:paraId="4210C81D" w14:textId="277C756D" w:rsidR="003F125E" w:rsidRPr="004F199D" w:rsidRDefault="003C471C" w:rsidP="003F125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>24</w:t>
      </w:r>
      <w:r w:rsidR="003F125E" w:rsidRPr="004F199D">
        <w:rPr>
          <w:rFonts w:ascii="PT Astra Serif" w:hAnsi="PT Astra Serif"/>
          <w:sz w:val="26"/>
          <w:szCs w:val="26"/>
        </w:rPr>
        <w:t>. Хранение протоколов аттестационной комиссии, а также прилагаемых к ним документов, обеспечивается секретарем комиссии.</w:t>
      </w:r>
    </w:p>
    <w:p w14:paraId="04CC089B" w14:textId="592AD044" w:rsidR="009D54D7" w:rsidRPr="004F199D" w:rsidRDefault="003C471C" w:rsidP="009D54D7">
      <w:pPr>
        <w:pStyle w:val="12"/>
        <w:widowControl w:val="0"/>
        <w:tabs>
          <w:tab w:val="left" w:pos="1409"/>
          <w:tab w:val="left" w:pos="6187"/>
          <w:tab w:val="left" w:pos="6993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25</w:t>
      </w:r>
      <w:r w:rsidR="00815800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. </w:t>
      </w:r>
      <w:r w:rsidR="009D54D7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На основании протокола </w:t>
      </w:r>
      <w:r w:rsidR="00A16798" w:rsidRPr="004F199D">
        <w:rPr>
          <w:rFonts w:ascii="PT Astra Serif" w:hAnsi="PT Astra Serif"/>
          <w:color w:val="000000"/>
          <w:sz w:val="26"/>
          <w:szCs w:val="26"/>
          <w:lang w:bidi="ru-RU"/>
        </w:rPr>
        <w:t>а</w:t>
      </w:r>
      <w:r w:rsidR="009D54D7" w:rsidRPr="004F199D">
        <w:rPr>
          <w:rFonts w:ascii="PT Astra Serif" w:hAnsi="PT Astra Serif"/>
          <w:color w:val="000000"/>
          <w:sz w:val="26"/>
          <w:szCs w:val="26"/>
          <w:lang w:bidi="ru-RU"/>
        </w:rPr>
        <w:t>ттестационной комиссии Комитет принимает одно из следующих решений в форме распоряжения:</w:t>
      </w:r>
      <w:r w:rsidR="009D54D7" w:rsidRPr="004F199D">
        <w:rPr>
          <w:rFonts w:ascii="PT Astra Serif" w:hAnsi="PT Astra Serif"/>
          <w:color w:val="000000"/>
          <w:sz w:val="26"/>
          <w:szCs w:val="26"/>
          <w:lang w:bidi="ru-RU"/>
        </w:rPr>
        <w:tab/>
      </w:r>
    </w:p>
    <w:p w14:paraId="2272D809" w14:textId="77777777" w:rsidR="009D54D7" w:rsidRPr="004F199D" w:rsidRDefault="009D54D7" w:rsidP="009D54D7">
      <w:pPr>
        <w:pStyle w:val="12"/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1) об аттестации заявителя, если по результатам квалификационного экзамена принято решение о его соответствии критериям аттестации;</w:t>
      </w:r>
    </w:p>
    <w:p w14:paraId="2AD68DD0" w14:textId="77777777" w:rsidR="009D54D7" w:rsidRPr="004F199D" w:rsidRDefault="009D54D7" w:rsidP="009D54D7">
      <w:pPr>
        <w:pStyle w:val="12"/>
        <w:tabs>
          <w:tab w:val="left" w:pos="6993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2) об отказе в аттестации заявителя, если по результатам квалификационного экзамена принято решение о его несоответствии критериям аттестации либо если заявитель не принял участие в квалификационном экзамене.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ab/>
      </w:r>
    </w:p>
    <w:p w14:paraId="040B356A" w14:textId="12D059A8" w:rsidR="009D54D7" w:rsidRPr="004F199D" w:rsidRDefault="003C471C" w:rsidP="003C471C">
      <w:pPr>
        <w:pStyle w:val="12"/>
        <w:widowControl w:val="0"/>
        <w:tabs>
          <w:tab w:val="left" w:pos="1409"/>
        </w:tabs>
        <w:spacing w:line="240" w:lineRule="auto"/>
        <w:ind w:firstLine="709"/>
        <w:rPr>
          <w:rFonts w:ascii="PT Astra Serif" w:hAnsi="PT Astra Serif"/>
          <w:sz w:val="26"/>
          <w:szCs w:val="26"/>
          <w:lang w:bidi="ru-RU"/>
        </w:rPr>
      </w:pPr>
      <w:r w:rsidRPr="004F199D">
        <w:rPr>
          <w:rFonts w:ascii="PT Astra Serif" w:hAnsi="PT Astra Serif"/>
          <w:sz w:val="26"/>
          <w:szCs w:val="26"/>
          <w:lang w:bidi="ru-RU"/>
        </w:rPr>
        <w:t>26</w:t>
      </w:r>
      <w:r w:rsidR="00815800" w:rsidRPr="004F199D">
        <w:rPr>
          <w:rFonts w:ascii="PT Astra Serif" w:hAnsi="PT Astra Serif"/>
          <w:sz w:val="26"/>
          <w:szCs w:val="26"/>
          <w:lang w:bidi="ru-RU"/>
        </w:rPr>
        <w:t xml:space="preserve">. </w:t>
      </w:r>
      <w:r w:rsidR="00266A80" w:rsidRPr="004F199D">
        <w:rPr>
          <w:rFonts w:ascii="PT Astra Serif" w:hAnsi="PT Astra Serif"/>
          <w:sz w:val="26"/>
          <w:szCs w:val="26"/>
          <w:lang w:bidi="ru-RU"/>
        </w:rPr>
        <w:t xml:space="preserve">В </w:t>
      </w:r>
      <w:r w:rsidR="009D54D7" w:rsidRPr="004F199D">
        <w:rPr>
          <w:rFonts w:ascii="PT Astra Serif" w:hAnsi="PT Astra Serif"/>
          <w:sz w:val="26"/>
          <w:szCs w:val="26"/>
          <w:lang w:bidi="ru-RU"/>
        </w:rPr>
        <w:t xml:space="preserve">течение </w:t>
      </w:r>
      <w:r w:rsidR="00A16798" w:rsidRPr="004F199D">
        <w:rPr>
          <w:rFonts w:ascii="PT Astra Serif" w:hAnsi="PT Astra Serif"/>
          <w:sz w:val="26"/>
          <w:szCs w:val="26"/>
          <w:lang w:bidi="ru-RU"/>
        </w:rPr>
        <w:t>трех</w:t>
      </w:r>
      <w:r w:rsidR="009D54D7" w:rsidRPr="004F199D">
        <w:rPr>
          <w:rFonts w:ascii="PT Astra Serif" w:hAnsi="PT Astra Serif"/>
          <w:sz w:val="26"/>
          <w:szCs w:val="26"/>
          <w:lang w:bidi="ru-RU"/>
        </w:rPr>
        <w:t xml:space="preserve"> рабочих дней со дня </w:t>
      </w:r>
      <w:r w:rsidR="00266A80" w:rsidRPr="004F199D">
        <w:rPr>
          <w:rFonts w:ascii="PT Astra Serif" w:hAnsi="PT Astra Serif"/>
          <w:sz w:val="26"/>
          <w:szCs w:val="26"/>
          <w:lang w:bidi="ru-RU"/>
        </w:rPr>
        <w:t>принятия р</w:t>
      </w:r>
      <w:r w:rsidR="00444626" w:rsidRPr="004F199D">
        <w:rPr>
          <w:rFonts w:ascii="PT Astra Serif" w:hAnsi="PT Astra Serif"/>
          <w:sz w:val="26"/>
          <w:szCs w:val="26"/>
          <w:lang w:bidi="ru-RU"/>
        </w:rPr>
        <w:t>ешения, указанного в </w:t>
      </w:r>
      <w:r w:rsidR="00266A80" w:rsidRPr="004F199D">
        <w:rPr>
          <w:rFonts w:ascii="PT Astra Serif" w:hAnsi="PT Astra Serif"/>
          <w:sz w:val="26"/>
          <w:szCs w:val="26"/>
          <w:lang w:bidi="ru-RU"/>
        </w:rPr>
        <w:t xml:space="preserve">пункте </w:t>
      </w:r>
      <w:r w:rsidR="00A16798" w:rsidRPr="004F199D">
        <w:rPr>
          <w:rFonts w:ascii="PT Astra Serif" w:hAnsi="PT Astra Serif"/>
          <w:sz w:val="26"/>
          <w:szCs w:val="26"/>
          <w:lang w:bidi="ru-RU"/>
        </w:rPr>
        <w:t>2</w:t>
      </w:r>
      <w:r w:rsidRPr="004F199D">
        <w:rPr>
          <w:rFonts w:ascii="PT Astra Serif" w:hAnsi="PT Astra Serif"/>
          <w:sz w:val="26"/>
          <w:szCs w:val="26"/>
          <w:lang w:bidi="ru-RU"/>
        </w:rPr>
        <w:t>5</w:t>
      </w:r>
      <w:r w:rsidR="00266A80" w:rsidRPr="004F199D">
        <w:rPr>
          <w:rFonts w:ascii="PT Astra Serif" w:hAnsi="PT Astra Serif"/>
          <w:sz w:val="26"/>
          <w:szCs w:val="26"/>
          <w:lang w:bidi="ru-RU"/>
        </w:rPr>
        <w:t xml:space="preserve"> настоящего Положения, копия распоряжения об аттестации (об отказе в аттестации) </w:t>
      </w:r>
      <w:r w:rsidR="009D54D7" w:rsidRPr="004F199D">
        <w:rPr>
          <w:rFonts w:ascii="PT Astra Serif" w:hAnsi="PT Astra Serif"/>
          <w:sz w:val="26"/>
          <w:szCs w:val="26"/>
          <w:lang w:bidi="ru-RU"/>
        </w:rPr>
        <w:t xml:space="preserve">направляется заявителю </w:t>
      </w:r>
      <w:r w:rsidRPr="004F199D">
        <w:rPr>
          <w:rFonts w:ascii="PT Astra Serif" w:hAnsi="PT Astra Serif"/>
          <w:sz w:val="26"/>
          <w:szCs w:val="26"/>
          <w:lang w:bidi="ru-RU"/>
        </w:rPr>
        <w:t>в форме электронного документа, подписанного электронной подписью, на адрес электронной почты, указанный в заявлении.</w:t>
      </w:r>
    </w:p>
    <w:p w14:paraId="50119AD6" w14:textId="6F2B7C1D" w:rsidR="00386CD0" w:rsidRPr="004F199D" w:rsidRDefault="003C471C" w:rsidP="00B4445B">
      <w:pPr>
        <w:ind w:firstLine="720"/>
        <w:contextualSpacing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>27</w:t>
      </w:r>
      <w:r w:rsidR="00386CD0" w:rsidRPr="004F199D">
        <w:rPr>
          <w:rFonts w:ascii="PT Astra Serif" w:hAnsi="PT Astra Serif"/>
          <w:sz w:val="26"/>
          <w:szCs w:val="26"/>
        </w:rPr>
        <w:t>. Заявитель вправе ознакомиться с результатами квалификационного экзамена и решением аттестационной комиссии непосредственно после окончания квалификационного экзамена.</w:t>
      </w:r>
    </w:p>
    <w:p w14:paraId="0168BDC6" w14:textId="633F109C" w:rsidR="009D54D7" w:rsidRPr="004F199D" w:rsidRDefault="003C471C" w:rsidP="00B4445B">
      <w:pPr>
        <w:pStyle w:val="12"/>
        <w:widowControl w:val="0"/>
        <w:tabs>
          <w:tab w:val="left" w:pos="1404"/>
        </w:tabs>
        <w:spacing w:line="240" w:lineRule="auto"/>
        <w:ind w:firstLine="720"/>
        <w:rPr>
          <w:rFonts w:ascii="PT Astra Serif" w:hAnsi="PT Astra Serif"/>
          <w:sz w:val="26"/>
          <w:szCs w:val="26"/>
          <w:lang w:bidi="ru-RU"/>
        </w:rPr>
      </w:pPr>
      <w:r w:rsidRPr="004F199D">
        <w:rPr>
          <w:rFonts w:ascii="PT Astra Serif" w:hAnsi="PT Astra Serif"/>
          <w:sz w:val="26"/>
          <w:szCs w:val="26"/>
          <w:lang w:bidi="ru-RU"/>
        </w:rPr>
        <w:t>28</w:t>
      </w:r>
      <w:r w:rsidR="00815800" w:rsidRPr="004F199D">
        <w:rPr>
          <w:rFonts w:ascii="PT Astra Serif" w:hAnsi="PT Astra Serif"/>
          <w:sz w:val="26"/>
          <w:szCs w:val="26"/>
          <w:lang w:bidi="ru-RU"/>
        </w:rPr>
        <w:t xml:space="preserve">. </w:t>
      </w:r>
      <w:r w:rsidR="009D54D7" w:rsidRPr="004F199D">
        <w:rPr>
          <w:rFonts w:ascii="PT Astra Serif" w:hAnsi="PT Astra Serif"/>
          <w:sz w:val="26"/>
          <w:szCs w:val="26"/>
          <w:lang w:bidi="ru-RU"/>
        </w:rPr>
        <w:t>Решение о прекращении действия аттестации эксперта принимается Комитетом в форме распоряжения в случае:</w:t>
      </w:r>
    </w:p>
    <w:p w14:paraId="03401570" w14:textId="6CAE6A25" w:rsidR="00B4445B" w:rsidRPr="004F199D" w:rsidRDefault="00B4445B" w:rsidP="00B4445B">
      <w:pPr>
        <w:autoSpaceDE w:val="0"/>
        <w:autoSpaceDN w:val="0"/>
        <w:adjustRightInd w:val="0"/>
        <w:ind w:firstLine="720"/>
        <w:jc w:val="both"/>
        <w:rPr>
          <w:rFonts w:ascii="PT Astra Serif" w:hAnsi="PT Astra Serif" w:cs="PT Astra Serif"/>
          <w:sz w:val="26"/>
          <w:szCs w:val="26"/>
        </w:rPr>
      </w:pPr>
      <w:r w:rsidRPr="004F199D">
        <w:rPr>
          <w:rFonts w:ascii="PT Astra Serif" w:hAnsi="PT Astra Serif" w:cs="PT Astra Serif"/>
          <w:sz w:val="26"/>
          <w:szCs w:val="26"/>
        </w:rPr>
        <w:t>1) поступления в Комитет заявления эксперта о прекращении аттестации;</w:t>
      </w:r>
    </w:p>
    <w:p w14:paraId="4C830D34" w14:textId="651F1FE3" w:rsidR="00B4445B" w:rsidRPr="004F199D" w:rsidRDefault="00B4445B" w:rsidP="00B4445B">
      <w:pPr>
        <w:autoSpaceDE w:val="0"/>
        <w:autoSpaceDN w:val="0"/>
        <w:adjustRightInd w:val="0"/>
        <w:ind w:firstLine="720"/>
        <w:jc w:val="both"/>
        <w:rPr>
          <w:rFonts w:ascii="PT Astra Serif" w:hAnsi="PT Astra Serif" w:cs="PT Astra Serif"/>
          <w:sz w:val="26"/>
          <w:szCs w:val="26"/>
        </w:rPr>
      </w:pPr>
      <w:r w:rsidRPr="004F199D">
        <w:rPr>
          <w:rFonts w:ascii="PT Astra Serif" w:hAnsi="PT Astra Serif" w:cs="PT Astra Serif"/>
          <w:sz w:val="26"/>
          <w:szCs w:val="26"/>
        </w:rPr>
        <w:t>2) поступления в Комитет сведений о смерти эксперта;</w:t>
      </w:r>
    </w:p>
    <w:p w14:paraId="5A9E617A" w14:textId="70E088B3" w:rsidR="00B4445B" w:rsidRPr="004F199D" w:rsidRDefault="00B4445B" w:rsidP="00B4445B">
      <w:pPr>
        <w:autoSpaceDE w:val="0"/>
        <w:autoSpaceDN w:val="0"/>
        <w:adjustRightInd w:val="0"/>
        <w:ind w:firstLine="720"/>
        <w:jc w:val="both"/>
        <w:rPr>
          <w:rFonts w:ascii="PT Astra Serif" w:hAnsi="PT Astra Serif" w:cs="PT Astra Serif"/>
          <w:sz w:val="26"/>
          <w:szCs w:val="26"/>
        </w:rPr>
      </w:pPr>
      <w:r w:rsidRPr="004F199D">
        <w:rPr>
          <w:rFonts w:ascii="PT Astra Serif" w:hAnsi="PT Astra Serif" w:cs="PT Astra Serif"/>
          <w:sz w:val="26"/>
          <w:szCs w:val="26"/>
        </w:rPr>
        <w:lastRenderedPageBreak/>
        <w:t>3) подтверждения Комитетом факта недостоверности или необъективности результатов деятельности эксперта.</w:t>
      </w:r>
    </w:p>
    <w:p w14:paraId="007FBAF7" w14:textId="7DEB838E" w:rsidR="009D54D7" w:rsidRPr="004F199D" w:rsidRDefault="003C471C" w:rsidP="009D54D7">
      <w:pPr>
        <w:pStyle w:val="12"/>
        <w:widowControl w:val="0"/>
        <w:tabs>
          <w:tab w:val="left" w:pos="1404"/>
          <w:tab w:val="left" w:pos="6984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29</w:t>
      </w:r>
      <w:r w:rsidR="00815800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. </w:t>
      </w:r>
      <w:r w:rsidR="009D54D7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В течение </w:t>
      </w:r>
      <w:r w:rsidR="00C50F30" w:rsidRPr="004F199D">
        <w:rPr>
          <w:rFonts w:ascii="PT Astra Serif" w:hAnsi="PT Astra Serif"/>
          <w:color w:val="000000"/>
          <w:sz w:val="26"/>
          <w:szCs w:val="26"/>
          <w:lang w:bidi="ru-RU"/>
        </w:rPr>
        <w:t>пяти</w:t>
      </w:r>
      <w:r w:rsidR="009D54D7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рабочих дней со дня принятия решения о прекращении действия аттестации эксперта Комитет исключает сведения об аттестации эксперта из Реестра экспертов. Комитет по факту недостоверности или необъективности результатов деятельности эксперта и о принятом решении уведомляет </w:t>
      </w:r>
      <w:proofErr w:type="gramStart"/>
      <w:r w:rsidR="009D54D7" w:rsidRPr="004F199D">
        <w:rPr>
          <w:rFonts w:ascii="PT Astra Serif" w:hAnsi="PT Astra Serif"/>
          <w:color w:val="000000"/>
          <w:sz w:val="26"/>
          <w:szCs w:val="26"/>
          <w:lang w:bidi="ru-RU"/>
        </w:rPr>
        <w:t>раннее</w:t>
      </w:r>
      <w:proofErr w:type="gramEnd"/>
      <w:r w:rsidR="009D54D7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аттестованного эксперта в форме электронного документа, подписанного электронной подписью, на адрес электронной почты, указанный в заявлении.</w:t>
      </w:r>
      <w:r w:rsidR="009D54D7" w:rsidRPr="004F199D">
        <w:rPr>
          <w:rFonts w:ascii="PT Astra Serif" w:hAnsi="PT Astra Serif"/>
          <w:color w:val="000000"/>
          <w:sz w:val="26"/>
          <w:szCs w:val="26"/>
          <w:lang w:bidi="ru-RU"/>
        </w:rPr>
        <w:tab/>
      </w:r>
    </w:p>
    <w:p w14:paraId="3F344383" w14:textId="1B9A1382" w:rsidR="009D54D7" w:rsidRPr="004F199D" w:rsidRDefault="003C471C" w:rsidP="009D54D7">
      <w:pPr>
        <w:pStyle w:val="12"/>
        <w:widowControl w:val="0"/>
        <w:tabs>
          <w:tab w:val="left" w:pos="1404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30</w:t>
      </w:r>
      <w:r w:rsidR="00815800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. </w:t>
      </w:r>
      <w:r w:rsidR="009D54D7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Эксперт, в </w:t>
      </w:r>
      <w:proofErr w:type="gramStart"/>
      <w:r w:rsidR="009D54D7" w:rsidRPr="004F199D">
        <w:rPr>
          <w:rFonts w:ascii="PT Astra Serif" w:hAnsi="PT Astra Serif"/>
          <w:color w:val="000000"/>
          <w:sz w:val="26"/>
          <w:szCs w:val="26"/>
          <w:lang w:bidi="ru-RU"/>
        </w:rPr>
        <w:t>отношении</w:t>
      </w:r>
      <w:proofErr w:type="gramEnd"/>
      <w:r w:rsidR="009D54D7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которого </w:t>
      </w:r>
      <w:r w:rsidR="006463DF" w:rsidRPr="004F199D">
        <w:rPr>
          <w:rFonts w:ascii="PT Astra Serif" w:hAnsi="PT Astra Serif"/>
          <w:color w:val="000000"/>
          <w:sz w:val="26"/>
          <w:szCs w:val="26"/>
          <w:lang w:bidi="ru-RU"/>
        </w:rPr>
        <w:t>Комитетом принято решение о </w:t>
      </w:r>
      <w:r w:rsidR="009D54D7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прекращении действия аттестации по основаниям, предусмотренным </w:t>
      </w:r>
      <w:r w:rsidR="006463DF" w:rsidRPr="004F199D">
        <w:rPr>
          <w:rFonts w:ascii="PT Astra Serif" w:hAnsi="PT Astra Serif"/>
          <w:color w:val="000000"/>
          <w:sz w:val="26"/>
          <w:szCs w:val="26"/>
          <w:lang w:bidi="ru-RU"/>
        </w:rPr>
        <w:t>подпунктом </w:t>
      </w:r>
      <w:r w:rsidR="00815800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3) </w:t>
      </w:r>
      <w:r w:rsidR="009D54D7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пункта </w:t>
      </w:r>
      <w:r w:rsidR="0015272C" w:rsidRPr="004F199D">
        <w:rPr>
          <w:rFonts w:ascii="PT Astra Serif" w:hAnsi="PT Astra Serif"/>
          <w:color w:val="000000"/>
          <w:sz w:val="26"/>
          <w:szCs w:val="26"/>
          <w:lang w:bidi="ru-RU"/>
        </w:rPr>
        <w:t>2</w:t>
      </w:r>
      <w:r w:rsidR="0053447B">
        <w:rPr>
          <w:rFonts w:ascii="PT Astra Serif" w:hAnsi="PT Astra Serif"/>
          <w:color w:val="000000"/>
          <w:sz w:val="26"/>
          <w:szCs w:val="26"/>
          <w:lang w:bidi="ru-RU"/>
        </w:rPr>
        <w:t>8</w:t>
      </w:r>
      <w:r w:rsidR="009D54D7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настоящего Положения, вправе обратиться в Комитет для аттестации в порядке, установленном настоящим Положением</w:t>
      </w:r>
      <w:r w:rsidR="006463DF" w:rsidRPr="004F199D">
        <w:rPr>
          <w:rFonts w:ascii="PT Astra Serif" w:hAnsi="PT Astra Serif"/>
          <w:color w:val="000000"/>
          <w:sz w:val="26"/>
          <w:szCs w:val="26"/>
          <w:lang w:bidi="ru-RU"/>
        </w:rPr>
        <w:t>, не ранее чем по </w:t>
      </w:r>
      <w:r w:rsidR="009D54D7" w:rsidRPr="004F199D">
        <w:rPr>
          <w:rFonts w:ascii="PT Astra Serif" w:hAnsi="PT Astra Serif"/>
          <w:color w:val="000000"/>
          <w:sz w:val="26"/>
          <w:szCs w:val="26"/>
          <w:lang w:bidi="ru-RU"/>
        </w:rPr>
        <w:t>истечении одного года со дня принятия соответствующего решения.</w:t>
      </w:r>
    </w:p>
    <w:p w14:paraId="530ED1C1" w14:textId="6B8138A7" w:rsidR="009D54D7" w:rsidRPr="004F199D" w:rsidRDefault="003C471C" w:rsidP="009D54D7">
      <w:pPr>
        <w:pStyle w:val="12"/>
        <w:widowControl w:val="0"/>
        <w:tabs>
          <w:tab w:val="left" w:pos="1404"/>
          <w:tab w:val="left" w:pos="6984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31</w:t>
      </w:r>
      <w:r w:rsidR="00815800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. </w:t>
      </w:r>
      <w:r w:rsidR="009D54D7" w:rsidRPr="004F199D">
        <w:rPr>
          <w:rFonts w:ascii="PT Astra Serif" w:hAnsi="PT Astra Serif"/>
          <w:color w:val="000000"/>
          <w:sz w:val="26"/>
          <w:szCs w:val="26"/>
          <w:lang w:bidi="ru-RU"/>
        </w:rPr>
        <w:t>Решение о приостановлении действия ат</w:t>
      </w:r>
      <w:r w:rsidR="006463DF" w:rsidRPr="004F199D">
        <w:rPr>
          <w:rFonts w:ascii="PT Astra Serif" w:hAnsi="PT Astra Serif"/>
          <w:color w:val="000000"/>
          <w:sz w:val="26"/>
          <w:szCs w:val="26"/>
          <w:lang w:bidi="ru-RU"/>
        </w:rPr>
        <w:t>тестации эксперта принимается в </w:t>
      </w:r>
      <w:r w:rsidR="009D54D7" w:rsidRPr="004F199D">
        <w:rPr>
          <w:rFonts w:ascii="PT Astra Serif" w:hAnsi="PT Astra Serif"/>
          <w:color w:val="000000"/>
          <w:sz w:val="26"/>
          <w:szCs w:val="26"/>
          <w:lang w:bidi="ru-RU"/>
        </w:rPr>
        <w:t>случае поступления эксперта на государственную или муниципальную службу, принятия на работу в Комитет, принявший решение о его аттестации. Решение принимается в день поступления эксперта на службу, принятия на работу, информация об этом размещается в Реестре экспертов.</w:t>
      </w:r>
      <w:r w:rsidR="009D54D7" w:rsidRPr="004F199D">
        <w:rPr>
          <w:rFonts w:ascii="PT Astra Serif" w:hAnsi="PT Astra Serif"/>
          <w:color w:val="000000"/>
          <w:sz w:val="26"/>
          <w:szCs w:val="26"/>
          <w:lang w:bidi="ru-RU"/>
        </w:rPr>
        <w:tab/>
      </w:r>
    </w:p>
    <w:p w14:paraId="7A91C442" w14:textId="17E21074" w:rsidR="009D54D7" w:rsidRPr="004F199D" w:rsidRDefault="009D54D7" w:rsidP="009D54D7">
      <w:pPr>
        <w:pStyle w:val="12"/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Привлечение такого эксперта к осуществлению экспертизы в </w:t>
      </w:r>
      <w:proofErr w:type="gramStart"/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целях</w:t>
      </w:r>
      <w:proofErr w:type="gramEnd"/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государственного контроля (надзора) в области охраны объектов культурного наследия невозможно в течение срока службы, работы в Комитете. Действие аттестации эксперта, в отношении которого Комитетом</w:t>
      </w:r>
      <w:r w:rsidR="006463DF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было принято решение об 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аттестации до вступления в силу настоя</w:t>
      </w:r>
      <w:r w:rsidR="006463DF" w:rsidRPr="004F199D">
        <w:rPr>
          <w:rFonts w:ascii="PT Astra Serif" w:hAnsi="PT Astra Serif"/>
          <w:color w:val="000000"/>
          <w:sz w:val="26"/>
          <w:szCs w:val="26"/>
          <w:lang w:bidi="ru-RU"/>
        </w:rPr>
        <w:t>щего Положения, продолжается до 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окончания ее срока.</w:t>
      </w:r>
    </w:p>
    <w:p w14:paraId="45230E70" w14:textId="133C55EB" w:rsidR="009D54D7" w:rsidRPr="004F199D" w:rsidRDefault="003C471C" w:rsidP="009D54D7">
      <w:pPr>
        <w:pStyle w:val="12"/>
        <w:widowControl w:val="0"/>
        <w:tabs>
          <w:tab w:val="left" w:pos="1402"/>
        </w:tabs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32</w:t>
      </w:r>
      <w:r w:rsidR="00815800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. </w:t>
      </w:r>
      <w:r w:rsidR="009D54D7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Решения и действия (бездействие) Комитета, должностных лиц могут быть обжалованы в судебном </w:t>
      </w:r>
      <w:proofErr w:type="gramStart"/>
      <w:r w:rsidR="009D54D7" w:rsidRPr="004F199D">
        <w:rPr>
          <w:rFonts w:ascii="PT Astra Serif" w:hAnsi="PT Astra Serif"/>
          <w:color w:val="000000"/>
          <w:sz w:val="26"/>
          <w:szCs w:val="26"/>
          <w:lang w:bidi="ru-RU"/>
        </w:rPr>
        <w:t>порядке</w:t>
      </w:r>
      <w:proofErr w:type="gramEnd"/>
      <w:r w:rsidR="009D54D7" w:rsidRPr="004F199D">
        <w:rPr>
          <w:rFonts w:ascii="PT Astra Serif" w:hAnsi="PT Astra Serif"/>
          <w:color w:val="000000"/>
          <w:sz w:val="26"/>
          <w:szCs w:val="26"/>
          <w:lang w:bidi="ru-RU"/>
        </w:rPr>
        <w:t>.</w:t>
      </w:r>
    </w:p>
    <w:p w14:paraId="49A4AB77" w14:textId="77777777" w:rsidR="00954FBE" w:rsidRPr="004F199D" w:rsidRDefault="00954FBE" w:rsidP="009D54D7">
      <w:pPr>
        <w:pStyle w:val="12"/>
        <w:widowControl w:val="0"/>
        <w:tabs>
          <w:tab w:val="left" w:pos="1402"/>
        </w:tabs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</w:p>
    <w:p w14:paraId="7F3C543E" w14:textId="77777777" w:rsidR="00954FBE" w:rsidRPr="004F199D" w:rsidRDefault="00954FBE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4878C2D0" w14:textId="77777777" w:rsidR="00954FBE" w:rsidRPr="004F199D" w:rsidRDefault="00954FBE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41F5EC32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12731953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649F52DA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4F3A5CE5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0D0AA605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6C8FC5B6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62A0C449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4C971762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5B68F5E6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64AE5696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5E0C4970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186A2B80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3C1390DC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55A92D13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563313FC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00927B79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0E978B08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0F3CB720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2749F90E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5BD67BCE" w14:textId="1C319D56" w:rsidR="00954FBE" w:rsidRPr="004F199D" w:rsidRDefault="00954FBE" w:rsidP="00954FBE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lastRenderedPageBreak/>
        <w:t>Приложение № 1</w:t>
      </w:r>
    </w:p>
    <w:p w14:paraId="4E586A4C" w14:textId="77777777" w:rsidR="00954FBE" w:rsidRPr="004F199D" w:rsidRDefault="00954FBE" w:rsidP="00954FBE">
      <w:pPr>
        <w:pStyle w:val="ConsPlusNormal"/>
        <w:ind w:left="4820"/>
        <w:jc w:val="both"/>
        <w:rPr>
          <w:rFonts w:ascii="PT Astra Serif" w:hAnsi="PT Astra Serif"/>
          <w:color w:val="000000"/>
          <w:sz w:val="26"/>
          <w:szCs w:val="26"/>
          <w:shd w:val="clear" w:color="auto" w:fill="FFFFFF"/>
        </w:rPr>
      </w:pPr>
      <w:r w:rsidRPr="004F199D">
        <w:rPr>
          <w:rFonts w:ascii="PT Astra Serif" w:hAnsi="PT Astra Serif"/>
          <w:sz w:val="26"/>
          <w:szCs w:val="26"/>
        </w:rPr>
        <w:t xml:space="preserve">к </w:t>
      </w:r>
      <w:hyperlink w:anchor="P36" w:history="1">
        <w:r w:rsidRPr="004F199D">
          <w:rPr>
            <w:rFonts w:ascii="PT Astra Serif" w:hAnsi="PT Astra Serif"/>
            <w:sz w:val="26"/>
            <w:szCs w:val="26"/>
          </w:rPr>
          <w:t>Положению</w:t>
        </w:r>
      </w:hyperlink>
      <w:r w:rsidRPr="004F199D">
        <w:rPr>
          <w:rFonts w:ascii="PT Astra Serif" w:hAnsi="PT Astra Serif"/>
          <w:sz w:val="26"/>
          <w:szCs w:val="26"/>
        </w:rPr>
        <w:t xml:space="preserve"> об аттестации экспертов, привлекаемых Комитетом по охране объектов культурного наследия Томской области к осуществлению экспертизы в целях государственного контроля (надзора) за состоянием</w:t>
      </w:r>
      <w:r w:rsidRPr="004F199D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, содержанием, сохранением, использованием, популяризацией и государственной охраной объектов культурного наследия</w:t>
      </w:r>
    </w:p>
    <w:p w14:paraId="30F2C4FF" w14:textId="77777777" w:rsidR="00954FBE" w:rsidRPr="004F199D" w:rsidRDefault="00954FBE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3B31BD72" w14:textId="77777777" w:rsidR="0070156D" w:rsidRPr="004F199D" w:rsidRDefault="0070156D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71EC6113" w14:textId="77777777" w:rsidR="00954FBE" w:rsidRPr="004F199D" w:rsidRDefault="00954FBE" w:rsidP="00954FBE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4F199D">
        <w:rPr>
          <w:rFonts w:ascii="PT Astra Serif" w:hAnsi="PT Astra Serif"/>
          <w:b w:val="0"/>
          <w:sz w:val="26"/>
          <w:szCs w:val="26"/>
        </w:rPr>
        <w:t xml:space="preserve">Перечень видов экспертиз, для проведения которых </w:t>
      </w:r>
    </w:p>
    <w:p w14:paraId="1454FFEE" w14:textId="77777777" w:rsidR="00954FBE" w:rsidRPr="004F199D" w:rsidRDefault="00954FBE" w:rsidP="00954FBE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4F199D">
        <w:rPr>
          <w:rFonts w:ascii="PT Astra Serif" w:hAnsi="PT Astra Serif"/>
          <w:b w:val="0"/>
          <w:sz w:val="26"/>
          <w:szCs w:val="26"/>
        </w:rPr>
        <w:t xml:space="preserve">Комитету по охране объектов культурного наследия Томской области </w:t>
      </w:r>
    </w:p>
    <w:p w14:paraId="1BEB01D7" w14:textId="77777777" w:rsidR="00954FBE" w:rsidRPr="004F199D" w:rsidRDefault="00954FBE" w:rsidP="00954FBE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4F199D">
        <w:rPr>
          <w:rFonts w:ascii="PT Astra Serif" w:hAnsi="PT Astra Serif"/>
          <w:b w:val="0"/>
          <w:sz w:val="26"/>
          <w:szCs w:val="26"/>
        </w:rPr>
        <w:t>требуется привлечение экспертов</w:t>
      </w:r>
    </w:p>
    <w:p w14:paraId="4F667000" w14:textId="77777777" w:rsidR="00954FBE" w:rsidRPr="004F199D" w:rsidRDefault="00954FBE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7E3DA1FE" w14:textId="77777777" w:rsidR="0070156D" w:rsidRPr="004F199D" w:rsidRDefault="0070156D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5"/>
        <w:gridCol w:w="2552"/>
        <w:gridCol w:w="6344"/>
      </w:tblGrid>
      <w:tr w:rsidR="00954FBE" w:rsidRPr="004F199D" w14:paraId="58322189" w14:textId="77777777" w:rsidTr="00660943">
        <w:tc>
          <w:tcPr>
            <w:tcW w:w="675" w:type="dxa"/>
          </w:tcPr>
          <w:p w14:paraId="27E382B9" w14:textId="77777777" w:rsidR="00954FBE" w:rsidRPr="004F199D" w:rsidRDefault="00954FBE" w:rsidP="00660943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F199D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proofErr w:type="gramStart"/>
            <w:r w:rsidRPr="004F199D">
              <w:rPr>
                <w:rFonts w:ascii="PT Astra Serif" w:hAnsi="PT Astra Serif"/>
                <w:sz w:val="26"/>
                <w:szCs w:val="26"/>
              </w:rPr>
              <w:t>п</w:t>
            </w:r>
            <w:proofErr w:type="gramEnd"/>
            <w:r w:rsidRPr="004F199D">
              <w:rPr>
                <w:rFonts w:ascii="PT Astra Serif" w:hAnsi="PT Astra Serif"/>
                <w:sz w:val="26"/>
                <w:szCs w:val="26"/>
              </w:rPr>
              <w:t>/п</w:t>
            </w:r>
          </w:p>
        </w:tc>
        <w:tc>
          <w:tcPr>
            <w:tcW w:w="2552" w:type="dxa"/>
          </w:tcPr>
          <w:p w14:paraId="5E1ABB10" w14:textId="77777777" w:rsidR="00954FBE" w:rsidRPr="004F199D" w:rsidRDefault="00954FBE" w:rsidP="00660943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F199D">
              <w:rPr>
                <w:rFonts w:ascii="PT Astra Serif" w:hAnsi="PT Astra Serif"/>
                <w:sz w:val="26"/>
                <w:szCs w:val="26"/>
              </w:rPr>
              <w:t>Наименование вида экспертизы</w:t>
            </w:r>
          </w:p>
        </w:tc>
        <w:tc>
          <w:tcPr>
            <w:tcW w:w="6344" w:type="dxa"/>
          </w:tcPr>
          <w:p w14:paraId="42873612" w14:textId="77777777" w:rsidR="00954FBE" w:rsidRPr="004F199D" w:rsidRDefault="00954FBE" w:rsidP="00660943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F199D">
              <w:rPr>
                <w:rFonts w:ascii="PT Astra Serif" w:hAnsi="PT Astra Serif"/>
                <w:sz w:val="26"/>
                <w:szCs w:val="26"/>
              </w:rPr>
              <w:t>Область исследования</w:t>
            </w:r>
          </w:p>
        </w:tc>
      </w:tr>
      <w:tr w:rsidR="00954FBE" w:rsidRPr="004F199D" w14:paraId="6AB795D8" w14:textId="77777777" w:rsidTr="00660943">
        <w:tc>
          <w:tcPr>
            <w:tcW w:w="675" w:type="dxa"/>
          </w:tcPr>
          <w:p w14:paraId="163D6C2C" w14:textId="77777777" w:rsidR="00954FBE" w:rsidRPr="004F199D" w:rsidRDefault="00954FBE" w:rsidP="00660943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F199D"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2552" w:type="dxa"/>
          </w:tcPr>
          <w:p w14:paraId="4D6BA0EF" w14:textId="77777777" w:rsidR="00954FBE" w:rsidRPr="004F199D" w:rsidRDefault="00954FBE" w:rsidP="00660943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F199D">
              <w:rPr>
                <w:rFonts w:ascii="PT Astra Serif" w:hAnsi="PT Astra Serif"/>
                <w:sz w:val="26"/>
                <w:szCs w:val="26"/>
              </w:rPr>
              <w:t>Строительно-техническая</w:t>
            </w:r>
          </w:p>
        </w:tc>
        <w:tc>
          <w:tcPr>
            <w:tcW w:w="6344" w:type="dxa"/>
          </w:tcPr>
          <w:p w14:paraId="3509DF92" w14:textId="77777777" w:rsidR="00954FBE" w:rsidRPr="004F199D" w:rsidRDefault="00954FBE" w:rsidP="00660943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F199D">
              <w:rPr>
                <w:rFonts w:ascii="PT Astra Serif" w:hAnsi="PT Astra Serif"/>
                <w:sz w:val="26"/>
                <w:szCs w:val="26"/>
              </w:rPr>
              <w:t xml:space="preserve">Техническое состояние объектов культурного наследия и их территорий; определение влияния проведения изыскательских, проектных, земляных, строительных, мелиоративных, хозяйственных работ, работ по использованию лесов и иных работ                        на состояние объекта культурного наследия. </w:t>
            </w:r>
          </w:p>
          <w:p w14:paraId="56D2A959" w14:textId="77777777" w:rsidR="00954FBE" w:rsidRPr="004F199D" w:rsidRDefault="00954FBE" w:rsidP="00660943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F199D">
              <w:rPr>
                <w:rFonts w:ascii="PT Astra Serif" w:hAnsi="PT Astra Serif"/>
                <w:sz w:val="26"/>
                <w:szCs w:val="26"/>
              </w:rPr>
              <w:t xml:space="preserve">Экспертиза объема и качества работ, проведенных             в </w:t>
            </w:r>
            <w:proofErr w:type="gramStart"/>
            <w:r w:rsidRPr="004F199D">
              <w:rPr>
                <w:rFonts w:ascii="PT Astra Serif" w:hAnsi="PT Astra Serif"/>
                <w:sz w:val="26"/>
                <w:szCs w:val="26"/>
              </w:rPr>
              <w:t>целях</w:t>
            </w:r>
            <w:proofErr w:type="gramEnd"/>
            <w:r w:rsidRPr="004F199D">
              <w:rPr>
                <w:rFonts w:ascii="PT Astra Serif" w:hAnsi="PT Astra Serif"/>
                <w:sz w:val="26"/>
                <w:szCs w:val="26"/>
              </w:rPr>
              <w:t xml:space="preserve"> сохранения объектов культурного наследия, выявленных объектов культурного наследия                          в соответствии с проектной документацией.</w:t>
            </w:r>
          </w:p>
        </w:tc>
      </w:tr>
      <w:tr w:rsidR="00954FBE" w:rsidRPr="004F199D" w14:paraId="34615DF1" w14:textId="77777777" w:rsidTr="00660943">
        <w:tc>
          <w:tcPr>
            <w:tcW w:w="675" w:type="dxa"/>
          </w:tcPr>
          <w:p w14:paraId="1FFC697F" w14:textId="77777777" w:rsidR="00954FBE" w:rsidRPr="004F199D" w:rsidRDefault="00954FBE" w:rsidP="00660943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F199D">
              <w:rPr>
                <w:rFonts w:ascii="PT Astra Serif" w:hAnsi="PT Astra Serif"/>
                <w:sz w:val="26"/>
                <w:szCs w:val="26"/>
              </w:rPr>
              <w:t>2.</w:t>
            </w:r>
          </w:p>
        </w:tc>
        <w:tc>
          <w:tcPr>
            <w:tcW w:w="2552" w:type="dxa"/>
          </w:tcPr>
          <w:p w14:paraId="3167E170" w14:textId="77777777" w:rsidR="00954FBE" w:rsidRPr="004F199D" w:rsidRDefault="00954FBE" w:rsidP="00660943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F199D">
              <w:rPr>
                <w:rFonts w:ascii="PT Astra Serif" w:hAnsi="PT Astra Serif"/>
                <w:sz w:val="26"/>
                <w:szCs w:val="26"/>
              </w:rPr>
              <w:t>Историко-искусствоведческая, топографическая, градостроительная</w:t>
            </w:r>
          </w:p>
        </w:tc>
        <w:tc>
          <w:tcPr>
            <w:tcW w:w="6344" w:type="dxa"/>
          </w:tcPr>
          <w:p w14:paraId="79405748" w14:textId="77777777" w:rsidR="00954FBE" w:rsidRPr="004F199D" w:rsidRDefault="00954FBE" w:rsidP="00660943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4F199D">
              <w:rPr>
                <w:rFonts w:ascii="PT Astra Serif" w:hAnsi="PT Astra Serif"/>
                <w:sz w:val="26"/>
                <w:szCs w:val="26"/>
              </w:rPr>
              <w:t>Атрибуция исследуемых объектов культурного наследия с исторически связанными с ними территориями, произведениями живописи, скульптуры, декоративно-прикладного искусства, объектами науки и техники и иными предметами материальной культуры (определение времени, места и других обстоятельств их создания), установление подлинности, историко-культурной ценности, градостроительной ценности.</w:t>
            </w:r>
            <w:proofErr w:type="gramEnd"/>
          </w:p>
        </w:tc>
      </w:tr>
      <w:tr w:rsidR="00954FBE" w:rsidRPr="004F199D" w14:paraId="22F27B71" w14:textId="77777777" w:rsidTr="00660943">
        <w:tc>
          <w:tcPr>
            <w:tcW w:w="675" w:type="dxa"/>
          </w:tcPr>
          <w:p w14:paraId="165DB8E6" w14:textId="77777777" w:rsidR="00954FBE" w:rsidRPr="004F199D" w:rsidRDefault="00954FBE" w:rsidP="00660943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F199D">
              <w:rPr>
                <w:rFonts w:ascii="PT Astra Serif" w:hAnsi="PT Astra Serif"/>
                <w:sz w:val="26"/>
                <w:szCs w:val="26"/>
              </w:rPr>
              <w:t>3.</w:t>
            </w:r>
          </w:p>
        </w:tc>
        <w:tc>
          <w:tcPr>
            <w:tcW w:w="2552" w:type="dxa"/>
          </w:tcPr>
          <w:p w14:paraId="248B1AEF" w14:textId="77777777" w:rsidR="00954FBE" w:rsidRPr="004F199D" w:rsidRDefault="00954FBE" w:rsidP="0066094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4F199D">
              <w:rPr>
                <w:rFonts w:ascii="PT Astra Serif" w:hAnsi="PT Astra Serif"/>
                <w:sz w:val="26"/>
                <w:szCs w:val="26"/>
              </w:rPr>
              <w:t xml:space="preserve">Оценка ущерба/вреда причиненного объекту культурного наследия вследствие нарушения законодательства </w:t>
            </w:r>
          </w:p>
          <w:p w14:paraId="07951254" w14:textId="77777777" w:rsidR="00954FBE" w:rsidRPr="004F199D" w:rsidRDefault="00954FBE" w:rsidP="0066094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4F199D">
              <w:rPr>
                <w:rFonts w:ascii="PT Astra Serif" w:hAnsi="PT Astra Serif"/>
                <w:sz w:val="26"/>
                <w:szCs w:val="26"/>
              </w:rPr>
              <w:t xml:space="preserve">в области охраны объектов </w:t>
            </w:r>
            <w:r w:rsidRPr="004F199D">
              <w:rPr>
                <w:rFonts w:ascii="PT Astra Serif" w:hAnsi="PT Astra Serif"/>
                <w:sz w:val="26"/>
                <w:szCs w:val="26"/>
              </w:rPr>
              <w:lastRenderedPageBreak/>
              <w:t>культурного наследия</w:t>
            </w:r>
          </w:p>
        </w:tc>
        <w:tc>
          <w:tcPr>
            <w:tcW w:w="6344" w:type="dxa"/>
          </w:tcPr>
          <w:p w14:paraId="7CECC946" w14:textId="77777777" w:rsidR="00954FBE" w:rsidRPr="004F199D" w:rsidRDefault="00954FBE" w:rsidP="00660943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4F199D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Определение наличия ущерба и размера вреда объекту культурного наследия, причиненного в результате проведенных изыскательских, проектных, земляных, строительных, мелиоративных, хозяйственных работ, работ по использованию лесов и иных работ; установление факта повреждения либо уничтожения объектов культурного наследия с обоснованием причинно-следственных связей с действиями лиц, проводящих изыскательских, проектных, земляных, </w:t>
            </w:r>
            <w:r w:rsidRPr="004F199D">
              <w:rPr>
                <w:rFonts w:ascii="PT Astra Serif" w:hAnsi="PT Astra Serif"/>
                <w:sz w:val="26"/>
                <w:szCs w:val="26"/>
              </w:rPr>
              <w:lastRenderedPageBreak/>
              <w:t>строительных, мелиоративных, хозяйственных работ, работ по использованию лесов и иных работ;</w:t>
            </w:r>
            <w:proofErr w:type="gramEnd"/>
            <w:r w:rsidRPr="004F199D">
              <w:rPr>
                <w:rFonts w:ascii="PT Astra Serif" w:hAnsi="PT Astra Serif"/>
                <w:sz w:val="26"/>
                <w:szCs w:val="26"/>
              </w:rPr>
              <w:t xml:space="preserve"> установление факта наличия либо отсутствия культурного слоя на территории объектов археологического наследия с обоснованием                        и доказательством выводов.</w:t>
            </w:r>
          </w:p>
        </w:tc>
      </w:tr>
    </w:tbl>
    <w:p w14:paraId="4B765F03" w14:textId="77777777" w:rsidR="00954FBE" w:rsidRPr="004F199D" w:rsidRDefault="00954FBE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1727E270" w14:textId="77777777" w:rsidR="00954FBE" w:rsidRPr="004F199D" w:rsidRDefault="00954FBE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7026AF30" w14:textId="77777777" w:rsidR="00954FBE" w:rsidRPr="004F199D" w:rsidRDefault="00954FBE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7E0B57CB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14340CF2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2BE15FAE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00205FCB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7507B075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43095DCF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5960A63D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6BD65C68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19A3F15A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416ECF01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530833E0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7CBB0265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2D57DDB8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1EE1AD98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52CD5A36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2B0ABA16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5591AA1E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50382FB7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168B7220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7EA5E5A7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3D682211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5EEFBD51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2E3EAFC8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35EA5FF4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7B6FD460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0C3364AF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2AAA4027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02668739" w14:textId="77777777" w:rsidR="0070156D" w:rsidRPr="004F199D" w:rsidRDefault="0070156D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325E449D" w14:textId="77777777" w:rsidR="0070156D" w:rsidRPr="004F199D" w:rsidRDefault="0070156D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606BE2F2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25EE4265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4075E66C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06158CE3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03CA972B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0E15F0AA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7ABE6B64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762AE006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65E13A64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0C8A040B" w14:textId="77777777" w:rsidR="003C471C" w:rsidRPr="004F199D" w:rsidRDefault="003C471C" w:rsidP="00954FB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2434CB44" w14:textId="03D3E117" w:rsidR="003D5D67" w:rsidRPr="004F199D" w:rsidRDefault="00954FBE" w:rsidP="003D5D67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lastRenderedPageBreak/>
        <w:t>Приложение № 2</w:t>
      </w:r>
    </w:p>
    <w:p w14:paraId="0F19E2C5" w14:textId="210213E5" w:rsidR="003D5D67" w:rsidRPr="004F199D" w:rsidRDefault="003D5D67" w:rsidP="003D5D67">
      <w:pPr>
        <w:pStyle w:val="ConsPlusNormal"/>
        <w:ind w:left="4820"/>
        <w:jc w:val="both"/>
        <w:rPr>
          <w:rFonts w:ascii="PT Astra Serif" w:hAnsi="PT Astra Serif"/>
          <w:color w:val="000000"/>
          <w:sz w:val="26"/>
          <w:szCs w:val="26"/>
          <w:shd w:val="clear" w:color="auto" w:fill="FFFFFF"/>
        </w:rPr>
      </w:pPr>
      <w:r w:rsidRPr="004F199D">
        <w:rPr>
          <w:rFonts w:ascii="PT Astra Serif" w:hAnsi="PT Astra Serif"/>
          <w:sz w:val="26"/>
          <w:szCs w:val="26"/>
        </w:rPr>
        <w:t xml:space="preserve">к </w:t>
      </w:r>
      <w:hyperlink w:anchor="P36" w:history="1">
        <w:r w:rsidRPr="004F199D">
          <w:rPr>
            <w:rFonts w:ascii="PT Astra Serif" w:hAnsi="PT Astra Serif"/>
            <w:sz w:val="26"/>
            <w:szCs w:val="26"/>
          </w:rPr>
          <w:t>Положению</w:t>
        </w:r>
      </w:hyperlink>
      <w:r w:rsidRPr="004F199D">
        <w:rPr>
          <w:rFonts w:ascii="PT Astra Serif" w:hAnsi="PT Astra Serif"/>
          <w:sz w:val="26"/>
          <w:szCs w:val="26"/>
        </w:rPr>
        <w:t xml:space="preserve"> об аттестации экспертов, привлекаемых Комитетом по охране объектов культурного наследия Томской области к осуществлению экспертизы в целях государственного контроля (надзора) за состоянием</w:t>
      </w:r>
      <w:r w:rsidRPr="004F199D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, содержанием, сохранением, использованием, популяризацией и государственной охраной объектов культурного наследия</w:t>
      </w:r>
    </w:p>
    <w:p w14:paraId="7348B675" w14:textId="77777777" w:rsidR="001B3208" w:rsidRPr="004F199D" w:rsidRDefault="001B3208" w:rsidP="001B3208">
      <w:pPr>
        <w:pStyle w:val="12"/>
        <w:tabs>
          <w:tab w:val="left" w:pos="6965"/>
        </w:tabs>
        <w:spacing w:line="240" w:lineRule="auto"/>
        <w:rPr>
          <w:rFonts w:ascii="PT Astra Serif" w:hAnsi="PT Astra Serif"/>
          <w:color w:val="000000"/>
          <w:sz w:val="26"/>
          <w:szCs w:val="26"/>
          <w:lang w:bidi="ru-RU"/>
        </w:rPr>
      </w:pPr>
    </w:p>
    <w:p w14:paraId="1D7C767A" w14:textId="77777777" w:rsidR="0070156D" w:rsidRPr="004F199D" w:rsidRDefault="0070156D" w:rsidP="001B3208">
      <w:pPr>
        <w:pStyle w:val="12"/>
        <w:tabs>
          <w:tab w:val="left" w:pos="6965"/>
        </w:tabs>
        <w:spacing w:line="240" w:lineRule="auto"/>
        <w:rPr>
          <w:rFonts w:ascii="PT Astra Serif" w:hAnsi="PT Astra Serif"/>
          <w:color w:val="000000"/>
          <w:sz w:val="26"/>
          <w:szCs w:val="26"/>
          <w:lang w:bidi="ru-RU"/>
        </w:rPr>
      </w:pPr>
    </w:p>
    <w:p w14:paraId="55896BD1" w14:textId="46E1BD87" w:rsidR="003D5D67" w:rsidRPr="004F199D" w:rsidRDefault="003D5D67" w:rsidP="001B3208">
      <w:pPr>
        <w:pStyle w:val="12"/>
        <w:tabs>
          <w:tab w:val="left" w:pos="6965"/>
        </w:tabs>
        <w:spacing w:line="240" w:lineRule="auto"/>
        <w:jc w:val="center"/>
        <w:rPr>
          <w:rFonts w:ascii="PT Astra Serif" w:hAnsi="PT Astra Serif"/>
          <w:color w:val="000000"/>
          <w:sz w:val="26"/>
          <w:szCs w:val="26"/>
          <w:lang w:bidi="ru-RU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Положение</w:t>
      </w:r>
      <w:r w:rsidR="001B3208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об </w:t>
      </w:r>
      <w:r w:rsidR="00F8325B" w:rsidRPr="004F199D">
        <w:rPr>
          <w:rFonts w:ascii="PT Astra Serif" w:hAnsi="PT Astra Serif"/>
          <w:color w:val="000000"/>
          <w:sz w:val="26"/>
          <w:szCs w:val="26"/>
          <w:lang w:bidi="ru-RU"/>
        </w:rPr>
        <w:t>а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ттестационной комиссии </w:t>
      </w:r>
      <w:r w:rsidR="001B3208" w:rsidRPr="004F199D">
        <w:rPr>
          <w:rFonts w:ascii="PT Astra Serif" w:hAnsi="PT Astra Serif"/>
          <w:color w:val="000000"/>
          <w:sz w:val="26"/>
          <w:szCs w:val="26"/>
          <w:lang w:bidi="ru-RU"/>
        </w:rPr>
        <w:t>Комитета по охране объектов культурного наследия Томской области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по проведению квалификационного экзамена граждан, претендующих на получение аттестации эксперта, привлекаемого к</w:t>
      </w:r>
      <w:r w:rsidR="001B3208" w:rsidRPr="004F199D">
        <w:rPr>
          <w:rFonts w:ascii="PT Astra Serif" w:hAnsi="PT Astra Serif"/>
          <w:color w:val="000000"/>
          <w:sz w:val="26"/>
          <w:szCs w:val="26"/>
          <w:lang w:bidi="ru-RU"/>
        </w:rPr>
        <w:t> 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осуществлению экспертизы в целях государственного контроля</w:t>
      </w:r>
      <w:r w:rsidR="001B3208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(надзора) за</w:t>
      </w:r>
      <w:r w:rsidR="001B3208" w:rsidRPr="004F199D">
        <w:rPr>
          <w:rFonts w:ascii="PT Astra Serif" w:hAnsi="PT Astra Serif"/>
          <w:color w:val="000000"/>
          <w:sz w:val="26"/>
          <w:szCs w:val="26"/>
          <w:lang w:bidi="ru-RU"/>
        </w:rPr>
        <w:t> 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состоянием, содержанием, сохранением, использованием,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br/>
        <w:t>популяризацией и государственной охраной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br/>
        <w:t>объектов культурного наследия</w:t>
      </w:r>
    </w:p>
    <w:p w14:paraId="56DB68E0" w14:textId="77777777" w:rsidR="001B3208" w:rsidRPr="004F199D" w:rsidRDefault="001B3208" w:rsidP="001B3208">
      <w:pPr>
        <w:pStyle w:val="12"/>
        <w:tabs>
          <w:tab w:val="left" w:pos="8971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</w:p>
    <w:p w14:paraId="4AD9DAB2" w14:textId="77777777" w:rsidR="0070156D" w:rsidRPr="004F199D" w:rsidRDefault="0070156D" w:rsidP="001B3208">
      <w:pPr>
        <w:pStyle w:val="12"/>
        <w:tabs>
          <w:tab w:val="left" w:pos="8971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</w:p>
    <w:p w14:paraId="7B8A06B7" w14:textId="3FC4602C" w:rsidR="003D5D67" w:rsidRPr="004F199D" w:rsidRDefault="00A17890" w:rsidP="00A17890">
      <w:pPr>
        <w:pStyle w:val="12"/>
        <w:widowControl w:val="0"/>
        <w:tabs>
          <w:tab w:val="left" w:pos="1267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1. </w:t>
      </w:r>
      <w:proofErr w:type="gramStart"/>
      <w:r w:rsidR="003D5D67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Аттестационная комиссия 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Комитета по охране объектов культурного наследия Томской области по проведению квалификационного экзамена граждан, претендующих на получение аттестации эксперта, привлекаемого к осуществлению экспертизы в целях государственного контроля (надзора) за состоянием, содержанием, сохранением, использованием, популяризацией и</w:t>
      </w:r>
      <w:r w:rsidR="006F053D" w:rsidRPr="004F199D">
        <w:rPr>
          <w:rFonts w:ascii="PT Astra Serif" w:hAnsi="PT Astra Serif"/>
          <w:color w:val="000000"/>
          <w:sz w:val="26"/>
          <w:szCs w:val="26"/>
          <w:lang w:bidi="ru-RU"/>
        </w:rPr>
        <w:t> 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государственной охраной объектов культурного наследия (далее – </w:t>
      </w:r>
      <w:r w:rsidR="00E10868" w:rsidRPr="004F199D">
        <w:rPr>
          <w:rFonts w:ascii="PT Astra Serif" w:hAnsi="PT Astra Serif"/>
          <w:color w:val="000000"/>
          <w:sz w:val="26"/>
          <w:szCs w:val="26"/>
          <w:lang w:bidi="ru-RU"/>
        </w:rPr>
        <w:t>а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ттестационная комиссия) </w:t>
      </w:r>
      <w:r w:rsidR="003D5D67" w:rsidRPr="004F199D">
        <w:rPr>
          <w:rFonts w:ascii="PT Astra Serif" w:hAnsi="PT Astra Serif"/>
          <w:color w:val="000000"/>
          <w:sz w:val="26"/>
          <w:szCs w:val="26"/>
          <w:lang w:bidi="ru-RU"/>
        </w:rPr>
        <w:t>создается в целях проведения квалификационного экзамена граждан, не являющихся индивидуальными предпринимателями, претендующих на получение аттестации эксперта</w:t>
      </w:r>
      <w:proofErr w:type="gramEnd"/>
      <w:r w:rsidR="003D5D67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, привлекаемых к осуществлению экспертизы в </w:t>
      </w:r>
      <w:proofErr w:type="gramStart"/>
      <w:r w:rsidR="003D5D67" w:rsidRPr="004F199D">
        <w:rPr>
          <w:rFonts w:ascii="PT Astra Serif" w:hAnsi="PT Astra Serif"/>
          <w:color w:val="000000"/>
          <w:sz w:val="26"/>
          <w:szCs w:val="26"/>
          <w:lang w:bidi="ru-RU"/>
        </w:rPr>
        <w:t>целях</w:t>
      </w:r>
      <w:proofErr w:type="gramEnd"/>
      <w:r w:rsidR="003D5D67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государственного контроля (надзора) за состоянием, содержанием, сохранением, использованием, популяризацией и государственной охраной объектов культурного наследия (далее - государственный контроль (надзор) в области охраны объектов культурного наследия). </w:t>
      </w:r>
    </w:p>
    <w:p w14:paraId="7930967C" w14:textId="1210C7E3" w:rsidR="003D5D67" w:rsidRPr="004F199D" w:rsidRDefault="00A17890" w:rsidP="00A17890">
      <w:pPr>
        <w:pStyle w:val="12"/>
        <w:widowControl w:val="0"/>
        <w:tabs>
          <w:tab w:val="left" w:pos="1267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2. </w:t>
      </w:r>
      <w:r w:rsidR="003D5D67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Основными принципами деятельности </w:t>
      </w:r>
      <w:r w:rsidR="00E10868" w:rsidRPr="004F199D">
        <w:rPr>
          <w:rFonts w:ascii="PT Astra Serif" w:hAnsi="PT Astra Serif"/>
          <w:color w:val="000000"/>
          <w:sz w:val="26"/>
          <w:szCs w:val="26"/>
          <w:lang w:bidi="ru-RU"/>
        </w:rPr>
        <w:t>а</w:t>
      </w:r>
      <w:r w:rsidR="003D5D67" w:rsidRPr="004F199D">
        <w:rPr>
          <w:rFonts w:ascii="PT Astra Serif" w:hAnsi="PT Astra Serif"/>
          <w:color w:val="000000"/>
          <w:sz w:val="26"/>
          <w:szCs w:val="26"/>
          <w:lang w:bidi="ru-RU"/>
        </w:rPr>
        <w:t>ттестационной комиссии является компетентность, профессионализм, объективность, открытость, независимость. Аттестационная комиссия формируется таким образом, чтобы была исключена возможность возникновения конфликта интересов, который мог бы повлиять на</w:t>
      </w:r>
      <w:r w:rsidR="006F053D" w:rsidRPr="004F199D">
        <w:rPr>
          <w:rFonts w:ascii="PT Astra Serif" w:hAnsi="PT Astra Serif"/>
          <w:color w:val="000000"/>
          <w:sz w:val="26"/>
          <w:szCs w:val="26"/>
          <w:lang w:bidi="ru-RU"/>
        </w:rPr>
        <w:t> </w:t>
      </w:r>
      <w:r w:rsidR="003D5D67" w:rsidRPr="004F199D">
        <w:rPr>
          <w:rFonts w:ascii="PT Astra Serif" w:hAnsi="PT Astra Serif"/>
          <w:color w:val="000000"/>
          <w:sz w:val="26"/>
          <w:szCs w:val="26"/>
          <w:lang w:bidi="ru-RU"/>
        </w:rPr>
        <w:t>принимаемые Аттестационной комиссией решения.</w:t>
      </w:r>
    </w:p>
    <w:p w14:paraId="28D124A3" w14:textId="318198A6" w:rsidR="00A17890" w:rsidRPr="004F199D" w:rsidRDefault="00A17890" w:rsidP="00A1789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 xml:space="preserve">3. Аттестационная комиссия </w:t>
      </w:r>
      <w:proofErr w:type="gramStart"/>
      <w:r w:rsidRPr="004F199D">
        <w:rPr>
          <w:rFonts w:ascii="PT Astra Serif" w:hAnsi="PT Astra Serif"/>
          <w:sz w:val="26"/>
          <w:szCs w:val="26"/>
        </w:rPr>
        <w:t>является колле</w:t>
      </w:r>
      <w:r w:rsidR="008E6413" w:rsidRPr="004F199D">
        <w:rPr>
          <w:rFonts w:ascii="PT Astra Serif" w:hAnsi="PT Astra Serif"/>
          <w:sz w:val="26"/>
          <w:szCs w:val="26"/>
        </w:rPr>
        <w:t>гиальным органом и действует</w:t>
      </w:r>
      <w:proofErr w:type="gramEnd"/>
      <w:r w:rsidR="008E6413" w:rsidRPr="004F199D">
        <w:rPr>
          <w:rFonts w:ascii="PT Astra Serif" w:hAnsi="PT Astra Serif"/>
          <w:sz w:val="26"/>
          <w:szCs w:val="26"/>
        </w:rPr>
        <w:t xml:space="preserve"> на </w:t>
      </w:r>
      <w:r w:rsidRPr="004F199D">
        <w:rPr>
          <w:rFonts w:ascii="PT Astra Serif" w:hAnsi="PT Astra Serif"/>
          <w:sz w:val="26"/>
          <w:szCs w:val="26"/>
        </w:rPr>
        <w:t>постоянной основе.</w:t>
      </w:r>
    </w:p>
    <w:p w14:paraId="7DA63C93" w14:textId="77777777" w:rsidR="006463DF" w:rsidRPr="004F199D" w:rsidRDefault="00A17890" w:rsidP="006463DF">
      <w:pPr>
        <w:pStyle w:val="12"/>
        <w:widowControl w:val="0"/>
        <w:tabs>
          <w:tab w:val="left" w:pos="1267"/>
          <w:tab w:val="left" w:pos="6965"/>
        </w:tabs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  <w:lang w:bidi="ru-RU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4. </w:t>
      </w:r>
      <w:r w:rsidR="003D5D67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Персональный состав </w:t>
      </w:r>
      <w:r w:rsidR="00E10868" w:rsidRPr="004F199D">
        <w:rPr>
          <w:rFonts w:ascii="PT Astra Serif" w:hAnsi="PT Astra Serif"/>
          <w:color w:val="000000"/>
          <w:sz w:val="26"/>
          <w:szCs w:val="26"/>
          <w:lang w:bidi="ru-RU"/>
        </w:rPr>
        <w:t>а</w:t>
      </w:r>
      <w:r w:rsidR="003D5D67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ттестационной комиссии утверждается 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распоряжением</w:t>
      </w:r>
      <w:r w:rsidR="003D5D67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Комитета по охране объектов культурного наследия Томской области</w:t>
      </w:r>
      <w:r w:rsidR="003D5D67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(далее - 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Комитет</w:t>
      </w:r>
      <w:r w:rsidR="003D5D67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). Аттестационная комиссия состоит из </w:t>
      </w:r>
      <w:r w:rsidR="006463DF" w:rsidRPr="004F199D">
        <w:rPr>
          <w:rFonts w:ascii="PT Astra Serif" w:hAnsi="PT Astra Serif"/>
          <w:color w:val="000000"/>
          <w:sz w:val="26"/>
          <w:szCs w:val="26"/>
          <w:lang w:bidi="ru-RU"/>
        </w:rPr>
        <w:t>семи</w:t>
      </w:r>
      <w:r w:rsidR="003D5D67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человек.</w:t>
      </w:r>
    </w:p>
    <w:p w14:paraId="31CA4099" w14:textId="6D6EDF84" w:rsidR="00E10868" w:rsidRPr="004F199D" w:rsidRDefault="00E10868" w:rsidP="006463DF">
      <w:pPr>
        <w:pStyle w:val="12"/>
        <w:widowControl w:val="0"/>
        <w:tabs>
          <w:tab w:val="left" w:pos="1267"/>
          <w:tab w:val="left" w:pos="6965"/>
        </w:tabs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>5. В состав аттестационной комиссии входят председатель, заместитель председателя, секретарь, члены аттестационной комиссии. Все члены аттестационной комиссии при принятии решений обладают равными правами.</w:t>
      </w:r>
    </w:p>
    <w:p w14:paraId="371CEB19" w14:textId="38B5CFAF" w:rsidR="00E10868" w:rsidRPr="004F199D" w:rsidRDefault="00E10868" w:rsidP="00E1086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lastRenderedPageBreak/>
        <w:t>Председатель аттестационной комиссии осуществляет общее руководство работой аттестационной комиссии, проводит заседания аттестационной комиссии, контролирует внесение в протокол проведения квалификационного экзамена его результатов.</w:t>
      </w:r>
    </w:p>
    <w:p w14:paraId="6B73FCCA" w14:textId="77777777" w:rsidR="00E10868" w:rsidRPr="004F199D" w:rsidRDefault="00E10868" w:rsidP="00E1086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>Заместитель председателя аттестационной комиссии в отсутствие председателя аттестационной комиссии исполняет его обязанности, а также осуществляет по поручению председателя аттестационной комиссии иные полномочия, связанные с деятельностью аттестационной комиссии.</w:t>
      </w:r>
    </w:p>
    <w:p w14:paraId="5BB5C200" w14:textId="245EF985" w:rsidR="00E10868" w:rsidRPr="004F199D" w:rsidRDefault="00E10868" w:rsidP="00E1086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>Секретарь аттестационной комиссии обеспечивает подготовку материалов            к заседанию аттестационной комиссии, организует проведение заседания аттестационной комиссии, проводит регистрацию заявителей для прохождения ими квалификационного экзамена, информирует заявителей о порядке проведения квалификационного экзамена, ведет протокол и общее делопроизводство аттестационной комиссии, осущест</w:t>
      </w:r>
      <w:r w:rsidR="006463DF" w:rsidRPr="004F199D">
        <w:rPr>
          <w:rFonts w:ascii="PT Astra Serif" w:hAnsi="PT Astra Serif"/>
          <w:sz w:val="26"/>
          <w:szCs w:val="26"/>
        </w:rPr>
        <w:t>вляет иные функции, связанные с </w:t>
      </w:r>
      <w:r w:rsidRPr="004F199D">
        <w:rPr>
          <w:rFonts w:ascii="PT Astra Serif" w:hAnsi="PT Astra Serif"/>
          <w:sz w:val="26"/>
          <w:szCs w:val="26"/>
        </w:rPr>
        <w:t>деятельностью аттестационной комиссии.</w:t>
      </w:r>
    </w:p>
    <w:p w14:paraId="66E05423" w14:textId="77777777" w:rsidR="00E10868" w:rsidRPr="004F199D" w:rsidRDefault="00E10868" w:rsidP="00E1086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>Члены аттестационной комиссии участвуют в заседании аттестационной комиссии, в принятии решений по результатам проведения квалификационного экзамена, в оформлении протокола заседания аттестационной комиссии.</w:t>
      </w:r>
    </w:p>
    <w:p w14:paraId="4708B043" w14:textId="785F6EE8" w:rsidR="00E10868" w:rsidRPr="004F199D" w:rsidRDefault="00E10868" w:rsidP="00E1086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>6. Члены аттестационной комиссии несут ответственность за ненадлежащее исполнение возложенных обязанностей, нарушение требований конфиденциальности и информационной безопасности, злоупотребление установленными полномочиями, совершенное из корыстной или иной личной заинтересованности, в соответствии с законодательством Российской Федерации.</w:t>
      </w:r>
    </w:p>
    <w:p w14:paraId="335EC33F" w14:textId="28428AF6" w:rsidR="00E10868" w:rsidRPr="004F199D" w:rsidRDefault="00E10868" w:rsidP="00E1086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>7. Члены аттестационной комиссии в целях выполнения возложенных на них основных задач имеют право:</w:t>
      </w:r>
    </w:p>
    <w:p w14:paraId="5575179C" w14:textId="46CCFC4F" w:rsidR="00E10868" w:rsidRPr="004F199D" w:rsidRDefault="006463DF" w:rsidP="00E1086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 xml:space="preserve">1) </w:t>
      </w:r>
      <w:r w:rsidR="00E10868" w:rsidRPr="004F199D">
        <w:rPr>
          <w:rFonts w:ascii="PT Astra Serif" w:hAnsi="PT Astra Serif"/>
          <w:sz w:val="26"/>
          <w:szCs w:val="26"/>
        </w:rPr>
        <w:t>знакомиться с материалами, представленными заявителями;</w:t>
      </w:r>
    </w:p>
    <w:p w14:paraId="08179FB4" w14:textId="0BB92885" w:rsidR="00E10868" w:rsidRPr="004F199D" w:rsidRDefault="006463DF" w:rsidP="00E1086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 xml:space="preserve">2) </w:t>
      </w:r>
      <w:r w:rsidR="00E10868" w:rsidRPr="004F199D">
        <w:rPr>
          <w:rFonts w:ascii="PT Astra Serif" w:hAnsi="PT Astra Serif"/>
          <w:sz w:val="26"/>
          <w:szCs w:val="26"/>
        </w:rPr>
        <w:t xml:space="preserve">свободно </w:t>
      </w:r>
      <w:proofErr w:type="gramStart"/>
      <w:r w:rsidR="00E10868" w:rsidRPr="004F199D">
        <w:rPr>
          <w:rFonts w:ascii="PT Astra Serif" w:hAnsi="PT Astra Serif"/>
          <w:sz w:val="26"/>
          <w:szCs w:val="26"/>
        </w:rPr>
        <w:t>излагать и отстаивать</w:t>
      </w:r>
      <w:proofErr w:type="gramEnd"/>
      <w:r w:rsidR="00E10868" w:rsidRPr="004F199D">
        <w:rPr>
          <w:rFonts w:ascii="PT Astra Serif" w:hAnsi="PT Astra Serif"/>
          <w:sz w:val="26"/>
          <w:szCs w:val="26"/>
        </w:rPr>
        <w:t xml:space="preserve"> свое мнение при принятии аттестационной комиссией решений;</w:t>
      </w:r>
    </w:p>
    <w:p w14:paraId="0D5682AD" w14:textId="0BE2AD49" w:rsidR="00E10868" w:rsidRPr="004F199D" w:rsidRDefault="006463DF" w:rsidP="00E1086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 xml:space="preserve">3) </w:t>
      </w:r>
      <w:r w:rsidR="00E10868" w:rsidRPr="004F199D">
        <w:rPr>
          <w:rFonts w:ascii="PT Astra Serif" w:hAnsi="PT Astra Serif"/>
          <w:sz w:val="26"/>
          <w:szCs w:val="26"/>
        </w:rPr>
        <w:t xml:space="preserve">требовать в </w:t>
      </w:r>
      <w:proofErr w:type="gramStart"/>
      <w:r w:rsidR="00E10868" w:rsidRPr="004F199D">
        <w:rPr>
          <w:rFonts w:ascii="PT Astra Serif" w:hAnsi="PT Astra Serif"/>
          <w:sz w:val="26"/>
          <w:szCs w:val="26"/>
        </w:rPr>
        <w:t>случае</w:t>
      </w:r>
      <w:proofErr w:type="gramEnd"/>
      <w:r w:rsidR="00E10868" w:rsidRPr="004F199D">
        <w:rPr>
          <w:rFonts w:ascii="PT Astra Serif" w:hAnsi="PT Astra Serif"/>
          <w:sz w:val="26"/>
          <w:szCs w:val="26"/>
        </w:rPr>
        <w:t xml:space="preserve"> несогласия с решением, принятым аттестационной комиссией, внесения в протокол особого мнения или его изложения в письменной форме в заявлении на имя председателя аттестационной комиссии;</w:t>
      </w:r>
    </w:p>
    <w:p w14:paraId="4ADFE8DC" w14:textId="36BF5389" w:rsidR="00E10868" w:rsidRPr="004F199D" w:rsidRDefault="006463DF" w:rsidP="00E1086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 xml:space="preserve">4) </w:t>
      </w:r>
      <w:r w:rsidR="00E10868" w:rsidRPr="004F199D">
        <w:rPr>
          <w:rFonts w:ascii="PT Astra Serif" w:hAnsi="PT Astra Serif"/>
          <w:sz w:val="26"/>
          <w:szCs w:val="26"/>
        </w:rPr>
        <w:t>вносить предложения по совершенствованию организации работы аттестационной комиссии, условий проведения квалификационного экзамена заявителей.</w:t>
      </w:r>
    </w:p>
    <w:p w14:paraId="0AF51ABD" w14:textId="4C526963" w:rsidR="00E10868" w:rsidRPr="004F199D" w:rsidRDefault="00E10868" w:rsidP="00E1086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>8. Члены аттестационной комиссии обязаны:</w:t>
      </w:r>
    </w:p>
    <w:p w14:paraId="780F7DD4" w14:textId="1063C5CD" w:rsidR="00E10868" w:rsidRPr="004F199D" w:rsidRDefault="006463DF" w:rsidP="00E1086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 xml:space="preserve">1) </w:t>
      </w:r>
      <w:r w:rsidR="00E10868" w:rsidRPr="004F199D">
        <w:rPr>
          <w:rFonts w:ascii="PT Astra Serif" w:hAnsi="PT Astra Serif"/>
          <w:sz w:val="26"/>
          <w:szCs w:val="26"/>
        </w:rPr>
        <w:t xml:space="preserve">участвовать в </w:t>
      </w:r>
      <w:proofErr w:type="gramStart"/>
      <w:r w:rsidR="00E10868" w:rsidRPr="004F199D">
        <w:rPr>
          <w:rFonts w:ascii="PT Astra Serif" w:hAnsi="PT Astra Serif"/>
          <w:sz w:val="26"/>
          <w:szCs w:val="26"/>
        </w:rPr>
        <w:t>заседаниях</w:t>
      </w:r>
      <w:proofErr w:type="gramEnd"/>
      <w:r w:rsidR="00E10868" w:rsidRPr="004F199D">
        <w:rPr>
          <w:rFonts w:ascii="PT Astra Serif" w:hAnsi="PT Astra Serif"/>
          <w:sz w:val="26"/>
          <w:szCs w:val="26"/>
        </w:rPr>
        <w:t xml:space="preserve"> аттестационной комиссии;</w:t>
      </w:r>
    </w:p>
    <w:p w14:paraId="055B1E90" w14:textId="6E188284" w:rsidR="00E10868" w:rsidRPr="004F199D" w:rsidRDefault="006463DF" w:rsidP="00E1086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 xml:space="preserve">2) </w:t>
      </w:r>
      <w:r w:rsidR="00E10868" w:rsidRPr="004F199D">
        <w:rPr>
          <w:rFonts w:ascii="PT Astra Serif" w:hAnsi="PT Astra Serif"/>
          <w:sz w:val="26"/>
          <w:szCs w:val="26"/>
        </w:rPr>
        <w:t>выполнять возложенные на них функции в соответствии с настоящим Положением;</w:t>
      </w:r>
    </w:p>
    <w:p w14:paraId="13B02733" w14:textId="57E12CF0" w:rsidR="00E10868" w:rsidRPr="004F199D" w:rsidRDefault="006463DF" w:rsidP="00E1086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 xml:space="preserve">3) </w:t>
      </w:r>
      <w:r w:rsidR="00E10868" w:rsidRPr="004F199D">
        <w:rPr>
          <w:rFonts w:ascii="PT Astra Serif" w:hAnsi="PT Astra Serif"/>
          <w:sz w:val="26"/>
          <w:szCs w:val="26"/>
        </w:rPr>
        <w:t>соблюдать конфиденциальность о неразглашении результатов проведения квалификационного экзамена.</w:t>
      </w:r>
    </w:p>
    <w:p w14:paraId="10783C1A" w14:textId="54387A63" w:rsidR="00E10868" w:rsidRPr="004F199D" w:rsidRDefault="006F053D" w:rsidP="00E1086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>9</w:t>
      </w:r>
      <w:r w:rsidR="00E10868" w:rsidRPr="004F199D">
        <w:rPr>
          <w:rFonts w:ascii="PT Astra Serif" w:hAnsi="PT Astra Serif"/>
          <w:sz w:val="26"/>
          <w:szCs w:val="26"/>
        </w:rPr>
        <w:t xml:space="preserve">. Заседание аттестационной комиссии считается правомочным, если на нем присутствует не менее двух третей от общего числа ее членов. </w:t>
      </w:r>
    </w:p>
    <w:p w14:paraId="70A671D4" w14:textId="77777777" w:rsidR="00E42D38" w:rsidRPr="004F199D" w:rsidRDefault="00E42D38" w:rsidP="00F779F0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3C69D7C3" w14:textId="77777777" w:rsidR="00E42D38" w:rsidRPr="004F199D" w:rsidRDefault="00E42D38" w:rsidP="00F779F0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43873685" w14:textId="77777777" w:rsidR="00E42D38" w:rsidRPr="004F199D" w:rsidRDefault="00E42D38" w:rsidP="00F779F0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35436EA0" w14:textId="77777777" w:rsidR="000E1BF7" w:rsidRPr="004F199D" w:rsidRDefault="000E1BF7" w:rsidP="00F779F0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36CAA2F1" w14:textId="77777777" w:rsidR="0070156D" w:rsidRPr="004F199D" w:rsidRDefault="0070156D" w:rsidP="00F779F0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16D9C03C" w14:textId="77777777" w:rsidR="0070156D" w:rsidRPr="004F199D" w:rsidRDefault="0070156D" w:rsidP="00F779F0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636C75C5" w14:textId="1DED1C12" w:rsidR="00014E2C" w:rsidRPr="004F199D" w:rsidRDefault="003C471C" w:rsidP="00014E2C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lastRenderedPageBreak/>
        <w:t>П</w:t>
      </w:r>
      <w:r w:rsidR="00014E2C" w:rsidRPr="004F199D">
        <w:rPr>
          <w:rFonts w:ascii="PT Astra Serif" w:hAnsi="PT Astra Serif"/>
          <w:sz w:val="26"/>
          <w:szCs w:val="26"/>
        </w:rPr>
        <w:t>риложение № 3</w:t>
      </w:r>
    </w:p>
    <w:p w14:paraId="52EEF16A" w14:textId="77777777" w:rsidR="00014E2C" w:rsidRPr="004F199D" w:rsidRDefault="00014E2C" w:rsidP="00014E2C">
      <w:pPr>
        <w:pStyle w:val="ConsPlusNormal"/>
        <w:ind w:left="4820"/>
        <w:jc w:val="both"/>
        <w:rPr>
          <w:rFonts w:ascii="PT Astra Serif" w:hAnsi="PT Astra Serif"/>
          <w:color w:val="000000"/>
          <w:sz w:val="26"/>
          <w:szCs w:val="26"/>
          <w:shd w:val="clear" w:color="auto" w:fill="FFFFFF"/>
        </w:rPr>
      </w:pPr>
      <w:r w:rsidRPr="004F199D">
        <w:rPr>
          <w:rFonts w:ascii="PT Astra Serif" w:hAnsi="PT Astra Serif"/>
          <w:sz w:val="26"/>
          <w:szCs w:val="26"/>
        </w:rPr>
        <w:t xml:space="preserve">к </w:t>
      </w:r>
      <w:hyperlink w:anchor="P36" w:history="1">
        <w:r w:rsidRPr="004F199D">
          <w:rPr>
            <w:rFonts w:ascii="PT Astra Serif" w:hAnsi="PT Astra Serif"/>
            <w:sz w:val="26"/>
            <w:szCs w:val="26"/>
          </w:rPr>
          <w:t>Положению</w:t>
        </w:r>
      </w:hyperlink>
      <w:r w:rsidRPr="004F199D">
        <w:rPr>
          <w:rFonts w:ascii="PT Astra Serif" w:hAnsi="PT Astra Serif"/>
          <w:sz w:val="26"/>
          <w:szCs w:val="26"/>
        </w:rPr>
        <w:t xml:space="preserve"> об аттестации экспертов, привлекаемых Комитетом по охране объектов культурного наследия Томской области к осуществлению экспертизы в целях государственного контроля (надзора) за состоянием</w:t>
      </w:r>
      <w:r w:rsidRPr="004F199D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, содержанием, сохранением, использованием, популяризацией и государственной охраной объектов культурного наследия</w:t>
      </w:r>
    </w:p>
    <w:p w14:paraId="2A56EA6F" w14:textId="77777777" w:rsidR="00014E2C" w:rsidRPr="004F199D" w:rsidRDefault="00014E2C" w:rsidP="00F779F0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40170A9B" w14:textId="71F36C0D" w:rsidR="00014E2C" w:rsidRPr="004F199D" w:rsidRDefault="00014E2C" w:rsidP="0020169C">
      <w:pPr>
        <w:pStyle w:val="ConsPlusTitle"/>
        <w:rPr>
          <w:rFonts w:ascii="PT Astra Serif" w:hAnsi="PT Astra Serif"/>
          <w:b w:val="0"/>
          <w:sz w:val="26"/>
          <w:szCs w:val="26"/>
        </w:rPr>
      </w:pPr>
      <w:r w:rsidRPr="004F199D">
        <w:rPr>
          <w:rFonts w:ascii="PT Astra Serif" w:hAnsi="PT Astra Serif"/>
          <w:b w:val="0"/>
          <w:sz w:val="26"/>
          <w:szCs w:val="26"/>
        </w:rPr>
        <w:t>Форма</w:t>
      </w:r>
    </w:p>
    <w:p w14:paraId="22851228" w14:textId="77777777" w:rsidR="00014E2C" w:rsidRPr="004F199D" w:rsidRDefault="00014E2C" w:rsidP="00014E2C">
      <w:pPr>
        <w:pStyle w:val="ConsPlusTitle"/>
        <w:ind w:firstLine="708"/>
        <w:rPr>
          <w:rFonts w:ascii="PT Astra Serif" w:hAnsi="PT Astra Serif"/>
          <w:b w:val="0"/>
          <w:sz w:val="26"/>
          <w:szCs w:val="26"/>
        </w:rPr>
      </w:pPr>
    </w:p>
    <w:p w14:paraId="4EFEC01D" w14:textId="77777777" w:rsidR="00014E2C" w:rsidRPr="004F199D" w:rsidRDefault="00014E2C" w:rsidP="00014E2C">
      <w:pPr>
        <w:pStyle w:val="afa"/>
        <w:ind w:left="4820"/>
        <w:jc w:val="both"/>
        <w:rPr>
          <w:rFonts w:ascii="PT Astra Serif" w:hAnsi="PT Astra Serif" w:cs="Times New Roman"/>
        </w:rPr>
      </w:pPr>
      <w:r w:rsidRPr="004F199D">
        <w:rPr>
          <w:rFonts w:ascii="PT Astra Serif" w:hAnsi="PT Astra Serif" w:cs="Times New Roman"/>
        </w:rPr>
        <w:t xml:space="preserve">В Комитет по охране объектов культурного наследия Томской области </w:t>
      </w:r>
    </w:p>
    <w:tbl>
      <w:tblPr>
        <w:tblStyle w:val="a9"/>
        <w:tblW w:w="0" w:type="auto"/>
        <w:tblInd w:w="5211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0"/>
      </w:tblGrid>
      <w:tr w:rsidR="00014E2C" w:rsidRPr="004F199D" w14:paraId="573AA22B" w14:textId="77777777" w:rsidTr="003F125E">
        <w:tc>
          <w:tcPr>
            <w:tcW w:w="4360" w:type="dxa"/>
          </w:tcPr>
          <w:p w14:paraId="1E1CF047" w14:textId="77777777" w:rsidR="00014E2C" w:rsidRPr="004F199D" w:rsidRDefault="00014E2C" w:rsidP="00014E2C">
            <w:pPr>
              <w:pStyle w:val="ConsPlusNonformat"/>
              <w:ind w:left="482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4F199D">
              <w:rPr>
                <w:rFonts w:ascii="PT Astra Serif" w:hAnsi="PT Astra Serif" w:cs="Times New Roman"/>
                <w:sz w:val="26"/>
                <w:szCs w:val="26"/>
              </w:rPr>
              <w:t xml:space="preserve">           </w:t>
            </w:r>
          </w:p>
        </w:tc>
      </w:tr>
    </w:tbl>
    <w:p w14:paraId="7F6C254F" w14:textId="77777777" w:rsidR="00014E2C" w:rsidRPr="004F199D" w:rsidRDefault="00014E2C" w:rsidP="00014E2C">
      <w:pPr>
        <w:pStyle w:val="ConsPlusNonformat"/>
        <w:ind w:left="4820"/>
        <w:rPr>
          <w:rFonts w:ascii="PT Astra Serif" w:hAnsi="PT Astra Serif" w:cs="Times New Roman"/>
        </w:rPr>
      </w:pPr>
      <w:proofErr w:type="gramStart"/>
      <w:r w:rsidRPr="004F199D">
        <w:rPr>
          <w:rFonts w:ascii="PT Astra Serif" w:hAnsi="PT Astra Serif" w:cs="Times New Roman"/>
        </w:rPr>
        <w:t xml:space="preserve">(указываются фамилия, имя </w:t>
      </w:r>
      <w:proofErr w:type="gramEnd"/>
    </w:p>
    <w:tbl>
      <w:tblPr>
        <w:tblStyle w:val="a9"/>
        <w:tblW w:w="0" w:type="auto"/>
        <w:tblInd w:w="5211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0"/>
      </w:tblGrid>
      <w:tr w:rsidR="00014E2C" w:rsidRPr="004F199D" w14:paraId="1DE340BE" w14:textId="77777777" w:rsidTr="003F125E">
        <w:tc>
          <w:tcPr>
            <w:tcW w:w="4360" w:type="dxa"/>
          </w:tcPr>
          <w:p w14:paraId="72E031CB" w14:textId="77777777" w:rsidR="00014E2C" w:rsidRPr="004F199D" w:rsidRDefault="00014E2C" w:rsidP="00014E2C">
            <w:pPr>
              <w:pStyle w:val="ConsPlusNonformat"/>
              <w:ind w:left="482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4F199D">
              <w:rPr>
                <w:rFonts w:ascii="PT Astra Serif" w:hAnsi="PT Astra Serif" w:cs="Times New Roman"/>
                <w:sz w:val="26"/>
                <w:szCs w:val="26"/>
              </w:rPr>
              <w:t xml:space="preserve">               </w:t>
            </w:r>
          </w:p>
        </w:tc>
      </w:tr>
    </w:tbl>
    <w:p w14:paraId="32378693" w14:textId="77777777" w:rsidR="00014E2C" w:rsidRPr="004F199D" w:rsidRDefault="00014E2C" w:rsidP="00014E2C">
      <w:pPr>
        <w:pStyle w:val="afa"/>
        <w:ind w:left="4820"/>
        <w:jc w:val="both"/>
        <w:rPr>
          <w:rFonts w:ascii="PT Astra Serif" w:hAnsi="PT Astra Serif" w:cs="Times New Roman"/>
          <w:sz w:val="20"/>
          <w:szCs w:val="20"/>
        </w:rPr>
      </w:pPr>
      <w:r w:rsidRPr="004F199D">
        <w:rPr>
          <w:rFonts w:ascii="PT Astra Serif" w:hAnsi="PT Astra Serif" w:cs="Times New Roman"/>
          <w:sz w:val="20"/>
          <w:szCs w:val="20"/>
        </w:rPr>
        <w:t>и отчество (если имеется) заявителя)</w:t>
      </w:r>
    </w:p>
    <w:p w14:paraId="17328F2B" w14:textId="77777777" w:rsidR="00014E2C" w:rsidRPr="004F199D" w:rsidRDefault="00014E2C" w:rsidP="00014E2C">
      <w:pPr>
        <w:rPr>
          <w:rFonts w:ascii="PT Astra Serif" w:hAnsi="PT Astra Serif"/>
        </w:rPr>
      </w:pPr>
    </w:p>
    <w:p w14:paraId="09AB2F54" w14:textId="77777777" w:rsidR="00014E2C" w:rsidRPr="004F199D" w:rsidRDefault="00014E2C" w:rsidP="00014E2C">
      <w:pPr>
        <w:contextualSpacing/>
        <w:rPr>
          <w:rFonts w:ascii="PT Astra Serif" w:hAnsi="PT Astra Serif"/>
        </w:rPr>
      </w:pPr>
    </w:p>
    <w:p w14:paraId="074360AB" w14:textId="77777777" w:rsidR="00014E2C" w:rsidRPr="004F199D" w:rsidRDefault="00014E2C" w:rsidP="00014E2C">
      <w:pPr>
        <w:pStyle w:val="ConsPlusTitle"/>
        <w:contextualSpacing/>
        <w:jc w:val="center"/>
        <w:rPr>
          <w:rFonts w:ascii="PT Astra Serif" w:hAnsi="PT Astra Serif"/>
          <w:b w:val="0"/>
          <w:sz w:val="26"/>
          <w:szCs w:val="26"/>
        </w:rPr>
      </w:pPr>
      <w:r w:rsidRPr="004F199D">
        <w:rPr>
          <w:rFonts w:ascii="PT Astra Serif" w:hAnsi="PT Astra Serif"/>
          <w:b w:val="0"/>
          <w:sz w:val="26"/>
          <w:szCs w:val="26"/>
        </w:rPr>
        <w:t xml:space="preserve">ЗАЯВЛЕНИЕ </w:t>
      </w:r>
    </w:p>
    <w:p w14:paraId="1D3A6292" w14:textId="16EF6160" w:rsidR="00014E2C" w:rsidRPr="004F199D" w:rsidRDefault="00014E2C" w:rsidP="00014E2C">
      <w:pPr>
        <w:pStyle w:val="ConsPlusTitle"/>
        <w:contextualSpacing/>
        <w:jc w:val="center"/>
        <w:rPr>
          <w:rFonts w:ascii="PT Astra Serif" w:hAnsi="PT Astra Serif"/>
          <w:b w:val="0"/>
          <w:bCs/>
          <w:color w:val="000000"/>
          <w:sz w:val="26"/>
          <w:szCs w:val="26"/>
          <w:shd w:val="clear" w:color="auto" w:fill="FFFFFF"/>
        </w:rPr>
      </w:pPr>
      <w:r w:rsidRPr="004F199D">
        <w:rPr>
          <w:rFonts w:ascii="PT Astra Serif" w:hAnsi="PT Astra Serif"/>
          <w:b w:val="0"/>
          <w:sz w:val="26"/>
          <w:szCs w:val="26"/>
        </w:rPr>
        <w:t>об аттестации эксперта, привлекаемого Комитетом по охране объектов культурного наследия Томской области к осуществлению экспертизы в целях государственного контроля (надзора) за состоянием</w:t>
      </w:r>
      <w:r w:rsidRPr="004F199D">
        <w:rPr>
          <w:rFonts w:ascii="PT Astra Serif" w:hAnsi="PT Astra Serif"/>
          <w:b w:val="0"/>
          <w:bCs/>
          <w:color w:val="000000"/>
          <w:sz w:val="26"/>
          <w:szCs w:val="26"/>
          <w:shd w:val="clear" w:color="auto" w:fill="FFFFFF"/>
        </w:rPr>
        <w:t>, содержанием, сохранением, использованием, популяризацией и государственной охраной объектов культурного наследия</w:t>
      </w:r>
    </w:p>
    <w:p w14:paraId="78776209" w14:textId="77777777" w:rsidR="00014E2C" w:rsidRPr="004F199D" w:rsidRDefault="00014E2C" w:rsidP="00014E2C">
      <w:pPr>
        <w:pStyle w:val="ConsPlusTitle"/>
        <w:contextualSpacing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9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71"/>
        <w:gridCol w:w="2693"/>
      </w:tblGrid>
      <w:tr w:rsidR="00014E2C" w:rsidRPr="004F199D" w14:paraId="15F48C43" w14:textId="77777777" w:rsidTr="00014E2C">
        <w:tc>
          <w:tcPr>
            <w:tcW w:w="6771" w:type="dxa"/>
          </w:tcPr>
          <w:p w14:paraId="63E4449E" w14:textId="77777777" w:rsidR="00014E2C" w:rsidRPr="004F199D" w:rsidRDefault="00014E2C" w:rsidP="003F125E">
            <w:pPr>
              <w:pStyle w:val="ConsPlusNonformat"/>
              <w:contextualSpacing/>
              <w:rPr>
                <w:rFonts w:ascii="PT Astra Serif" w:hAnsi="PT Astra Serif" w:cs="Times New Roman"/>
                <w:sz w:val="26"/>
                <w:szCs w:val="26"/>
              </w:rPr>
            </w:pPr>
            <w:r w:rsidRPr="004F199D">
              <w:rPr>
                <w:rFonts w:ascii="PT Astra Serif" w:hAnsi="PT Astra Serif" w:cs="Times New Roman"/>
                <w:sz w:val="26"/>
                <w:szCs w:val="26"/>
              </w:rPr>
              <w:t xml:space="preserve">Прошу аттестовать меня в </w:t>
            </w:r>
            <w:proofErr w:type="gramStart"/>
            <w:r w:rsidRPr="004F199D">
              <w:rPr>
                <w:rFonts w:ascii="PT Astra Serif" w:hAnsi="PT Astra Serif" w:cs="Times New Roman"/>
                <w:sz w:val="26"/>
                <w:szCs w:val="26"/>
              </w:rPr>
              <w:t>качестве</w:t>
            </w:r>
            <w:proofErr w:type="gramEnd"/>
            <w:r w:rsidRPr="004F199D">
              <w:rPr>
                <w:rFonts w:ascii="PT Astra Serif" w:hAnsi="PT Astra Serif" w:cs="Times New Roman"/>
                <w:sz w:val="26"/>
                <w:szCs w:val="26"/>
              </w:rPr>
              <w:t xml:space="preserve"> эксперта в области 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47294979" w14:textId="77777777" w:rsidR="00014E2C" w:rsidRPr="004F199D" w:rsidRDefault="00014E2C" w:rsidP="003F125E">
            <w:pPr>
              <w:pStyle w:val="ConsPlusNonformat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14E2C" w:rsidRPr="004F199D" w14:paraId="122D9252" w14:textId="77777777" w:rsidTr="00014E2C">
        <w:tc>
          <w:tcPr>
            <w:tcW w:w="9464" w:type="dxa"/>
            <w:gridSpan w:val="2"/>
            <w:tcBorders>
              <w:bottom w:val="single" w:sz="4" w:space="0" w:color="auto"/>
            </w:tcBorders>
          </w:tcPr>
          <w:p w14:paraId="61B5AFFE" w14:textId="77777777" w:rsidR="00014E2C" w:rsidRPr="004F199D" w:rsidRDefault="00014E2C" w:rsidP="003F125E">
            <w:pPr>
              <w:pStyle w:val="ConsPlusNonformat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p w14:paraId="026440B5" w14:textId="58FDEDB8" w:rsidR="00014E2C" w:rsidRPr="004F199D" w:rsidRDefault="00014E2C" w:rsidP="00014E2C">
      <w:pPr>
        <w:pStyle w:val="afa"/>
        <w:contextualSpacing/>
        <w:jc w:val="center"/>
        <w:rPr>
          <w:rFonts w:ascii="PT Astra Serif" w:hAnsi="PT Astra Serif" w:cs="Times New Roman"/>
          <w:sz w:val="20"/>
          <w:szCs w:val="20"/>
        </w:rPr>
      </w:pPr>
      <w:r w:rsidRPr="004F199D">
        <w:rPr>
          <w:rFonts w:ascii="PT Astra Serif" w:hAnsi="PT Astra Serif" w:cs="Times New Roman"/>
          <w:sz w:val="20"/>
          <w:szCs w:val="20"/>
        </w:rPr>
        <w:t xml:space="preserve">(указывается   область  экспертизы  в  </w:t>
      </w:r>
      <w:proofErr w:type="gramStart"/>
      <w:r w:rsidRPr="004F199D">
        <w:rPr>
          <w:rFonts w:ascii="PT Astra Serif" w:hAnsi="PT Astra Serif" w:cs="Times New Roman"/>
          <w:sz w:val="20"/>
          <w:szCs w:val="20"/>
        </w:rPr>
        <w:t>соответстви</w:t>
      </w:r>
      <w:r w:rsidR="000B21F9" w:rsidRPr="004F199D">
        <w:rPr>
          <w:rFonts w:ascii="PT Astra Serif" w:hAnsi="PT Astra Serif" w:cs="Times New Roman"/>
          <w:sz w:val="20"/>
          <w:szCs w:val="20"/>
        </w:rPr>
        <w:t>и</w:t>
      </w:r>
      <w:proofErr w:type="gramEnd"/>
      <w:r w:rsidR="000B21F9" w:rsidRPr="004F199D">
        <w:rPr>
          <w:rFonts w:ascii="PT Astra Serif" w:hAnsi="PT Astra Serif" w:cs="Times New Roman"/>
          <w:sz w:val="20"/>
          <w:szCs w:val="20"/>
        </w:rPr>
        <w:t xml:space="preserve">  перечнем  видов  экспертиз, </w:t>
      </w:r>
      <w:r w:rsidRPr="004F199D">
        <w:rPr>
          <w:rFonts w:ascii="PT Astra Serif" w:hAnsi="PT Astra Serif" w:cs="Times New Roman"/>
          <w:sz w:val="20"/>
          <w:szCs w:val="20"/>
        </w:rPr>
        <w:t>при проведении которых Комитету по охране объектов культурного наследия Томской области  т</w:t>
      </w:r>
      <w:r w:rsidR="006463DF" w:rsidRPr="004F199D">
        <w:rPr>
          <w:rFonts w:ascii="PT Astra Serif" w:hAnsi="PT Astra Serif" w:cs="Times New Roman"/>
          <w:sz w:val="20"/>
          <w:szCs w:val="20"/>
        </w:rPr>
        <w:t>ребуется привлечение экспертов)</w:t>
      </w:r>
    </w:p>
    <w:p w14:paraId="5B12FE8C" w14:textId="77777777" w:rsidR="00014E2C" w:rsidRPr="004F199D" w:rsidRDefault="00014E2C" w:rsidP="00014E2C">
      <w:pPr>
        <w:contextualSpacing/>
        <w:rPr>
          <w:rFonts w:ascii="PT Astra Serif" w:hAnsi="PT Astra Serif"/>
          <w:sz w:val="12"/>
          <w:szCs w:val="12"/>
        </w:rPr>
      </w:pPr>
    </w:p>
    <w:p w14:paraId="02BC33CE" w14:textId="07BA1686" w:rsidR="00014E2C" w:rsidRPr="004F199D" w:rsidRDefault="00014E2C" w:rsidP="00014E2C">
      <w:pPr>
        <w:pStyle w:val="ConsPlusTitle"/>
        <w:contextualSpacing/>
        <w:jc w:val="both"/>
        <w:rPr>
          <w:rFonts w:ascii="PT Astra Serif" w:hAnsi="PT Astra Serif"/>
          <w:b w:val="0"/>
          <w:sz w:val="12"/>
          <w:szCs w:val="12"/>
        </w:rPr>
      </w:pPr>
      <w:r w:rsidRPr="004F199D">
        <w:rPr>
          <w:rFonts w:ascii="PT Astra Serif" w:hAnsi="PT Astra Serif"/>
          <w:b w:val="0"/>
          <w:sz w:val="26"/>
          <w:szCs w:val="26"/>
        </w:rPr>
        <w:t xml:space="preserve">в </w:t>
      </w:r>
      <w:proofErr w:type="gramStart"/>
      <w:r w:rsidRPr="004F199D">
        <w:rPr>
          <w:rFonts w:ascii="PT Astra Serif" w:hAnsi="PT Astra Serif"/>
          <w:b w:val="0"/>
          <w:sz w:val="26"/>
          <w:szCs w:val="26"/>
        </w:rPr>
        <w:t>целях</w:t>
      </w:r>
      <w:proofErr w:type="gramEnd"/>
      <w:r w:rsidRPr="004F199D">
        <w:rPr>
          <w:rFonts w:ascii="PT Astra Serif" w:hAnsi="PT Astra Serif"/>
          <w:b w:val="0"/>
          <w:sz w:val="26"/>
          <w:szCs w:val="26"/>
        </w:rPr>
        <w:t xml:space="preserve"> привлечения Комитетом по охране объектов культурного наследия Томской области к </w:t>
      </w:r>
      <w:r w:rsidR="007315A2" w:rsidRPr="004F199D">
        <w:rPr>
          <w:rFonts w:ascii="PT Astra Serif" w:hAnsi="PT Astra Serif"/>
          <w:b w:val="0"/>
          <w:sz w:val="26"/>
          <w:szCs w:val="26"/>
        </w:rPr>
        <w:t>осуществлению экспертизы в целях государственного контроля (надзора) за</w:t>
      </w:r>
      <w:r w:rsidRPr="004F199D">
        <w:rPr>
          <w:rFonts w:ascii="PT Astra Serif" w:hAnsi="PT Astra Serif"/>
          <w:b w:val="0"/>
          <w:color w:val="000000"/>
          <w:sz w:val="26"/>
          <w:szCs w:val="26"/>
          <w:shd w:val="clear" w:color="auto" w:fill="FFFFFF"/>
        </w:rPr>
        <w:t xml:space="preserve"> состоянием, содержанием, сохранением, использованием, популяризацией и государственной охраной объектов культурного наследия.</w:t>
      </w:r>
    </w:p>
    <w:p w14:paraId="091C2262" w14:textId="77777777" w:rsidR="00014E2C" w:rsidRPr="004F199D" w:rsidRDefault="00014E2C" w:rsidP="00014E2C">
      <w:pPr>
        <w:pStyle w:val="ConsPlusTitle"/>
        <w:ind w:firstLine="720"/>
        <w:contextualSpacing/>
        <w:jc w:val="both"/>
        <w:rPr>
          <w:rFonts w:ascii="PT Astra Serif" w:hAnsi="PT Astra Serif"/>
          <w:b w:val="0"/>
          <w:sz w:val="26"/>
          <w:szCs w:val="26"/>
        </w:rPr>
      </w:pPr>
      <w:r w:rsidRPr="004F199D">
        <w:rPr>
          <w:rFonts w:ascii="PT Astra Serif" w:hAnsi="PT Astra Serif"/>
          <w:b w:val="0"/>
          <w:sz w:val="26"/>
          <w:szCs w:val="26"/>
        </w:rPr>
        <w:t>Информацию об отказе в аттестации или о допуске меня к проведению квалификационного экзамена прошу направить посредством: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14E2C" w:rsidRPr="004F199D" w14:paraId="4D8CA073" w14:textId="77777777" w:rsidTr="003F125E">
        <w:tc>
          <w:tcPr>
            <w:tcW w:w="95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5FB417" w14:textId="77777777" w:rsidR="00014E2C" w:rsidRPr="004F199D" w:rsidRDefault="00014E2C" w:rsidP="003F125E">
            <w:pPr>
              <w:pStyle w:val="ConsPlusTitle"/>
              <w:contextualSpacing/>
              <w:jc w:val="both"/>
              <w:rPr>
                <w:rFonts w:ascii="PT Astra Serif" w:hAnsi="PT Astra Serif"/>
                <w:b w:val="0"/>
                <w:sz w:val="26"/>
                <w:szCs w:val="26"/>
              </w:rPr>
            </w:pPr>
          </w:p>
        </w:tc>
      </w:tr>
    </w:tbl>
    <w:p w14:paraId="26F43F06" w14:textId="77777777" w:rsidR="00014E2C" w:rsidRPr="004F199D" w:rsidRDefault="00014E2C" w:rsidP="00014E2C">
      <w:pPr>
        <w:pStyle w:val="afa"/>
        <w:contextualSpacing/>
        <w:jc w:val="center"/>
        <w:rPr>
          <w:rFonts w:ascii="PT Astra Serif" w:hAnsi="PT Astra Serif" w:cs="Times New Roman"/>
          <w:sz w:val="20"/>
          <w:szCs w:val="20"/>
        </w:rPr>
      </w:pPr>
      <w:r w:rsidRPr="004F199D">
        <w:rPr>
          <w:rFonts w:ascii="PT Astra Serif" w:hAnsi="PT Astra Serif" w:cs="Times New Roman"/>
          <w:sz w:val="20"/>
          <w:szCs w:val="20"/>
        </w:rPr>
        <w:t>(указывается  спосо</w:t>
      </w:r>
      <w:proofErr w:type="gramStart"/>
      <w:r w:rsidRPr="004F199D">
        <w:rPr>
          <w:rFonts w:ascii="PT Astra Serif" w:hAnsi="PT Astra Serif" w:cs="Times New Roman"/>
          <w:sz w:val="20"/>
          <w:szCs w:val="20"/>
        </w:rPr>
        <w:t>б(</w:t>
      </w:r>
      <w:proofErr w:type="gramEnd"/>
      <w:r w:rsidRPr="004F199D">
        <w:rPr>
          <w:rFonts w:ascii="PT Astra Serif" w:hAnsi="PT Astra Serif" w:cs="Times New Roman"/>
          <w:sz w:val="20"/>
          <w:szCs w:val="20"/>
        </w:rPr>
        <w:t>ы)  направления  уведомления  (почтовым отправлением, на адрес электронной почты)</w:t>
      </w:r>
    </w:p>
    <w:p w14:paraId="03227FE2" w14:textId="77777777" w:rsidR="00014E2C" w:rsidRPr="004F199D" w:rsidRDefault="00014E2C" w:rsidP="00014E2C">
      <w:pPr>
        <w:contextualSpacing/>
        <w:rPr>
          <w:rFonts w:ascii="PT Astra Serif" w:hAnsi="PT Astra Serif"/>
          <w:sz w:val="12"/>
          <w:szCs w:val="12"/>
        </w:rPr>
      </w:pPr>
    </w:p>
    <w:p w14:paraId="5D90A524" w14:textId="77777777" w:rsidR="00014E2C" w:rsidRPr="004F199D" w:rsidRDefault="00014E2C" w:rsidP="00014E2C">
      <w:pPr>
        <w:pStyle w:val="afa"/>
        <w:contextualSpacing/>
        <w:jc w:val="both"/>
        <w:rPr>
          <w:rFonts w:ascii="PT Astra Serif" w:hAnsi="PT Astra Serif" w:cs="Times New Roman"/>
        </w:rPr>
      </w:pPr>
      <w:r w:rsidRPr="004F199D">
        <w:rPr>
          <w:rFonts w:ascii="PT Astra Serif" w:hAnsi="PT Astra Serif" w:cs="Times New Roman"/>
        </w:rPr>
        <w:t xml:space="preserve">     О себе сообщаю следующие сведения:</w:t>
      </w:r>
    </w:p>
    <w:p w14:paraId="111C3E16" w14:textId="04F52CA0" w:rsidR="00014E2C" w:rsidRPr="004F199D" w:rsidRDefault="00014E2C" w:rsidP="00615994">
      <w:pPr>
        <w:pStyle w:val="afa"/>
        <w:numPr>
          <w:ilvl w:val="0"/>
          <w:numId w:val="3"/>
        </w:numPr>
        <w:contextualSpacing/>
        <w:jc w:val="both"/>
        <w:rPr>
          <w:rFonts w:ascii="PT Astra Serif" w:eastAsiaTheme="minorHAnsi" w:hAnsi="PT Astra Serif" w:cs="PT Astra Serif"/>
          <w:lang w:eastAsia="en-US"/>
        </w:rPr>
      </w:pPr>
      <w:r w:rsidRPr="004F199D">
        <w:rPr>
          <w:rFonts w:ascii="PT Astra Serif" w:eastAsiaTheme="minorHAnsi" w:hAnsi="PT Astra Serif" w:cs="PT Astra Serif"/>
          <w:lang w:eastAsia="en-US"/>
        </w:rPr>
        <w:t xml:space="preserve">Фамилия, имя и отчество </w:t>
      </w:r>
      <w:r w:rsidRPr="006D25AF">
        <w:rPr>
          <w:rFonts w:ascii="PT Astra Serif" w:eastAsiaTheme="minorHAnsi" w:hAnsi="PT Astra Serif" w:cs="PT Astra Serif"/>
          <w:lang w:eastAsia="en-US"/>
        </w:rPr>
        <w:t>(</w:t>
      </w:r>
      <w:r w:rsidR="006D25AF" w:rsidRPr="006D25AF">
        <w:rPr>
          <w:rFonts w:ascii="PT Astra Serif" w:hAnsi="PT Astra Serif"/>
        </w:rPr>
        <w:t>последнее – при наличии</w:t>
      </w:r>
      <w:r w:rsidRPr="006D25AF">
        <w:rPr>
          <w:rFonts w:ascii="PT Astra Serif" w:eastAsiaTheme="minorHAnsi" w:hAnsi="PT Astra Serif" w:cs="PT Astra Serif"/>
          <w:lang w:eastAsia="en-US"/>
        </w:rPr>
        <w:t>)</w:t>
      </w:r>
      <w:r w:rsidRPr="004F199D">
        <w:rPr>
          <w:rFonts w:ascii="PT Astra Serif" w:eastAsiaTheme="minorHAnsi" w:hAnsi="PT Astra Serif" w:cs="PT Astra Serif"/>
          <w:lang w:eastAsia="en-US"/>
        </w:rPr>
        <w:t xml:space="preserve"> ____________________.</w:t>
      </w:r>
    </w:p>
    <w:p w14:paraId="03867A9B" w14:textId="77777777" w:rsidR="00014E2C" w:rsidRPr="004F199D" w:rsidRDefault="00014E2C" w:rsidP="00615994">
      <w:pPr>
        <w:pStyle w:val="afa"/>
        <w:numPr>
          <w:ilvl w:val="0"/>
          <w:numId w:val="3"/>
        </w:numPr>
        <w:contextualSpacing/>
        <w:jc w:val="both"/>
        <w:rPr>
          <w:rFonts w:ascii="PT Astra Serif" w:eastAsiaTheme="minorHAnsi" w:hAnsi="PT Astra Serif" w:cs="PT Astra Serif"/>
          <w:lang w:eastAsia="en-US"/>
        </w:rPr>
      </w:pPr>
      <w:r w:rsidRPr="004F199D">
        <w:rPr>
          <w:rFonts w:ascii="PT Astra Serif" w:eastAsiaTheme="minorHAnsi" w:hAnsi="PT Astra Serif" w:cs="PT Astra Serif"/>
          <w:lang w:eastAsia="en-US"/>
        </w:rPr>
        <w:t>Адрес места жительства ____________________________________________.</w:t>
      </w:r>
    </w:p>
    <w:p w14:paraId="591A5104" w14:textId="20959293" w:rsidR="00014E2C" w:rsidRPr="004F199D" w:rsidRDefault="00014E2C" w:rsidP="00615994">
      <w:pPr>
        <w:pStyle w:val="afa"/>
        <w:numPr>
          <w:ilvl w:val="0"/>
          <w:numId w:val="3"/>
        </w:numPr>
        <w:contextualSpacing/>
        <w:jc w:val="both"/>
        <w:rPr>
          <w:rFonts w:ascii="PT Astra Serif" w:eastAsiaTheme="minorHAnsi" w:hAnsi="PT Astra Serif" w:cs="PT Astra Serif"/>
          <w:lang w:eastAsia="en-US"/>
        </w:rPr>
      </w:pPr>
      <w:r w:rsidRPr="004F199D">
        <w:rPr>
          <w:rFonts w:ascii="PT Astra Serif" w:eastAsiaTheme="minorHAnsi" w:hAnsi="PT Astra Serif" w:cs="PT Astra Serif"/>
          <w:lang w:eastAsia="en-US"/>
        </w:rPr>
        <w:t>Данные документа, удостоверяющего личность ________________________.</w:t>
      </w:r>
    </w:p>
    <w:p w14:paraId="61A2F5F2" w14:textId="2524C601" w:rsidR="00014E2C" w:rsidRPr="004F199D" w:rsidRDefault="00014E2C" w:rsidP="00615994">
      <w:pPr>
        <w:pStyle w:val="afa"/>
        <w:numPr>
          <w:ilvl w:val="0"/>
          <w:numId w:val="3"/>
        </w:numPr>
        <w:contextualSpacing/>
        <w:jc w:val="both"/>
        <w:rPr>
          <w:rFonts w:ascii="PT Astra Serif" w:eastAsiaTheme="minorHAnsi" w:hAnsi="PT Astra Serif" w:cs="PT Astra Serif"/>
          <w:lang w:eastAsia="en-US"/>
        </w:rPr>
      </w:pPr>
      <w:r w:rsidRPr="004F199D">
        <w:rPr>
          <w:rFonts w:ascii="PT Astra Serif" w:eastAsiaTheme="minorHAnsi" w:hAnsi="PT Astra Serif" w:cs="PT Astra Serif"/>
          <w:lang w:eastAsia="en-US"/>
        </w:rPr>
        <w:t>Номер телефона и адрес электронной почты (если имеется) ______________.</w:t>
      </w:r>
    </w:p>
    <w:p w14:paraId="43C2298B" w14:textId="77777777" w:rsidR="00014E2C" w:rsidRPr="004F199D" w:rsidRDefault="00014E2C" w:rsidP="00615994">
      <w:pPr>
        <w:pStyle w:val="afa"/>
        <w:numPr>
          <w:ilvl w:val="0"/>
          <w:numId w:val="3"/>
        </w:numPr>
        <w:contextualSpacing/>
        <w:jc w:val="both"/>
        <w:rPr>
          <w:rFonts w:ascii="PT Astra Serif" w:eastAsiaTheme="minorHAnsi" w:hAnsi="PT Astra Serif" w:cs="PT Astra Serif"/>
          <w:lang w:eastAsia="en-US"/>
        </w:rPr>
      </w:pPr>
      <w:r w:rsidRPr="004F199D">
        <w:rPr>
          <w:rFonts w:ascii="PT Astra Serif" w:eastAsiaTheme="minorHAnsi" w:hAnsi="PT Astra Serif" w:cs="PT Astra Serif"/>
          <w:lang w:eastAsia="en-US"/>
        </w:rPr>
        <w:t>Идентификационный номер налогоплательщика ________________________.</w:t>
      </w:r>
    </w:p>
    <w:p w14:paraId="0AC0912A" w14:textId="77777777" w:rsidR="00014E2C" w:rsidRPr="004F199D" w:rsidRDefault="00014E2C" w:rsidP="00014E2C">
      <w:pPr>
        <w:pStyle w:val="afa"/>
        <w:ind w:firstLine="720"/>
        <w:contextualSpacing/>
        <w:jc w:val="both"/>
        <w:rPr>
          <w:rFonts w:ascii="PT Astra Serif" w:hAnsi="PT Astra Serif" w:cs="Times New Roman"/>
        </w:rPr>
      </w:pPr>
      <w:r w:rsidRPr="004F199D">
        <w:rPr>
          <w:rFonts w:ascii="PT Astra Serif" w:hAnsi="PT Astra Serif" w:cs="Times New Roman"/>
        </w:rPr>
        <w:t xml:space="preserve">К    настоящему   заявлению  прилагаю  копии  следующих  документов, подтверждающих   соответствие  критериям  аттестации  эксперта  с  учетом </w:t>
      </w:r>
      <w:r w:rsidRPr="004F199D">
        <w:rPr>
          <w:rFonts w:ascii="PT Astra Serif" w:hAnsi="PT Astra Serif" w:cs="Times New Roman"/>
        </w:rPr>
        <w:lastRenderedPageBreak/>
        <w:t>заявленного вида экспертизы:</w:t>
      </w:r>
    </w:p>
    <w:p w14:paraId="188DBFAB" w14:textId="77777777" w:rsidR="00014E2C" w:rsidRPr="004F199D" w:rsidRDefault="00014E2C" w:rsidP="00014E2C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 xml:space="preserve">1) копия документа, удостоверяющего личность; </w:t>
      </w:r>
    </w:p>
    <w:p w14:paraId="10FEBA92" w14:textId="54F99EE3" w:rsidR="00014E2C" w:rsidRPr="004F199D" w:rsidRDefault="00014E2C" w:rsidP="00014E2C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 xml:space="preserve">2) копия документа о </w:t>
      </w:r>
      <w:r w:rsidR="00E34A23" w:rsidRPr="004F199D">
        <w:rPr>
          <w:rFonts w:ascii="PT Astra Serif" w:hAnsi="PT Astra Serif"/>
          <w:sz w:val="26"/>
          <w:szCs w:val="26"/>
        </w:rPr>
        <w:t xml:space="preserve">профессиональном образовании </w:t>
      </w:r>
      <w:r w:rsidRPr="004F199D">
        <w:rPr>
          <w:rFonts w:ascii="PT Astra Serif" w:hAnsi="PT Astra Serif"/>
          <w:sz w:val="26"/>
          <w:szCs w:val="26"/>
        </w:rPr>
        <w:t xml:space="preserve">по направлению (специальности), соответствующему профилю экспертной деятельности; </w:t>
      </w:r>
    </w:p>
    <w:p w14:paraId="17483667" w14:textId="4CA08F09" w:rsidR="00014E2C" w:rsidRPr="004F199D" w:rsidRDefault="00014E2C" w:rsidP="00014E2C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>3) копия трудовой книжки (выписка из т</w:t>
      </w:r>
      <w:r w:rsidR="000B21F9" w:rsidRPr="004F199D">
        <w:rPr>
          <w:rFonts w:ascii="PT Astra Serif" w:hAnsi="PT Astra Serif"/>
          <w:sz w:val="26"/>
          <w:szCs w:val="26"/>
        </w:rPr>
        <w:t>рудовой книжки) либо сведения о </w:t>
      </w:r>
      <w:r w:rsidRPr="004F199D">
        <w:rPr>
          <w:rFonts w:ascii="PT Astra Serif" w:hAnsi="PT Astra Serif"/>
          <w:sz w:val="26"/>
          <w:szCs w:val="26"/>
        </w:rPr>
        <w:t>трудовой деятельности в порядке, предусмотренном статьей 66</w:t>
      </w:r>
      <w:r w:rsidRPr="004F199D">
        <w:rPr>
          <w:rFonts w:ascii="PT Astra Serif" w:hAnsi="PT Astra Serif"/>
          <w:sz w:val="26"/>
          <w:szCs w:val="26"/>
          <w:vertAlign w:val="superscript"/>
        </w:rPr>
        <w:t>1</w:t>
      </w:r>
      <w:r w:rsidRPr="004F199D">
        <w:rPr>
          <w:rFonts w:ascii="PT Astra Serif" w:hAnsi="PT Astra Serif"/>
          <w:sz w:val="26"/>
          <w:szCs w:val="26"/>
        </w:rPr>
        <w:t xml:space="preserve"> Трудового кодекса Российской Федерации; </w:t>
      </w:r>
    </w:p>
    <w:p w14:paraId="485BCC35" w14:textId="483636E6" w:rsidR="00014E2C" w:rsidRDefault="00014E2C" w:rsidP="00014E2C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>4) копии документов государственного образца об ученой степени, ученом звании (при наличии)</w:t>
      </w:r>
      <w:r w:rsidR="008C6172">
        <w:rPr>
          <w:rFonts w:ascii="PT Astra Serif" w:hAnsi="PT Astra Serif"/>
          <w:sz w:val="26"/>
          <w:szCs w:val="26"/>
        </w:rPr>
        <w:t>;</w:t>
      </w:r>
    </w:p>
    <w:p w14:paraId="62E4F922" w14:textId="2AAFBB59" w:rsidR="008C6172" w:rsidRPr="004F199D" w:rsidRDefault="008C6172" w:rsidP="00014E2C">
      <w:pPr>
        <w:ind w:firstLine="709"/>
        <w:contextualSpacing/>
        <w:jc w:val="both"/>
        <w:rPr>
          <w:rFonts w:ascii="PT Astra Serif" w:hAnsi="PT Astra Serif"/>
          <w:sz w:val="12"/>
          <w:szCs w:val="12"/>
        </w:rPr>
      </w:pPr>
      <w:r>
        <w:rPr>
          <w:rFonts w:ascii="PT Astra Serif" w:hAnsi="PT Astra Serif"/>
          <w:sz w:val="26"/>
          <w:szCs w:val="26"/>
        </w:rPr>
        <w:t>5) согласие на обработку персональных данных.</w:t>
      </w:r>
    </w:p>
    <w:p w14:paraId="4698CD26" w14:textId="77777777" w:rsidR="004F199D" w:rsidRPr="004F199D" w:rsidRDefault="004F199D" w:rsidP="00014E2C">
      <w:pPr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14:paraId="3AABC531" w14:textId="77777777" w:rsidR="00B4445B" w:rsidRPr="004F199D" w:rsidRDefault="00B4445B" w:rsidP="00014E2C">
      <w:pPr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567"/>
        <w:gridCol w:w="351"/>
        <w:gridCol w:w="2126"/>
        <w:gridCol w:w="500"/>
        <w:gridCol w:w="566"/>
        <w:gridCol w:w="567"/>
      </w:tblGrid>
      <w:tr w:rsidR="00014E2C" w:rsidRPr="004F199D" w14:paraId="7CA6076D" w14:textId="77777777" w:rsidTr="003F125E">
        <w:tc>
          <w:tcPr>
            <w:tcW w:w="2235" w:type="dxa"/>
          </w:tcPr>
          <w:p w14:paraId="196D36B1" w14:textId="77777777" w:rsidR="00014E2C" w:rsidRPr="004F199D" w:rsidRDefault="00014E2C" w:rsidP="003F125E">
            <w:pPr>
              <w:pStyle w:val="ConsPlusNonformat"/>
              <w:ind w:right="-108"/>
              <w:contextualSpacing/>
              <w:rPr>
                <w:rFonts w:ascii="PT Astra Serif" w:hAnsi="PT Astra Serif" w:cs="Times New Roman"/>
                <w:sz w:val="26"/>
                <w:szCs w:val="26"/>
              </w:rPr>
            </w:pPr>
            <w:r w:rsidRPr="004F199D">
              <w:rPr>
                <w:rFonts w:ascii="PT Astra Serif" w:hAnsi="PT Astra Serif" w:cs="Times New Roman"/>
                <w:sz w:val="26"/>
                <w:szCs w:val="26"/>
              </w:rPr>
              <w:t xml:space="preserve">Дата заполнения 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0DD7F560" w14:textId="77777777" w:rsidR="00014E2C" w:rsidRPr="004F199D" w:rsidRDefault="00014E2C" w:rsidP="003F125E">
            <w:pPr>
              <w:pStyle w:val="ConsPlusNonformat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351" w:type="dxa"/>
          </w:tcPr>
          <w:p w14:paraId="30ED2BE2" w14:textId="77777777" w:rsidR="00014E2C" w:rsidRPr="004F199D" w:rsidRDefault="00014E2C" w:rsidP="003F125E">
            <w:pPr>
              <w:pStyle w:val="ConsPlusNonformat"/>
              <w:ind w:left="-40"/>
              <w:contextualSpacing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15B945EF" w14:textId="77777777" w:rsidR="00014E2C" w:rsidRPr="004F199D" w:rsidRDefault="00014E2C" w:rsidP="003F125E">
            <w:pPr>
              <w:pStyle w:val="ConsPlusNonformat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00" w:type="dxa"/>
          </w:tcPr>
          <w:p w14:paraId="7FBCAA93" w14:textId="77777777" w:rsidR="00014E2C" w:rsidRPr="004F199D" w:rsidRDefault="00014E2C" w:rsidP="003F125E">
            <w:pPr>
              <w:pStyle w:val="ConsPlusNonformat"/>
              <w:ind w:right="-108"/>
              <w:contextualSpacing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4F199D">
              <w:rPr>
                <w:rFonts w:ascii="PT Astra Serif" w:hAnsi="PT Astra Serif" w:cs="Times New Roman"/>
                <w:sz w:val="26"/>
                <w:szCs w:val="26"/>
              </w:rPr>
              <w:t>20</w:t>
            </w:r>
          </w:p>
        </w:tc>
        <w:tc>
          <w:tcPr>
            <w:tcW w:w="566" w:type="dxa"/>
            <w:tcBorders>
              <w:bottom w:val="single" w:sz="4" w:space="0" w:color="auto"/>
            </w:tcBorders>
          </w:tcPr>
          <w:p w14:paraId="03E8D7EC" w14:textId="77777777" w:rsidR="00014E2C" w:rsidRPr="004F199D" w:rsidRDefault="00014E2C" w:rsidP="003F125E">
            <w:pPr>
              <w:pStyle w:val="ConsPlusNonformat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14:paraId="16B0186F" w14:textId="77777777" w:rsidR="00014E2C" w:rsidRPr="004F199D" w:rsidRDefault="00014E2C" w:rsidP="003F125E">
            <w:pPr>
              <w:pStyle w:val="ConsPlusNonformat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4F199D">
              <w:rPr>
                <w:rFonts w:ascii="PT Astra Serif" w:hAnsi="PT Astra Serif" w:cs="Times New Roman"/>
                <w:sz w:val="26"/>
                <w:szCs w:val="26"/>
              </w:rPr>
              <w:t>г.</w:t>
            </w:r>
          </w:p>
        </w:tc>
      </w:tr>
    </w:tbl>
    <w:p w14:paraId="0877EE24" w14:textId="77777777" w:rsidR="00014E2C" w:rsidRPr="004F199D" w:rsidRDefault="00014E2C" w:rsidP="00014E2C">
      <w:pPr>
        <w:pStyle w:val="ConsPlusNonformat"/>
        <w:contextualSpacing/>
        <w:jc w:val="both"/>
        <w:rPr>
          <w:rFonts w:ascii="PT Astra Serif" w:hAnsi="PT Astra Serif" w:cs="Times New Roman"/>
          <w:sz w:val="12"/>
          <w:szCs w:val="12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236"/>
        <w:gridCol w:w="6145"/>
      </w:tblGrid>
      <w:tr w:rsidR="00014E2C" w:rsidRPr="004F199D" w14:paraId="1CE760F3" w14:textId="77777777" w:rsidTr="003F125E">
        <w:tc>
          <w:tcPr>
            <w:tcW w:w="3190" w:type="dxa"/>
            <w:tcBorders>
              <w:bottom w:val="single" w:sz="4" w:space="0" w:color="auto"/>
            </w:tcBorders>
          </w:tcPr>
          <w:p w14:paraId="7BF79332" w14:textId="77777777" w:rsidR="00014E2C" w:rsidRPr="004F199D" w:rsidRDefault="00014E2C" w:rsidP="003F125E">
            <w:pPr>
              <w:pStyle w:val="ConsPlusNonformat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236" w:type="dxa"/>
          </w:tcPr>
          <w:p w14:paraId="63D6E73D" w14:textId="77777777" w:rsidR="00014E2C" w:rsidRPr="004F199D" w:rsidRDefault="00014E2C" w:rsidP="003F125E">
            <w:pPr>
              <w:pStyle w:val="ConsPlusNonformat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6145" w:type="dxa"/>
            <w:tcBorders>
              <w:bottom w:val="single" w:sz="4" w:space="0" w:color="auto"/>
            </w:tcBorders>
          </w:tcPr>
          <w:p w14:paraId="4671F596" w14:textId="77777777" w:rsidR="00014E2C" w:rsidRPr="004F199D" w:rsidRDefault="00014E2C" w:rsidP="003F125E">
            <w:pPr>
              <w:pStyle w:val="ConsPlusNonformat"/>
              <w:contextualSpacing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p w14:paraId="737EFB81" w14:textId="77777777" w:rsidR="00014E2C" w:rsidRPr="004F199D" w:rsidRDefault="00014E2C" w:rsidP="00014E2C">
      <w:pPr>
        <w:pStyle w:val="ConsPlusNonformat"/>
        <w:contextualSpacing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 w:cs="Times New Roman"/>
        </w:rPr>
        <w:t xml:space="preserve">        (подпись заявителя)                                                               (инициалы, фамилия заявителя)</w:t>
      </w:r>
    </w:p>
    <w:p w14:paraId="69836AAA" w14:textId="040C0F09" w:rsidR="00014E2C" w:rsidRPr="004F199D" w:rsidRDefault="00014E2C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5DA9764E" w14:textId="492C645A" w:rsidR="007315A2" w:rsidRPr="004F199D" w:rsidRDefault="007315A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2AE96A5D" w14:textId="77777777" w:rsidR="000B21F9" w:rsidRDefault="000B21F9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1D17A54A" w14:textId="77777777" w:rsidR="008C6172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2F2CC5B3" w14:textId="77777777" w:rsidR="008C6172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63A9383F" w14:textId="77777777" w:rsidR="008C6172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6DDFA904" w14:textId="77777777" w:rsidR="008C6172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38640061" w14:textId="77777777" w:rsidR="008C6172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6F6F61BA" w14:textId="72D929BB" w:rsidR="008C6172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1F050A45" w14:textId="77777777" w:rsidR="008C6172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1F67A98C" w14:textId="77777777" w:rsidR="008C6172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66E02757" w14:textId="77777777" w:rsidR="008C6172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40521962" w14:textId="77777777" w:rsidR="008C6172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28A4AA35" w14:textId="77777777" w:rsidR="008C6172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5022726B" w14:textId="77777777" w:rsidR="008C6172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548C516E" w14:textId="77777777" w:rsidR="008C6172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261CCBA5" w14:textId="77777777" w:rsidR="008C6172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39BD34E2" w14:textId="77777777" w:rsidR="008C6172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2AA2A7EE" w14:textId="77777777" w:rsidR="008C6172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3D112988" w14:textId="77777777" w:rsidR="008C6172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5673189A" w14:textId="77777777" w:rsidR="008C6172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1883AFC1" w14:textId="77777777" w:rsidR="008C6172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0EFA307F" w14:textId="77777777" w:rsidR="008C6172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2F232026" w14:textId="77777777" w:rsidR="008C6172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71952B7E" w14:textId="77777777" w:rsidR="008C6172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02B26AE0" w14:textId="77777777" w:rsidR="008C6172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11BACEA5" w14:textId="77777777" w:rsidR="008C6172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46965D6B" w14:textId="77777777" w:rsidR="008C6172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118ABBAC" w14:textId="77777777" w:rsidR="008C6172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124E7B3F" w14:textId="77777777" w:rsidR="008C6172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67DAD77B" w14:textId="77777777" w:rsidR="008C6172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51898158" w14:textId="77777777" w:rsidR="008C6172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2333E9E2" w14:textId="77777777" w:rsidR="008C6172" w:rsidRPr="004F199D" w:rsidRDefault="008C617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7D2440A0" w14:textId="0A584DF6" w:rsidR="008C6172" w:rsidRPr="004F199D" w:rsidRDefault="008C6172" w:rsidP="008C6172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lastRenderedPageBreak/>
        <w:t>П</w:t>
      </w:r>
      <w:r>
        <w:rPr>
          <w:rFonts w:ascii="PT Astra Serif" w:hAnsi="PT Astra Serif"/>
          <w:sz w:val="26"/>
          <w:szCs w:val="26"/>
        </w:rPr>
        <w:t>риложение № 4</w:t>
      </w:r>
    </w:p>
    <w:p w14:paraId="72D02F89" w14:textId="77777777" w:rsidR="008C6172" w:rsidRPr="004F199D" w:rsidRDefault="008C6172" w:rsidP="008C6172">
      <w:pPr>
        <w:pStyle w:val="ConsPlusNormal"/>
        <w:ind w:left="4820"/>
        <w:jc w:val="both"/>
        <w:rPr>
          <w:rFonts w:ascii="PT Astra Serif" w:hAnsi="PT Astra Serif"/>
          <w:color w:val="000000"/>
          <w:sz w:val="26"/>
          <w:szCs w:val="26"/>
          <w:shd w:val="clear" w:color="auto" w:fill="FFFFFF"/>
        </w:rPr>
      </w:pPr>
      <w:r w:rsidRPr="004F199D">
        <w:rPr>
          <w:rFonts w:ascii="PT Astra Serif" w:hAnsi="PT Astra Serif"/>
          <w:sz w:val="26"/>
          <w:szCs w:val="26"/>
        </w:rPr>
        <w:t xml:space="preserve">к </w:t>
      </w:r>
      <w:hyperlink w:anchor="P36" w:history="1">
        <w:r w:rsidRPr="004F199D">
          <w:rPr>
            <w:rFonts w:ascii="PT Astra Serif" w:hAnsi="PT Astra Serif"/>
            <w:sz w:val="26"/>
            <w:szCs w:val="26"/>
          </w:rPr>
          <w:t>Положению</w:t>
        </w:r>
      </w:hyperlink>
      <w:r w:rsidRPr="004F199D">
        <w:rPr>
          <w:rFonts w:ascii="PT Astra Serif" w:hAnsi="PT Astra Serif"/>
          <w:sz w:val="26"/>
          <w:szCs w:val="26"/>
        </w:rPr>
        <w:t xml:space="preserve"> об аттестации экспертов, привлекаемых Комитетом по охране объектов культурного наследия Томской области к осуществлению экспертизы в целях государственного контроля (надзора) за состоянием</w:t>
      </w:r>
      <w:r w:rsidRPr="004F199D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, содержанием, сохранением, использованием, популяризацией и государственной охраной объектов культурного наследия</w:t>
      </w:r>
    </w:p>
    <w:p w14:paraId="7CD6D9B3" w14:textId="77777777" w:rsidR="0020169C" w:rsidRDefault="0020169C" w:rsidP="0020169C">
      <w:pPr>
        <w:pStyle w:val="ConsPlusTitle"/>
        <w:rPr>
          <w:rFonts w:ascii="PT Astra Serif" w:hAnsi="PT Astra Serif"/>
          <w:b w:val="0"/>
          <w:snapToGrid/>
          <w:sz w:val="26"/>
          <w:szCs w:val="26"/>
        </w:rPr>
      </w:pPr>
    </w:p>
    <w:p w14:paraId="5775AC84" w14:textId="77777777" w:rsidR="008C6172" w:rsidRPr="004F199D" w:rsidRDefault="008C6172" w:rsidP="0020169C">
      <w:pPr>
        <w:pStyle w:val="ConsPlusTitle"/>
        <w:rPr>
          <w:rFonts w:ascii="PT Astra Serif" w:hAnsi="PT Astra Serif"/>
          <w:b w:val="0"/>
          <w:sz w:val="26"/>
          <w:szCs w:val="26"/>
        </w:rPr>
      </w:pPr>
      <w:r w:rsidRPr="004F199D">
        <w:rPr>
          <w:rFonts w:ascii="PT Astra Serif" w:hAnsi="PT Astra Serif"/>
          <w:b w:val="0"/>
          <w:sz w:val="26"/>
          <w:szCs w:val="26"/>
        </w:rPr>
        <w:t>Форма</w:t>
      </w:r>
    </w:p>
    <w:p w14:paraId="58682BCD" w14:textId="77777777" w:rsidR="008C6172" w:rsidRPr="004F199D" w:rsidRDefault="008C6172" w:rsidP="008C6172">
      <w:pPr>
        <w:pStyle w:val="ConsPlusTitle"/>
        <w:ind w:firstLine="708"/>
        <w:rPr>
          <w:rFonts w:ascii="PT Astra Serif" w:hAnsi="PT Astra Serif"/>
          <w:b w:val="0"/>
          <w:sz w:val="26"/>
          <w:szCs w:val="26"/>
        </w:rPr>
      </w:pPr>
    </w:p>
    <w:tbl>
      <w:tblPr>
        <w:tblStyle w:val="TableStyle0"/>
        <w:tblW w:w="935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"/>
        <w:gridCol w:w="184"/>
        <w:gridCol w:w="184"/>
        <w:gridCol w:w="184"/>
        <w:gridCol w:w="184"/>
        <w:gridCol w:w="184"/>
        <w:gridCol w:w="184"/>
        <w:gridCol w:w="184"/>
        <w:gridCol w:w="184"/>
        <w:gridCol w:w="184"/>
        <w:gridCol w:w="184"/>
        <w:gridCol w:w="184"/>
        <w:gridCol w:w="184"/>
        <w:gridCol w:w="184"/>
        <w:gridCol w:w="118"/>
        <w:gridCol w:w="66"/>
        <w:gridCol w:w="184"/>
        <w:gridCol w:w="33"/>
        <w:gridCol w:w="151"/>
        <w:gridCol w:w="184"/>
        <w:gridCol w:w="20"/>
        <w:gridCol w:w="184"/>
        <w:gridCol w:w="28"/>
        <w:gridCol w:w="156"/>
        <w:gridCol w:w="184"/>
        <w:gridCol w:w="184"/>
        <w:gridCol w:w="184"/>
        <w:gridCol w:w="184"/>
        <w:gridCol w:w="184"/>
        <w:gridCol w:w="184"/>
        <w:gridCol w:w="184"/>
        <w:gridCol w:w="184"/>
        <w:gridCol w:w="184"/>
        <w:gridCol w:w="184"/>
        <w:gridCol w:w="98"/>
        <w:gridCol w:w="86"/>
        <w:gridCol w:w="184"/>
        <w:gridCol w:w="184"/>
        <w:gridCol w:w="184"/>
        <w:gridCol w:w="3080"/>
      </w:tblGrid>
      <w:tr w:rsidR="008C6172" w:rsidRPr="008606EE" w14:paraId="35916C91" w14:textId="77777777" w:rsidTr="00EA54B0">
        <w:tc>
          <w:tcPr>
            <w:tcW w:w="9356" w:type="dxa"/>
            <w:gridSpan w:val="40"/>
            <w:shd w:val="clear" w:color="FFFFFF" w:fill="auto"/>
            <w:vAlign w:val="bottom"/>
          </w:tcPr>
          <w:p w14:paraId="31DE3B30" w14:textId="77777777" w:rsidR="008C6172" w:rsidRPr="008606EE" w:rsidRDefault="008C6172" w:rsidP="008C6172">
            <w:pPr>
              <w:pStyle w:val="1CStyle2"/>
              <w:spacing w:after="0" w:line="240" w:lineRule="auto"/>
              <w:ind w:right="-1"/>
              <w:rPr>
                <w:rFonts w:ascii="PT Astra Serif" w:hAnsi="PT Astra Serif"/>
                <w:b w:val="0"/>
                <w:sz w:val="26"/>
                <w:szCs w:val="26"/>
              </w:rPr>
            </w:pPr>
            <w:r w:rsidRPr="008606EE">
              <w:rPr>
                <w:rFonts w:ascii="PT Astra Serif" w:hAnsi="PT Astra Serif"/>
                <w:b w:val="0"/>
                <w:sz w:val="26"/>
                <w:szCs w:val="26"/>
              </w:rPr>
              <w:t>СОГЛАСИЕ</w:t>
            </w:r>
          </w:p>
        </w:tc>
      </w:tr>
      <w:tr w:rsidR="008C6172" w:rsidRPr="008606EE" w14:paraId="15F747A2" w14:textId="77777777" w:rsidTr="00EA54B0">
        <w:tc>
          <w:tcPr>
            <w:tcW w:w="9356" w:type="dxa"/>
            <w:gridSpan w:val="40"/>
            <w:shd w:val="clear" w:color="FFFFFF" w:fill="auto"/>
            <w:vAlign w:val="bottom"/>
          </w:tcPr>
          <w:p w14:paraId="26FEBF22" w14:textId="77777777" w:rsidR="008C6172" w:rsidRPr="008606EE" w:rsidRDefault="008C6172" w:rsidP="008C6172">
            <w:pPr>
              <w:pStyle w:val="1CStyle3"/>
              <w:spacing w:after="0" w:line="240" w:lineRule="auto"/>
              <w:ind w:right="-1"/>
              <w:rPr>
                <w:rFonts w:ascii="PT Astra Serif" w:hAnsi="PT Astra Serif"/>
                <w:b w:val="0"/>
                <w:sz w:val="26"/>
                <w:szCs w:val="26"/>
              </w:rPr>
            </w:pPr>
            <w:r w:rsidRPr="008606EE">
              <w:rPr>
                <w:rFonts w:ascii="PT Astra Serif" w:hAnsi="PT Astra Serif"/>
                <w:b w:val="0"/>
                <w:sz w:val="26"/>
                <w:szCs w:val="26"/>
              </w:rPr>
              <w:t xml:space="preserve">на обработку персональных данных </w:t>
            </w:r>
          </w:p>
        </w:tc>
      </w:tr>
      <w:tr w:rsidR="008C6172" w:rsidRPr="008C6172" w14:paraId="3BB1BF23" w14:textId="77777777" w:rsidTr="00EA54B0">
        <w:tc>
          <w:tcPr>
            <w:tcW w:w="9356" w:type="dxa"/>
            <w:gridSpan w:val="40"/>
            <w:shd w:val="clear" w:color="FFFFFF" w:fill="auto"/>
            <w:vAlign w:val="bottom"/>
          </w:tcPr>
          <w:p w14:paraId="4A83C1E1" w14:textId="77777777" w:rsidR="008C6172" w:rsidRPr="008C6172" w:rsidRDefault="008C6172" w:rsidP="008C6172">
            <w:pPr>
              <w:pStyle w:val="1CStyle4"/>
              <w:spacing w:after="0" w:line="240" w:lineRule="auto"/>
              <w:ind w:right="-1"/>
              <w:jc w:val="lef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C6172" w:rsidRPr="008C6172" w14:paraId="7DE6814C" w14:textId="77777777" w:rsidTr="00EA54B0">
        <w:tc>
          <w:tcPr>
            <w:tcW w:w="368" w:type="dxa"/>
            <w:gridSpan w:val="2"/>
            <w:shd w:val="clear" w:color="FFFFFF" w:fill="auto"/>
            <w:vAlign w:val="bottom"/>
          </w:tcPr>
          <w:p w14:paraId="2CFE78DC" w14:textId="77777777" w:rsidR="008C6172" w:rsidRPr="008C6172" w:rsidRDefault="008C6172" w:rsidP="008C6172">
            <w:pPr>
              <w:pStyle w:val="1CStyle4"/>
              <w:spacing w:after="0" w:line="240" w:lineRule="auto"/>
              <w:ind w:right="-1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8C6172">
              <w:rPr>
                <w:rFonts w:ascii="PT Astra Serif" w:hAnsi="PT Astra Serif"/>
                <w:sz w:val="26"/>
                <w:szCs w:val="26"/>
              </w:rPr>
              <w:t>Я,</w:t>
            </w:r>
          </w:p>
        </w:tc>
        <w:tc>
          <w:tcPr>
            <w:tcW w:w="8988" w:type="dxa"/>
            <w:gridSpan w:val="38"/>
            <w:tcBorders>
              <w:bottom w:val="single" w:sz="5" w:space="0" w:color="auto"/>
            </w:tcBorders>
            <w:shd w:val="clear" w:color="FFFFFF" w:fill="auto"/>
            <w:vAlign w:val="bottom"/>
          </w:tcPr>
          <w:p w14:paraId="396F4CEA" w14:textId="77777777" w:rsidR="008C6172" w:rsidRPr="008C6172" w:rsidRDefault="008C6172" w:rsidP="008C6172">
            <w:pPr>
              <w:pStyle w:val="1CStyle5"/>
              <w:spacing w:after="0" w:line="240" w:lineRule="auto"/>
              <w:ind w:right="-1"/>
              <w:rPr>
                <w:rFonts w:ascii="PT Astra Serif" w:hAnsi="PT Astra Serif"/>
                <w:b/>
                <w:i/>
                <w:sz w:val="26"/>
                <w:szCs w:val="26"/>
              </w:rPr>
            </w:pPr>
          </w:p>
        </w:tc>
      </w:tr>
      <w:tr w:rsidR="008C6172" w:rsidRPr="008C6172" w14:paraId="5EEB738D" w14:textId="77777777" w:rsidTr="00EA54B0">
        <w:trPr>
          <w:trHeight w:hRule="exact" w:val="210"/>
        </w:trPr>
        <w:tc>
          <w:tcPr>
            <w:tcW w:w="184" w:type="dxa"/>
            <w:shd w:val="clear" w:color="FFFFFF" w:fill="auto"/>
            <w:vAlign w:val="bottom"/>
          </w:tcPr>
          <w:p w14:paraId="0EFB4E14" w14:textId="77777777" w:rsidR="008C6172" w:rsidRPr="008C6172" w:rsidRDefault="008C6172" w:rsidP="008C6172">
            <w:pPr>
              <w:pStyle w:val="1CStyle6"/>
              <w:spacing w:after="0" w:line="240" w:lineRule="auto"/>
              <w:ind w:right="-1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59EF0658" w14:textId="77777777" w:rsidR="008C6172" w:rsidRPr="008C6172" w:rsidRDefault="008C6172" w:rsidP="008C6172">
            <w:pPr>
              <w:pStyle w:val="1CStyle6"/>
              <w:spacing w:after="0" w:line="240" w:lineRule="auto"/>
              <w:ind w:right="-1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988" w:type="dxa"/>
            <w:gridSpan w:val="38"/>
            <w:shd w:val="clear" w:color="FFFFFF" w:fill="auto"/>
          </w:tcPr>
          <w:p w14:paraId="41D336D5" w14:textId="26D69F73" w:rsidR="008C6172" w:rsidRPr="008C6172" w:rsidRDefault="008C6172" w:rsidP="006D25AF">
            <w:pPr>
              <w:pStyle w:val="1CStyle7"/>
              <w:spacing w:after="0" w:line="240" w:lineRule="auto"/>
              <w:ind w:right="-1"/>
              <w:rPr>
                <w:rFonts w:ascii="PT Astra Serif" w:hAnsi="PT Astra Serif"/>
                <w:i w:val="0"/>
                <w:sz w:val="20"/>
                <w:szCs w:val="20"/>
              </w:rPr>
            </w:pPr>
            <w:proofErr w:type="gramStart"/>
            <w:r w:rsidRPr="008C6172">
              <w:rPr>
                <w:rFonts w:ascii="PT Astra Serif" w:hAnsi="PT Astra Serif"/>
                <w:i w:val="0"/>
                <w:sz w:val="20"/>
                <w:szCs w:val="20"/>
              </w:rPr>
              <w:t>(Ф</w:t>
            </w:r>
            <w:r w:rsidR="006D25AF">
              <w:rPr>
                <w:rFonts w:ascii="PT Astra Serif" w:hAnsi="PT Astra Serif"/>
                <w:i w:val="0"/>
                <w:sz w:val="20"/>
                <w:szCs w:val="20"/>
              </w:rPr>
              <w:t>амилия, имя, отчество (последнее – при наличии</w:t>
            </w:r>
            <w:r w:rsidRPr="008C6172">
              <w:rPr>
                <w:rFonts w:ascii="PT Astra Serif" w:hAnsi="PT Astra Serif"/>
                <w:i w:val="0"/>
                <w:sz w:val="20"/>
                <w:szCs w:val="20"/>
              </w:rPr>
              <w:t>)</w:t>
            </w:r>
            <w:proofErr w:type="gramEnd"/>
          </w:p>
        </w:tc>
      </w:tr>
      <w:tr w:rsidR="008C6172" w:rsidRPr="008C6172" w14:paraId="4C6E37E6" w14:textId="77777777" w:rsidTr="00EA54B0">
        <w:tc>
          <w:tcPr>
            <w:tcW w:w="2977" w:type="dxa"/>
            <w:gridSpan w:val="18"/>
            <w:shd w:val="clear" w:color="FFFFFF" w:fill="auto"/>
            <w:vAlign w:val="bottom"/>
          </w:tcPr>
          <w:p w14:paraId="09BCD0D4" w14:textId="77777777" w:rsidR="008C6172" w:rsidRPr="008C6172" w:rsidRDefault="008C6172" w:rsidP="008C6172">
            <w:pPr>
              <w:pStyle w:val="1CStyle8"/>
              <w:spacing w:after="0" w:line="240" w:lineRule="auto"/>
              <w:ind w:right="-1"/>
              <w:jc w:val="left"/>
              <w:rPr>
                <w:rFonts w:ascii="PT Astra Serif" w:hAnsi="PT Astra Serif"/>
                <w:i w:val="0"/>
                <w:sz w:val="26"/>
                <w:szCs w:val="26"/>
              </w:rPr>
            </w:pPr>
            <w:r w:rsidRPr="008C6172">
              <w:rPr>
                <w:rFonts w:ascii="PT Astra Serif" w:hAnsi="PT Astra Serif"/>
                <w:b w:val="0"/>
                <w:i w:val="0"/>
                <w:sz w:val="26"/>
                <w:szCs w:val="26"/>
              </w:rPr>
              <w:t xml:space="preserve">паспорт гражданина РФ </w:t>
            </w:r>
          </w:p>
        </w:tc>
        <w:tc>
          <w:tcPr>
            <w:tcW w:w="6379" w:type="dxa"/>
            <w:gridSpan w:val="22"/>
            <w:tcBorders>
              <w:bottom w:val="single" w:sz="4" w:space="0" w:color="auto"/>
            </w:tcBorders>
            <w:shd w:val="clear" w:color="FFFFFF" w:fill="auto"/>
            <w:vAlign w:val="bottom"/>
          </w:tcPr>
          <w:p w14:paraId="2BA3F802" w14:textId="77777777" w:rsidR="008C6172" w:rsidRPr="008C6172" w:rsidRDefault="008C6172" w:rsidP="008C6172">
            <w:pPr>
              <w:pStyle w:val="1CStyle8"/>
              <w:spacing w:after="0" w:line="240" w:lineRule="auto"/>
              <w:ind w:right="-142"/>
              <w:jc w:val="left"/>
              <w:rPr>
                <w:rFonts w:ascii="PT Astra Serif" w:hAnsi="PT Astra Serif"/>
                <w:i w:val="0"/>
                <w:sz w:val="26"/>
                <w:szCs w:val="26"/>
              </w:rPr>
            </w:pPr>
          </w:p>
        </w:tc>
      </w:tr>
      <w:tr w:rsidR="008C6172" w:rsidRPr="008C6172" w14:paraId="74DB5E85" w14:textId="77777777" w:rsidTr="00EA54B0">
        <w:tc>
          <w:tcPr>
            <w:tcW w:w="2977" w:type="dxa"/>
            <w:gridSpan w:val="18"/>
            <w:shd w:val="clear" w:color="FFFFFF" w:fill="auto"/>
            <w:vAlign w:val="bottom"/>
          </w:tcPr>
          <w:p w14:paraId="3C92DB7A" w14:textId="77777777" w:rsidR="008C6172" w:rsidRPr="008C6172" w:rsidRDefault="008C6172" w:rsidP="008C6172">
            <w:pPr>
              <w:pStyle w:val="1CStyle8"/>
              <w:spacing w:after="0" w:line="240" w:lineRule="auto"/>
              <w:ind w:right="-1"/>
              <w:jc w:val="left"/>
              <w:rPr>
                <w:rFonts w:ascii="PT Astra Serif" w:hAnsi="PT Astra Serif"/>
                <w:b w:val="0"/>
                <w:i w:val="0"/>
                <w:sz w:val="26"/>
                <w:szCs w:val="26"/>
              </w:rPr>
            </w:pPr>
          </w:p>
        </w:tc>
        <w:tc>
          <w:tcPr>
            <w:tcW w:w="6379" w:type="dxa"/>
            <w:gridSpan w:val="22"/>
            <w:tcBorders>
              <w:bottom w:val="single" w:sz="4" w:space="0" w:color="auto"/>
            </w:tcBorders>
            <w:shd w:val="clear" w:color="FFFFFF" w:fill="auto"/>
            <w:vAlign w:val="bottom"/>
          </w:tcPr>
          <w:p w14:paraId="68FAB414" w14:textId="77777777" w:rsidR="008C6172" w:rsidRPr="008C6172" w:rsidRDefault="008C6172" w:rsidP="008C6172">
            <w:pPr>
              <w:pStyle w:val="1CStyle8"/>
              <w:spacing w:after="0" w:line="240" w:lineRule="auto"/>
              <w:ind w:right="-1"/>
              <w:jc w:val="left"/>
              <w:rPr>
                <w:rFonts w:ascii="PT Astra Serif" w:hAnsi="PT Astra Serif"/>
                <w:i w:val="0"/>
                <w:sz w:val="26"/>
                <w:szCs w:val="26"/>
              </w:rPr>
            </w:pPr>
          </w:p>
        </w:tc>
      </w:tr>
      <w:tr w:rsidR="008C6172" w:rsidRPr="008C6172" w14:paraId="6948E973" w14:textId="77777777" w:rsidTr="00EA54B0">
        <w:trPr>
          <w:trHeight w:hRule="exact" w:val="338"/>
        </w:trPr>
        <w:tc>
          <w:tcPr>
            <w:tcW w:w="9356" w:type="dxa"/>
            <w:gridSpan w:val="40"/>
            <w:shd w:val="clear" w:color="FFFFFF" w:fill="auto"/>
          </w:tcPr>
          <w:p w14:paraId="3B633DDC" w14:textId="77777777" w:rsidR="008C6172" w:rsidRPr="008C6172" w:rsidRDefault="008C6172" w:rsidP="008C6172">
            <w:pPr>
              <w:pStyle w:val="1CStyle7"/>
              <w:spacing w:after="0" w:line="240" w:lineRule="auto"/>
              <w:ind w:right="-1"/>
              <w:rPr>
                <w:rFonts w:ascii="PT Astra Serif" w:hAnsi="PT Astra Serif"/>
                <w:i w:val="0"/>
                <w:sz w:val="20"/>
                <w:szCs w:val="20"/>
              </w:rPr>
            </w:pPr>
            <w:r w:rsidRPr="008C6172">
              <w:rPr>
                <w:rFonts w:ascii="PT Astra Serif" w:hAnsi="PT Astra Serif"/>
                <w:i w:val="0"/>
                <w:sz w:val="20"/>
                <w:szCs w:val="20"/>
              </w:rPr>
              <w:t>(документ, удостоверяющий личность; серия, номер, кем выдан, когда)</w:t>
            </w:r>
          </w:p>
        </w:tc>
      </w:tr>
      <w:tr w:rsidR="008C6172" w:rsidRPr="008C6172" w14:paraId="415F1A92" w14:textId="77777777" w:rsidTr="00EA54B0">
        <w:tc>
          <w:tcPr>
            <w:tcW w:w="3544" w:type="dxa"/>
            <w:gridSpan w:val="23"/>
            <w:shd w:val="clear" w:color="FFFFFF" w:fill="auto"/>
            <w:vAlign w:val="bottom"/>
          </w:tcPr>
          <w:p w14:paraId="2D30DA63" w14:textId="77777777" w:rsidR="008C6172" w:rsidRPr="008C6172" w:rsidRDefault="008C6172" w:rsidP="008C6172">
            <w:pPr>
              <w:pStyle w:val="1CStyle4"/>
              <w:spacing w:after="0" w:line="240" w:lineRule="auto"/>
              <w:ind w:right="-1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8C6172">
              <w:rPr>
                <w:rFonts w:ascii="PT Astra Serif" w:hAnsi="PT Astra Serif"/>
                <w:sz w:val="26"/>
                <w:szCs w:val="26"/>
              </w:rPr>
              <w:t>зарегистрированный</w:t>
            </w:r>
            <w:proofErr w:type="gramEnd"/>
            <w:r w:rsidRPr="008C6172">
              <w:rPr>
                <w:rFonts w:ascii="PT Astra Serif" w:hAnsi="PT Astra Serif"/>
                <w:sz w:val="26"/>
                <w:szCs w:val="26"/>
              </w:rPr>
              <w:t xml:space="preserve"> по адресу:</w:t>
            </w:r>
          </w:p>
        </w:tc>
        <w:tc>
          <w:tcPr>
            <w:tcW w:w="5812" w:type="dxa"/>
            <w:gridSpan w:val="17"/>
            <w:tcBorders>
              <w:bottom w:val="single" w:sz="5" w:space="0" w:color="auto"/>
            </w:tcBorders>
            <w:shd w:val="clear" w:color="FFFFFF" w:fill="auto"/>
            <w:vAlign w:val="bottom"/>
          </w:tcPr>
          <w:p w14:paraId="4636DA3C" w14:textId="77777777" w:rsidR="008C6172" w:rsidRPr="008C6172" w:rsidRDefault="008C6172" w:rsidP="008C6172">
            <w:pPr>
              <w:pStyle w:val="1CStyle8"/>
              <w:spacing w:after="0" w:line="240" w:lineRule="auto"/>
              <w:ind w:right="-1"/>
              <w:rPr>
                <w:rFonts w:ascii="PT Astra Serif" w:hAnsi="PT Astra Serif"/>
                <w:i w:val="0"/>
                <w:sz w:val="26"/>
                <w:szCs w:val="26"/>
              </w:rPr>
            </w:pPr>
          </w:p>
        </w:tc>
      </w:tr>
      <w:tr w:rsidR="008C6172" w:rsidRPr="008C6172" w14:paraId="5B4791AF" w14:textId="77777777" w:rsidTr="00EA54B0">
        <w:trPr>
          <w:trHeight w:val="75"/>
        </w:trPr>
        <w:tc>
          <w:tcPr>
            <w:tcW w:w="3544" w:type="dxa"/>
            <w:gridSpan w:val="23"/>
            <w:shd w:val="clear" w:color="FFFFFF" w:fill="auto"/>
            <w:vAlign w:val="bottom"/>
          </w:tcPr>
          <w:p w14:paraId="788B26A8" w14:textId="77777777" w:rsidR="008C6172" w:rsidRPr="008C6172" w:rsidRDefault="008C6172" w:rsidP="008C6172">
            <w:pPr>
              <w:pStyle w:val="1CStyle4"/>
              <w:spacing w:after="0" w:line="240" w:lineRule="auto"/>
              <w:ind w:right="-1"/>
              <w:jc w:val="lef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812" w:type="dxa"/>
            <w:gridSpan w:val="17"/>
            <w:tcBorders>
              <w:bottom w:val="single" w:sz="5" w:space="0" w:color="auto"/>
            </w:tcBorders>
            <w:shd w:val="clear" w:color="FFFFFF" w:fill="auto"/>
            <w:vAlign w:val="bottom"/>
          </w:tcPr>
          <w:p w14:paraId="0D56F026" w14:textId="77777777" w:rsidR="008C6172" w:rsidRPr="008C6172" w:rsidRDefault="008C6172" w:rsidP="008C6172">
            <w:pPr>
              <w:pStyle w:val="1CStyle8"/>
              <w:spacing w:after="0" w:line="240" w:lineRule="auto"/>
              <w:ind w:right="-1"/>
              <w:rPr>
                <w:rFonts w:ascii="PT Astra Serif" w:hAnsi="PT Astra Serif"/>
                <w:i w:val="0"/>
                <w:sz w:val="26"/>
                <w:szCs w:val="26"/>
              </w:rPr>
            </w:pPr>
          </w:p>
        </w:tc>
      </w:tr>
      <w:tr w:rsidR="008C6172" w:rsidRPr="008C6172" w14:paraId="75C30FA6" w14:textId="77777777" w:rsidTr="00EA54B0">
        <w:tc>
          <w:tcPr>
            <w:tcW w:w="9356" w:type="dxa"/>
            <w:gridSpan w:val="40"/>
            <w:shd w:val="clear" w:color="FFFFFF" w:fill="auto"/>
            <w:vAlign w:val="bottom"/>
          </w:tcPr>
          <w:p w14:paraId="63ACC309" w14:textId="77777777" w:rsidR="008C6172" w:rsidRPr="008C6172" w:rsidRDefault="008C6172" w:rsidP="008C6172">
            <w:pPr>
              <w:pStyle w:val="1CStyle4"/>
              <w:spacing w:after="0" w:line="240" w:lineRule="auto"/>
              <w:ind w:right="-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6172">
              <w:rPr>
                <w:rFonts w:ascii="PT Astra Serif" w:hAnsi="PT Astra Serif"/>
                <w:sz w:val="26"/>
                <w:szCs w:val="26"/>
              </w:rPr>
              <w:t xml:space="preserve">свободно, своей волей и в </w:t>
            </w:r>
            <w:proofErr w:type="gramStart"/>
            <w:r w:rsidRPr="008C6172">
              <w:rPr>
                <w:rFonts w:ascii="PT Astra Serif" w:hAnsi="PT Astra Serif"/>
                <w:sz w:val="26"/>
                <w:szCs w:val="26"/>
              </w:rPr>
              <w:t>своем</w:t>
            </w:r>
            <w:proofErr w:type="gramEnd"/>
            <w:r w:rsidRPr="008C6172">
              <w:rPr>
                <w:rFonts w:ascii="PT Astra Serif" w:hAnsi="PT Astra Serif"/>
                <w:sz w:val="26"/>
                <w:szCs w:val="26"/>
              </w:rPr>
              <w:t xml:space="preserve"> интересе даю свое согласие уполномоченным должностным лицам</w:t>
            </w:r>
          </w:p>
        </w:tc>
      </w:tr>
      <w:tr w:rsidR="008C6172" w:rsidRPr="008606EE" w14:paraId="41ACC4C4" w14:textId="77777777" w:rsidTr="00EA54B0">
        <w:tc>
          <w:tcPr>
            <w:tcW w:w="9356" w:type="dxa"/>
            <w:gridSpan w:val="40"/>
            <w:tcBorders>
              <w:bottom w:val="single" w:sz="5" w:space="0" w:color="auto"/>
            </w:tcBorders>
            <w:shd w:val="clear" w:color="FFFFFF" w:fill="auto"/>
            <w:vAlign w:val="bottom"/>
          </w:tcPr>
          <w:p w14:paraId="573C5C46" w14:textId="77777777" w:rsidR="008C6172" w:rsidRPr="008606EE" w:rsidRDefault="008C6172" w:rsidP="008C6172">
            <w:pPr>
              <w:pStyle w:val="1CStyle8"/>
              <w:spacing w:after="0" w:line="240" w:lineRule="auto"/>
              <w:ind w:left="720" w:right="-1"/>
              <w:jc w:val="left"/>
              <w:rPr>
                <w:rFonts w:ascii="PT Astra Serif" w:hAnsi="PT Astra Serif"/>
                <w:b w:val="0"/>
                <w:i w:val="0"/>
                <w:sz w:val="26"/>
                <w:szCs w:val="26"/>
              </w:rPr>
            </w:pPr>
            <w:r w:rsidRPr="008606EE">
              <w:rPr>
                <w:rFonts w:ascii="PT Astra Serif" w:hAnsi="PT Astra Serif"/>
                <w:b w:val="0"/>
                <w:i w:val="0"/>
                <w:sz w:val="26"/>
                <w:szCs w:val="26"/>
              </w:rPr>
              <w:t xml:space="preserve">Комитета по охране объектов культурного наследия Томской области </w:t>
            </w:r>
          </w:p>
        </w:tc>
      </w:tr>
      <w:tr w:rsidR="008C6172" w:rsidRPr="008C6172" w14:paraId="199F14DE" w14:textId="77777777" w:rsidTr="00EA54B0">
        <w:trPr>
          <w:trHeight w:hRule="exact" w:val="338"/>
        </w:trPr>
        <w:tc>
          <w:tcPr>
            <w:tcW w:w="9356" w:type="dxa"/>
            <w:gridSpan w:val="40"/>
            <w:shd w:val="clear" w:color="FFFFFF" w:fill="auto"/>
          </w:tcPr>
          <w:p w14:paraId="1C057D27" w14:textId="77777777" w:rsidR="008C6172" w:rsidRPr="008C6172" w:rsidRDefault="008C6172" w:rsidP="008C6172">
            <w:pPr>
              <w:pStyle w:val="1CStyle9"/>
              <w:spacing w:after="0" w:line="240" w:lineRule="auto"/>
              <w:ind w:right="-1"/>
              <w:rPr>
                <w:rFonts w:ascii="PT Astra Serif" w:hAnsi="PT Astra Serif"/>
                <w:i w:val="0"/>
                <w:sz w:val="20"/>
                <w:szCs w:val="20"/>
              </w:rPr>
            </w:pPr>
            <w:r w:rsidRPr="008C6172">
              <w:rPr>
                <w:rFonts w:ascii="PT Astra Serif" w:hAnsi="PT Astra Serif"/>
                <w:i w:val="0"/>
                <w:sz w:val="20"/>
                <w:szCs w:val="20"/>
              </w:rPr>
              <w:t>(наименование органа исполнительной власти)</w:t>
            </w:r>
          </w:p>
        </w:tc>
      </w:tr>
      <w:tr w:rsidR="008C6172" w:rsidRPr="008606EE" w14:paraId="6F96A203" w14:textId="77777777" w:rsidTr="00EA54B0">
        <w:tc>
          <w:tcPr>
            <w:tcW w:w="2694" w:type="dxa"/>
            <w:gridSpan w:val="15"/>
            <w:shd w:val="clear" w:color="FFFFFF" w:fill="auto"/>
            <w:vAlign w:val="bottom"/>
          </w:tcPr>
          <w:p w14:paraId="06F03802" w14:textId="77777777" w:rsidR="008C6172" w:rsidRPr="008606EE" w:rsidRDefault="008C6172" w:rsidP="008C6172">
            <w:pPr>
              <w:pStyle w:val="1CStyle4"/>
              <w:spacing w:after="0" w:line="240" w:lineRule="auto"/>
              <w:ind w:right="-1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8606EE">
              <w:rPr>
                <w:rFonts w:ascii="PT Astra Serif" w:hAnsi="PT Astra Serif"/>
                <w:sz w:val="26"/>
                <w:szCs w:val="26"/>
              </w:rPr>
              <w:t>расположенному по адресу:</w:t>
            </w:r>
          </w:p>
        </w:tc>
        <w:tc>
          <w:tcPr>
            <w:tcW w:w="6662" w:type="dxa"/>
            <w:gridSpan w:val="25"/>
            <w:tcBorders>
              <w:bottom w:val="single" w:sz="5" w:space="0" w:color="auto"/>
            </w:tcBorders>
            <w:shd w:val="clear" w:color="FFFFFF" w:fill="auto"/>
            <w:vAlign w:val="bottom"/>
          </w:tcPr>
          <w:p w14:paraId="48A15069" w14:textId="77777777" w:rsidR="008C6172" w:rsidRPr="008606EE" w:rsidRDefault="008C6172" w:rsidP="008C6172">
            <w:pPr>
              <w:pStyle w:val="1CStyle8"/>
              <w:spacing w:after="0" w:line="240" w:lineRule="auto"/>
              <w:ind w:right="-1"/>
              <w:rPr>
                <w:rFonts w:ascii="PT Astra Serif" w:hAnsi="PT Astra Serif"/>
                <w:b w:val="0"/>
                <w:i w:val="0"/>
                <w:sz w:val="26"/>
                <w:szCs w:val="26"/>
              </w:rPr>
            </w:pPr>
            <w:r w:rsidRPr="008606EE">
              <w:rPr>
                <w:rFonts w:ascii="PT Astra Serif" w:hAnsi="PT Astra Serif"/>
                <w:b w:val="0"/>
                <w:i w:val="0"/>
                <w:sz w:val="26"/>
                <w:szCs w:val="26"/>
              </w:rPr>
              <w:t xml:space="preserve">634050, </w:t>
            </w:r>
            <w:proofErr w:type="gramStart"/>
            <w:r w:rsidRPr="008606EE">
              <w:rPr>
                <w:rFonts w:ascii="PT Astra Serif" w:hAnsi="PT Astra Serif"/>
                <w:b w:val="0"/>
                <w:i w:val="0"/>
                <w:sz w:val="26"/>
                <w:szCs w:val="26"/>
              </w:rPr>
              <w:t>Томская</w:t>
            </w:r>
            <w:proofErr w:type="gramEnd"/>
            <w:r w:rsidRPr="008606EE">
              <w:rPr>
                <w:rFonts w:ascii="PT Astra Serif" w:hAnsi="PT Astra Serif"/>
                <w:b w:val="0"/>
                <w:i w:val="0"/>
                <w:sz w:val="26"/>
                <w:szCs w:val="26"/>
              </w:rPr>
              <w:t xml:space="preserve"> обл., г. Томск, пр. Ленина, 50</w:t>
            </w:r>
          </w:p>
        </w:tc>
      </w:tr>
      <w:tr w:rsidR="008C6172" w:rsidRPr="008C6172" w14:paraId="1A17FF9B" w14:textId="77777777" w:rsidTr="00EA54B0">
        <w:tc>
          <w:tcPr>
            <w:tcW w:w="9356" w:type="dxa"/>
            <w:gridSpan w:val="40"/>
            <w:shd w:val="clear" w:color="FFFFFF" w:fill="auto"/>
            <w:vAlign w:val="bottom"/>
          </w:tcPr>
          <w:p w14:paraId="00D22D14" w14:textId="7A5655D0" w:rsidR="008C6172" w:rsidRPr="008C6172" w:rsidRDefault="008C6172" w:rsidP="00EA54B0">
            <w:pPr>
              <w:pStyle w:val="1CStyle10"/>
              <w:spacing w:after="0" w:line="240" w:lineRule="auto"/>
              <w:ind w:right="-1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8C6172">
              <w:rPr>
                <w:rFonts w:ascii="PT Astra Serif" w:hAnsi="PT Astra Serif"/>
                <w:sz w:val="26"/>
                <w:szCs w:val="26"/>
              </w:rPr>
              <w:t>на обработку (любое действие (операцию) или совокупность действий (операций), совершаемых с использованием средств автоматизации или без использования таких средств с 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уничтожение), предоставление в</w:t>
            </w:r>
            <w:r w:rsidR="00EA54B0">
              <w:rPr>
                <w:rFonts w:ascii="PT Astra Serif" w:hAnsi="PT Astra Serif"/>
                <w:sz w:val="26"/>
                <w:szCs w:val="26"/>
              </w:rPr>
              <w:t> </w:t>
            </w:r>
            <w:r w:rsidRPr="008C6172">
              <w:rPr>
                <w:rFonts w:ascii="PT Astra Serif" w:hAnsi="PT Astra Serif"/>
                <w:sz w:val="26"/>
                <w:szCs w:val="26"/>
              </w:rPr>
              <w:t>исполнительные и иные органы государственной власти Томской области следующих персональных данных:</w:t>
            </w:r>
            <w:proofErr w:type="gramEnd"/>
          </w:p>
        </w:tc>
      </w:tr>
      <w:tr w:rsidR="008C6172" w:rsidRPr="008C6172" w14:paraId="43941445" w14:textId="77777777" w:rsidTr="00EA54B0">
        <w:tc>
          <w:tcPr>
            <w:tcW w:w="9356" w:type="dxa"/>
            <w:gridSpan w:val="40"/>
            <w:shd w:val="clear" w:color="FFFFFF" w:fill="auto"/>
            <w:vAlign w:val="bottom"/>
          </w:tcPr>
          <w:p w14:paraId="25B59EA6" w14:textId="582E8643" w:rsidR="008C6172" w:rsidRPr="008C6172" w:rsidRDefault="008C6172" w:rsidP="003B18B9">
            <w:pPr>
              <w:pStyle w:val="1CStyle4"/>
              <w:spacing w:after="0" w:line="240" w:lineRule="auto"/>
              <w:ind w:right="-1" w:firstLine="709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8C6172">
              <w:rPr>
                <w:rFonts w:ascii="PT Astra Serif" w:hAnsi="PT Astra Serif"/>
                <w:sz w:val="26"/>
                <w:szCs w:val="26"/>
              </w:rPr>
              <w:t xml:space="preserve">фамилия, имя, </w:t>
            </w:r>
            <w:r w:rsidR="00EA54B0">
              <w:rPr>
                <w:rFonts w:ascii="PT Astra Serif" w:hAnsi="PT Astra Serif"/>
                <w:sz w:val="26"/>
                <w:szCs w:val="26"/>
              </w:rPr>
              <w:t>отчество</w:t>
            </w:r>
            <w:r w:rsidR="003B18B9">
              <w:rPr>
                <w:rFonts w:ascii="PT Astra Serif" w:hAnsi="PT Astra Serif"/>
                <w:sz w:val="26"/>
                <w:szCs w:val="26"/>
              </w:rPr>
              <w:t xml:space="preserve">, </w:t>
            </w:r>
            <w:r w:rsidR="003B18B9" w:rsidRPr="003B18B9">
              <w:rPr>
                <w:rFonts w:ascii="PT Astra Serif" w:hAnsi="PT Astra Serif"/>
                <w:sz w:val="26"/>
                <w:szCs w:val="26"/>
              </w:rPr>
              <w:t>(последнее – при наличии)</w:t>
            </w:r>
            <w:r w:rsidR="00EA54B0">
              <w:rPr>
                <w:rFonts w:ascii="PT Astra Serif" w:hAnsi="PT Astra Serif"/>
                <w:sz w:val="26"/>
                <w:szCs w:val="26"/>
              </w:rPr>
              <w:t xml:space="preserve"> дата и место рождения</w:t>
            </w:r>
            <w:r w:rsidRPr="008C6172"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  <w:tr w:rsidR="008C6172" w:rsidRPr="008C6172" w14:paraId="1D98AF10" w14:textId="77777777" w:rsidTr="00EA54B0">
        <w:tc>
          <w:tcPr>
            <w:tcW w:w="9356" w:type="dxa"/>
            <w:gridSpan w:val="40"/>
            <w:shd w:val="clear" w:color="FFFFFF" w:fill="auto"/>
          </w:tcPr>
          <w:p w14:paraId="61949EB0" w14:textId="3F71DDBF" w:rsidR="008C6172" w:rsidRPr="008C6172" w:rsidRDefault="008C6172" w:rsidP="00EA54B0">
            <w:pPr>
              <w:pStyle w:val="1CStyle12"/>
              <w:spacing w:after="0" w:line="240" w:lineRule="auto"/>
              <w:ind w:right="-1" w:firstLine="709"/>
              <w:rPr>
                <w:rFonts w:ascii="PT Astra Serif" w:hAnsi="PT Astra Serif"/>
                <w:sz w:val="26"/>
                <w:szCs w:val="26"/>
              </w:rPr>
            </w:pPr>
            <w:r w:rsidRPr="008C6172">
              <w:rPr>
                <w:rFonts w:ascii="PT Astra Serif" w:hAnsi="PT Astra Serif"/>
                <w:sz w:val="26"/>
                <w:szCs w:val="26"/>
              </w:rPr>
              <w:t xml:space="preserve">профессиональное образование (когда </w:t>
            </w:r>
            <w:proofErr w:type="gramStart"/>
            <w:r w:rsidRPr="008C6172">
              <w:rPr>
                <w:rFonts w:ascii="PT Astra Serif" w:hAnsi="PT Astra Serif"/>
                <w:sz w:val="26"/>
                <w:szCs w:val="26"/>
              </w:rPr>
              <w:t>и</w:t>
            </w:r>
            <w:proofErr w:type="gramEnd"/>
            <w:r w:rsidRPr="008C6172">
              <w:rPr>
                <w:rFonts w:ascii="PT Astra Serif" w:hAnsi="PT Astra Serif"/>
                <w:sz w:val="26"/>
                <w:szCs w:val="26"/>
              </w:rPr>
              <w:t xml:space="preserve"> какие образовательные учреждения закончил, номера дипломов, направление подготовки или специальность по</w:t>
            </w:r>
            <w:r w:rsidR="00EA54B0">
              <w:rPr>
                <w:rFonts w:ascii="PT Astra Serif" w:hAnsi="PT Astra Serif"/>
                <w:sz w:val="26"/>
                <w:szCs w:val="26"/>
              </w:rPr>
              <w:t> </w:t>
            </w:r>
            <w:r w:rsidRPr="008C6172">
              <w:rPr>
                <w:rFonts w:ascii="PT Astra Serif" w:hAnsi="PT Astra Serif"/>
                <w:sz w:val="26"/>
                <w:szCs w:val="26"/>
              </w:rPr>
              <w:t>диплому, квалификация по диплому);</w:t>
            </w:r>
          </w:p>
        </w:tc>
      </w:tr>
      <w:tr w:rsidR="008C6172" w:rsidRPr="008C6172" w14:paraId="7EC3706F" w14:textId="77777777" w:rsidTr="00EA54B0">
        <w:tc>
          <w:tcPr>
            <w:tcW w:w="9356" w:type="dxa"/>
            <w:gridSpan w:val="40"/>
            <w:shd w:val="clear" w:color="FFFFFF" w:fill="auto"/>
          </w:tcPr>
          <w:p w14:paraId="4CD0BBDA" w14:textId="77777777" w:rsidR="008C6172" w:rsidRPr="008C6172" w:rsidRDefault="008C6172" w:rsidP="00EA54B0">
            <w:pPr>
              <w:pStyle w:val="1CStyle12"/>
              <w:spacing w:after="0" w:line="240" w:lineRule="auto"/>
              <w:ind w:right="-1" w:firstLine="709"/>
              <w:rPr>
                <w:rFonts w:ascii="PT Astra Serif" w:hAnsi="PT Astra Serif"/>
                <w:sz w:val="26"/>
                <w:szCs w:val="26"/>
              </w:rPr>
            </w:pPr>
            <w:r w:rsidRPr="008C6172">
              <w:rPr>
                <w:rFonts w:ascii="PT Astra Serif" w:hAnsi="PT Astra Serif"/>
                <w:sz w:val="26"/>
                <w:szCs w:val="26"/>
              </w:rPr>
              <w:t>выполняемая работа с начала трудовой деятельности (включая военную службу, работу по совместительству, предпринимательскую деятельность и т.п.);</w:t>
            </w:r>
          </w:p>
        </w:tc>
      </w:tr>
      <w:tr w:rsidR="008C6172" w:rsidRPr="008C6172" w14:paraId="610D4755" w14:textId="77777777" w:rsidTr="00EA54B0">
        <w:tc>
          <w:tcPr>
            <w:tcW w:w="9356" w:type="dxa"/>
            <w:gridSpan w:val="40"/>
            <w:shd w:val="clear" w:color="FFFFFF" w:fill="auto"/>
          </w:tcPr>
          <w:p w14:paraId="73C17E0A" w14:textId="61564326" w:rsidR="008C6172" w:rsidRPr="008C6172" w:rsidRDefault="008C6172" w:rsidP="00EA54B0">
            <w:pPr>
              <w:pStyle w:val="1CStyle11"/>
              <w:spacing w:after="0" w:line="240" w:lineRule="auto"/>
              <w:ind w:right="-1"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6172">
              <w:rPr>
                <w:rFonts w:ascii="PT Astra Serif" w:hAnsi="PT Astra Serif"/>
                <w:sz w:val="26"/>
                <w:szCs w:val="26"/>
              </w:rPr>
              <w:t xml:space="preserve">государственные награды, иные награды и знаки отличия (кем </w:t>
            </w:r>
            <w:proofErr w:type="gramStart"/>
            <w:r w:rsidRPr="008C6172">
              <w:rPr>
                <w:rFonts w:ascii="PT Astra Serif" w:hAnsi="PT Astra Serif"/>
                <w:sz w:val="26"/>
                <w:szCs w:val="26"/>
              </w:rPr>
              <w:t>награжден</w:t>
            </w:r>
            <w:proofErr w:type="gramEnd"/>
            <w:r w:rsidRPr="008C6172">
              <w:rPr>
                <w:rFonts w:ascii="PT Astra Serif" w:hAnsi="PT Astra Serif"/>
                <w:sz w:val="26"/>
                <w:szCs w:val="26"/>
              </w:rPr>
              <w:t xml:space="preserve"> и</w:t>
            </w:r>
            <w:r w:rsidR="00EA54B0">
              <w:rPr>
                <w:rFonts w:ascii="PT Astra Serif" w:hAnsi="PT Astra Serif"/>
                <w:sz w:val="26"/>
                <w:szCs w:val="26"/>
              </w:rPr>
              <w:t> </w:t>
            </w:r>
            <w:r w:rsidRPr="008C6172">
              <w:rPr>
                <w:rFonts w:ascii="PT Astra Serif" w:hAnsi="PT Astra Serif"/>
                <w:sz w:val="26"/>
                <w:szCs w:val="26"/>
              </w:rPr>
              <w:t>когда);</w:t>
            </w:r>
          </w:p>
        </w:tc>
      </w:tr>
      <w:tr w:rsidR="008C6172" w:rsidRPr="008C6172" w14:paraId="0B60246E" w14:textId="77777777" w:rsidTr="00EA54B0">
        <w:tc>
          <w:tcPr>
            <w:tcW w:w="9356" w:type="dxa"/>
            <w:gridSpan w:val="40"/>
            <w:shd w:val="clear" w:color="FFFFFF" w:fill="auto"/>
          </w:tcPr>
          <w:p w14:paraId="38901AC7" w14:textId="77777777" w:rsidR="008C6172" w:rsidRPr="008C6172" w:rsidRDefault="008C6172" w:rsidP="00EA54B0">
            <w:pPr>
              <w:pStyle w:val="1CStyle11"/>
              <w:spacing w:after="0" w:line="240" w:lineRule="auto"/>
              <w:ind w:right="-1" w:firstLine="709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8C6172">
              <w:rPr>
                <w:rFonts w:ascii="PT Astra Serif" w:hAnsi="PT Astra Serif"/>
                <w:sz w:val="26"/>
                <w:szCs w:val="26"/>
              </w:rPr>
              <w:t>адрес регистрации и фактического проживания;</w:t>
            </w:r>
          </w:p>
        </w:tc>
      </w:tr>
      <w:tr w:rsidR="008C6172" w:rsidRPr="008C6172" w14:paraId="0F040E63" w14:textId="77777777" w:rsidTr="00EA54B0">
        <w:tc>
          <w:tcPr>
            <w:tcW w:w="9356" w:type="dxa"/>
            <w:gridSpan w:val="40"/>
            <w:shd w:val="clear" w:color="FFFFFF" w:fill="auto"/>
          </w:tcPr>
          <w:p w14:paraId="0262452A" w14:textId="77777777" w:rsidR="008C6172" w:rsidRPr="008C6172" w:rsidRDefault="008C6172" w:rsidP="00EA54B0">
            <w:pPr>
              <w:pStyle w:val="1CStyle11"/>
              <w:spacing w:after="0" w:line="240" w:lineRule="auto"/>
              <w:ind w:right="-1" w:firstLine="709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8C6172">
              <w:rPr>
                <w:rFonts w:ascii="PT Astra Serif" w:hAnsi="PT Astra Serif"/>
                <w:sz w:val="26"/>
                <w:szCs w:val="26"/>
              </w:rPr>
              <w:t>дата регистрации по месту жительства;</w:t>
            </w:r>
          </w:p>
        </w:tc>
      </w:tr>
      <w:tr w:rsidR="008C6172" w:rsidRPr="008C6172" w14:paraId="47F35874" w14:textId="77777777" w:rsidTr="00EA54B0">
        <w:tc>
          <w:tcPr>
            <w:tcW w:w="9356" w:type="dxa"/>
            <w:gridSpan w:val="40"/>
            <w:shd w:val="clear" w:color="FFFFFF" w:fill="auto"/>
          </w:tcPr>
          <w:p w14:paraId="29A8B34D" w14:textId="77777777" w:rsidR="008C6172" w:rsidRPr="008C6172" w:rsidRDefault="008C6172" w:rsidP="00EA54B0">
            <w:pPr>
              <w:pStyle w:val="1CStyle11"/>
              <w:spacing w:after="0" w:line="240" w:lineRule="auto"/>
              <w:ind w:right="-1" w:firstLine="709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8C6172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паспорт (серия, номер, кем </w:t>
            </w:r>
            <w:proofErr w:type="gramStart"/>
            <w:r w:rsidRPr="008C6172">
              <w:rPr>
                <w:rFonts w:ascii="PT Astra Serif" w:hAnsi="PT Astra Serif"/>
                <w:sz w:val="26"/>
                <w:szCs w:val="26"/>
              </w:rPr>
              <w:t>и</w:t>
            </w:r>
            <w:proofErr w:type="gramEnd"/>
            <w:r w:rsidRPr="008C6172">
              <w:rPr>
                <w:rFonts w:ascii="PT Astra Serif" w:hAnsi="PT Astra Serif"/>
                <w:sz w:val="26"/>
                <w:szCs w:val="26"/>
              </w:rPr>
              <w:t xml:space="preserve"> когда выдан);</w:t>
            </w:r>
          </w:p>
        </w:tc>
      </w:tr>
      <w:tr w:rsidR="008C6172" w:rsidRPr="008C6172" w14:paraId="381A151B" w14:textId="77777777" w:rsidTr="00EA54B0">
        <w:tc>
          <w:tcPr>
            <w:tcW w:w="9356" w:type="dxa"/>
            <w:gridSpan w:val="40"/>
            <w:shd w:val="clear" w:color="FFFFFF" w:fill="auto"/>
          </w:tcPr>
          <w:p w14:paraId="19D46548" w14:textId="77777777" w:rsidR="008C6172" w:rsidRDefault="008C6172" w:rsidP="00EA54B0">
            <w:pPr>
              <w:pStyle w:val="1CStyle11"/>
              <w:spacing w:after="0" w:line="240" w:lineRule="auto"/>
              <w:ind w:right="-1" w:firstLine="709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8C6172">
              <w:rPr>
                <w:rFonts w:ascii="PT Astra Serif" w:hAnsi="PT Astra Serif"/>
                <w:sz w:val="26"/>
                <w:szCs w:val="26"/>
              </w:rPr>
              <w:t>номер телефона;</w:t>
            </w:r>
          </w:p>
          <w:p w14:paraId="0AC80FFD" w14:textId="043E41F8" w:rsidR="008C6172" w:rsidRPr="008C6172" w:rsidRDefault="008C6172" w:rsidP="00EA54B0">
            <w:pPr>
              <w:pStyle w:val="1CStyle11"/>
              <w:spacing w:after="0" w:line="240" w:lineRule="auto"/>
              <w:ind w:right="-1" w:firstLine="709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адрес электронной почты.</w:t>
            </w:r>
          </w:p>
        </w:tc>
      </w:tr>
      <w:tr w:rsidR="008C6172" w:rsidRPr="008C6172" w14:paraId="2D01472C" w14:textId="77777777" w:rsidTr="00EA54B0">
        <w:tc>
          <w:tcPr>
            <w:tcW w:w="9356" w:type="dxa"/>
            <w:gridSpan w:val="40"/>
            <w:shd w:val="clear" w:color="FFFFFF" w:fill="auto"/>
          </w:tcPr>
          <w:p w14:paraId="63756D28" w14:textId="77777777" w:rsidR="008C6172" w:rsidRDefault="008C6172" w:rsidP="00EA54B0">
            <w:pPr>
              <w:pStyle w:val="1CStyle12"/>
              <w:spacing w:after="0" w:line="240" w:lineRule="auto"/>
              <w:ind w:right="-1" w:firstLine="709"/>
              <w:rPr>
                <w:rFonts w:ascii="PT Astra Serif" w:hAnsi="PT Astra Serif"/>
                <w:b/>
                <w:sz w:val="26"/>
                <w:szCs w:val="26"/>
                <w:u w:val="single"/>
              </w:rPr>
            </w:pPr>
          </w:p>
          <w:p w14:paraId="2A71ED2F" w14:textId="56425088" w:rsidR="00EA54B0" w:rsidRDefault="008C6172" w:rsidP="00EA54B0">
            <w:pPr>
              <w:pStyle w:val="1CStyle12"/>
              <w:spacing w:after="0" w:line="240" w:lineRule="auto"/>
              <w:ind w:right="-1" w:firstLine="709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proofErr w:type="gramStart"/>
            <w:r w:rsidRPr="008C6172">
              <w:rPr>
                <w:rFonts w:ascii="PT Astra Serif" w:hAnsi="PT Astra Serif"/>
                <w:sz w:val="26"/>
                <w:szCs w:val="26"/>
              </w:rPr>
              <w:t>Вышеуказанные персональные данные предоставляются для обработки в</w:t>
            </w:r>
            <w:r w:rsidR="00EA54B0">
              <w:rPr>
                <w:rFonts w:ascii="PT Astra Serif" w:hAnsi="PT Astra Serif"/>
                <w:sz w:val="26"/>
                <w:szCs w:val="26"/>
              </w:rPr>
              <w:t> целях принятия</w:t>
            </w:r>
            <w:r w:rsidRPr="008C6172">
              <w:rPr>
                <w:rFonts w:ascii="PT Astra Serif" w:hAnsi="PT Astra Serif"/>
                <w:sz w:val="26"/>
                <w:szCs w:val="26"/>
              </w:rPr>
              <w:t xml:space="preserve"> решения об </w:t>
            </w:r>
            <w:r w:rsidRPr="008C6172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аттестации в качестве эксперта, привлекаемого Комитетом по охране объектов культурного наследия Томской области к</w:t>
            </w:r>
            <w:r w:rsidR="00EA54B0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 </w:t>
            </w:r>
            <w:r w:rsidRPr="008C6172">
              <w:rPr>
                <w:rFonts w:ascii="PT Astra Serif" w:hAnsi="PT Astra Serif"/>
                <w:sz w:val="26"/>
                <w:szCs w:val="26"/>
              </w:rPr>
              <w:t xml:space="preserve">осуществлению экспертизы в целях государственного контроля (надзора) </w:t>
            </w:r>
            <w:r w:rsidRPr="008C6172">
              <w:rPr>
                <w:rFonts w:ascii="PT Astra Serif" w:hAnsi="PT Astra Serif" w:cs="Times New Roman"/>
                <w:bCs/>
                <w:color w:val="000000" w:themeColor="text1"/>
                <w:sz w:val="26"/>
                <w:szCs w:val="26"/>
                <w:shd w:val="clear" w:color="auto" w:fill="FFFFFF"/>
              </w:rPr>
              <w:t>за</w:t>
            </w:r>
            <w:r w:rsidR="00EA54B0">
              <w:rPr>
                <w:rFonts w:ascii="PT Astra Serif" w:hAnsi="PT Astra Serif" w:cs="Times New Roman"/>
                <w:bCs/>
                <w:color w:val="000000" w:themeColor="text1"/>
                <w:sz w:val="26"/>
                <w:szCs w:val="26"/>
                <w:shd w:val="clear" w:color="auto" w:fill="FFFFFF"/>
              </w:rPr>
              <w:t> </w:t>
            </w:r>
            <w:r w:rsidRPr="008C6172">
              <w:rPr>
                <w:rFonts w:ascii="PT Astra Serif" w:hAnsi="PT Astra Serif" w:cs="Times New Roman"/>
                <w:bCs/>
                <w:color w:val="000000" w:themeColor="text1"/>
                <w:sz w:val="26"/>
                <w:szCs w:val="26"/>
                <w:shd w:val="clear" w:color="auto" w:fill="FFFFFF"/>
              </w:rPr>
              <w:t>состоянием, содержанием, сохранением, использованием, популяризацией и</w:t>
            </w:r>
            <w:r w:rsidR="00EA54B0">
              <w:rPr>
                <w:rFonts w:ascii="PT Astra Serif" w:hAnsi="PT Astra Serif" w:cs="Times New Roman"/>
                <w:bCs/>
                <w:color w:val="000000" w:themeColor="text1"/>
                <w:sz w:val="26"/>
                <w:szCs w:val="26"/>
                <w:shd w:val="clear" w:color="auto" w:fill="FFFFFF"/>
              </w:rPr>
              <w:t> </w:t>
            </w:r>
            <w:r w:rsidRPr="008C6172">
              <w:rPr>
                <w:rFonts w:ascii="PT Astra Serif" w:hAnsi="PT Astra Serif" w:cs="Times New Roman"/>
                <w:bCs/>
                <w:color w:val="000000" w:themeColor="text1"/>
                <w:sz w:val="26"/>
                <w:szCs w:val="26"/>
                <w:shd w:val="clear" w:color="auto" w:fill="FFFFFF"/>
              </w:rPr>
              <w:t>государственной охраной объектов культурного наследия</w:t>
            </w:r>
            <w:r w:rsidRPr="008C6172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. </w:t>
            </w:r>
            <w:proofErr w:type="gramEnd"/>
          </w:p>
          <w:p w14:paraId="24CDECCA" w14:textId="77777777" w:rsidR="00EA54B0" w:rsidRDefault="008C6172" w:rsidP="00EA54B0">
            <w:pPr>
              <w:pStyle w:val="1CStyle12"/>
              <w:spacing w:after="0" w:line="240" w:lineRule="auto"/>
              <w:ind w:right="-1" w:firstLine="709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8C6172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Срок, в течение которого действует данное согласие на обработку персональных данных, составляет пять лет с момента аттестации в качестве эксперта. Согласие на обработку персональных данных действует на срок аттестации. </w:t>
            </w:r>
          </w:p>
          <w:p w14:paraId="5E52CD43" w14:textId="3237E1DC" w:rsidR="00EA54B0" w:rsidRDefault="008C6172" w:rsidP="00EA54B0">
            <w:pPr>
              <w:pStyle w:val="1CStyle12"/>
              <w:spacing w:after="0" w:line="240" w:lineRule="auto"/>
              <w:ind w:right="-1" w:firstLine="709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8C6172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Согласен (а) с тем, что отзыв согласия на обработку персональных данных повлечет  за  собой   аннулирование   аттестации   в качестве эксперта,</w:t>
            </w:r>
            <w:r w:rsidR="00EA54B0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EA54B0" w:rsidRPr="008C6172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привлекаемого Комитетом по охране объектов культурного наследия Томской области к</w:t>
            </w:r>
            <w:r w:rsidR="00EA54B0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 </w:t>
            </w:r>
            <w:r w:rsidR="00EA54B0" w:rsidRPr="008C6172">
              <w:rPr>
                <w:rFonts w:ascii="PT Astra Serif" w:hAnsi="PT Astra Serif"/>
                <w:sz w:val="26"/>
                <w:szCs w:val="26"/>
              </w:rPr>
              <w:t xml:space="preserve">осуществлению экспертизы в целях государственного контроля (надзора) </w:t>
            </w:r>
            <w:r w:rsidR="00EA54B0" w:rsidRPr="008C6172">
              <w:rPr>
                <w:rFonts w:ascii="PT Astra Serif" w:hAnsi="PT Astra Serif" w:cs="Times New Roman"/>
                <w:bCs/>
                <w:color w:val="000000" w:themeColor="text1"/>
                <w:sz w:val="26"/>
                <w:szCs w:val="26"/>
                <w:shd w:val="clear" w:color="auto" w:fill="FFFFFF"/>
              </w:rPr>
              <w:t>за</w:t>
            </w:r>
            <w:r w:rsidR="00EA54B0">
              <w:rPr>
                <w:rFonts w:ascii="PT Astra Serif" w:hAnsi="PT Astra Serif" w:cs="Times New Roman"/>
                <w:bCs/>
                <w:color w:val="000000" w:themeColor="text1"/>
                <w:sz w:val="26"/>
                <w:szCs w:val="26"/>
                <w:shd w:val="clear" w:color="auto" w:fill="FFFFFF"/>
              </w:rPr>
              <w:t> </w:t>
            </w:r>
            <w:r w:rsidR="00EA54B0" w:rsidRPr="008C6172">
              <w:rPr>
                <w:rFonts w:ascii="PT Astra Serif" w:hAnsi="PT Astra Serif" w:cs="Times New Roman"/>
                <w:bCs/>
                <w:color w:val="000000" w:themeColor="text1"/>
                <w:sz w:val="26"/>
                <w:szCs w:val="26"/>
                <w:shd w:val="clear" w:color="auto" w:fill="FFFFFF"/>
              </w:rPr>
              <w:t>состоянием, содержанием, сохранением, использованием, популяризацией и</w:t>
            </w:r>
            <w:r w:rsidR="00EA54B0">
              <w:rPr>
                <w:rFonts w:ascii="PT Astra Serif" w:hAnsi="PT Astra Serif" w:cs="Times New Roman"/>
                <w:bCs/>
                <w:color w:val="000000" w:themeColor="text1"/>
                <w:sz w:val="26"/>
                <w:szCs w:val="26"/>
                <w:shd w:val="clear" w:color="auto" w:fill="FFFFFF"/>
              </w:rPr>
              <w:t> </w:t>
            </w:r>
            <w:r w:rsidR="00EA54B0" w:rsidRPr="008C6172">
              <w:rPr>
                <w:rFonts w:ascii="PT Astra Serif" w:hAnsi="PT Astra Serif" w:cs="Times New Roman"/>
                <w:bCs/>
                <w:color w:val="000000" w:themeColor="text1"/>
                <w:sz w:val="26"/>
                <w:szCs w:val="26"/>
                <w:shd w:val="clear" w:color="auto" w:fill="FFFFFF"/>
              </w:rPr>
              <w:t>государственной охраной объектов культурного наследи</w:t>
            </w:r>
            <w:r w:rsidR="00EA54B0">
              <w:rPr>
                <w:rFonts w:ascii="PT Astra Serif" w:hAnsi="PT Astra Serif" w:cs="Times New Roman"/>
                <w:bCs/>
                <w:color w:val="000000" w:themeColor="text1"/>
                <w:sz w:val="26"/>
                <w:szCs w:val="26"/>
                <w:shd w:val="clear" w:color="auto" w:fill="FFFFFF"/>
              </w:rPr>
              <w:t>я.</w:t>
            </w:r>
          </w:p>
          <w:p w14:paraId="7E12A999" w14:textId="29996247" w:rsidR="008C6172" w:rsidRPr="008C6172" w:rsidRDefault="008C6172" w:rsidP="00EA54B0">
            <w:pPr>
              <w:pStyle w:val="1CStyle12"/>
              <w:spacing w:after="0" w:line="240" w:lineRule="auto"/>
              <w:ind w:right="-1" w:firstLine="709"/>
              <w:rPr>
                <w:rFonts w:ascii="PT Astra Serif" w:hAnsi="PT Astra Serif"/>
                <w:sz w:val="26"/>
                <w:szCs w:val="26"/>
              </w:rPr>
            </w:pPr>
            <w:r w:rsidRPr="008C6172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Отзыв   данного согласия на обработку персональных данных осуществляется в порядке, установленном </w:t>
            </w:r>
            <w:hyperlink r:id="rId14" w:history="1">
              <w:r w:rsidRPr="008C6172">
                <w:rPr>
                  <w:rStyle w:val="ac"/>
                  <w:rFonts w:ascii="PT Astra Serif" w:hAnsi="PT Astra Serif" w:cs="Times New Roman"/>
                  <w:color w:val="000000" w:themeColor="text1"/>
                  <w:sz w:val="26"/>
                  <w:szCs w:val="26"/>
                  <w:u w:val="none"/>
                </w:rPr>
                <w:t>частью 2 статьи 9</w:t>
              </w:r>
            </w:hyperlink>
            <w:r w:rsidRPr="008C6172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 Федерального закона от 27 июля 2006 года № 152-ФЗ «О персональных данных».</w:t>
            </w:r>
          </w:p>
        </w:tc>
      </w:tr>
      <w:tr w:rsidR="008C6172" w:rsidRPr="008C6172" w14:paraId="1251D4A4" w14:textId="77777777" w:rsidTr="00EA54B0">
        <w:tc>
          <w:tcPr>
            <w:tcW w:w="9356" w:type="dxa"/>
            <w:gridSpan w:val="40"/>
            <w:shd w:val="clear" w:color="FFFFFF" w:fill="auto"/>
          </w:tcPr>
          <w:p w14:paraId="25142EBD" w14:textId="77777777" w:rsidR="008C6172" w:rsidRPr="008C6172" w:rsidRDefault="008C6172" w:rsidP="008C6172">
            <w:pPr>
              <w:pStyle w:val="1CStyle11"/>
              <w:spacing w:after="0" w:line="240" w:lineRule="auto"/>
              <w:ind w:right="-1" w:firstLine="283"/>
              <w:jc w:val="lef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C6172" w:rsidRPr="008C6172" w14:paraId="37F14DE6" w14:textId="77777777" w:rsidTr="00EA54B0">
        <w:tc>
          <w:tcPr>
            <w:tcW w:w="9356" w:type="dxa"/>
            <w:gridSpan w:val="40"/>
            <w:shd w:val="clear" w:color="FFFFFF" w:fill="auto"/>
            <w:vAlign w:val="bottom"/>
          </w:tcPr>
          <w:p w14:paraId="12CC053A" w14:textId="77777777" w:rsidR="008C6172" w:rsidRPr="008C6172" w:rsidRDefault="008C6172" w:rsidP="008C6172">
            <w:pPr>
              <w:pStyle w:val="1CStyle4"/>
              <w:spacing w:after="0" w:line="240" w:lineRule="auto"/>
              <w:ind w:right="-1"/>
              <w:jc w:val="lef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C6172" w:rsidRPr="008C6172" w14:paraId="41FE793C" w14:textId="77777777" w:rsidTr="00EA54B0">
        <w:tc>
          <w:tcPr>
            <w:tcW w:w="5638" w:type="dxa"/>
            <w:gridSpan w:val="35"/>
            <w:shd w:val="clear" w:color="FFFFFF" w:fill="auto"/>
            <w:vAlign w:val="bottom"/>
          </w:tcPr>
          <w:p w14:paraId="3F464380" w14:textId="77777777" w:rsidR="008C6172" w:rsidRPr="008C6172" w:rsidRDefault="008C6172" w:rsidP="00D16C41">
            <w:pPr>
              <w:pStyle w:val="1CStyle13"/>
              <w:spacing w:after="0" w:line="240" w:lineRule="auto"/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8C6172">
              <w:rPr>
                <w:rFonts w:ascii="PT Astra Serif" w:hAnsi="PT Astra Serif"/>
                <w:sz w:val="26"/>
                <w:szCs w:val="26"/>
              </w:rPr>
              <w:t>Дата начала обработки персональных данных:</w:t>
            </w:r>
          </w:p>
        </w:tc>
        <w:tc>
          <w:tcPr>
            <w:tcW w:w="3718" w:type="dxa"/>
            <w:gridSpan w:val="5"/>
            <w:tcBorders>
              <w:bottom w:val="single" w:sz="5" w:space="0" w:color="auto"/>
            </w:tcBorders>
            <w:shd w:val="clear" w:color="FFFFFF" w:fill="auto"/>
            <w:vAlign w:val="bottom"/>
          </w:tcPr>
          <w:p w14:paraId="05986244" w14:textId="77777777" w:rsidR="008C6172" w:rsidRPr="008C6172" w:rsidRDefault="008C6172" w:rsidP="00D16C41">
            <w:pPr>
              <w:pStyle w:val="1CStyle14"/>
              <w:spacing w:after="0" w:line="240" w:lineRule="auto"/>
              <w:ind w:right="-1"/>
              <w:jc w:val="lef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C6172" w:rsidRPr="00D16C41" w14:paraId="5CD79418" w14:textId="77777777" w:rsidTr="00D16C41">
        <w:trPr>
          <w:trHeight w:hRule="exact" w:val="319"/>
        </w:trPr>
        <w:tc>
          <w:tcPr>
            <w:tcW w:w="184" w:type="dxa"/>
            <w:shd w:val="clear" w:color="FFFFFF" w:fill="auto"/>
            <w:vAlign w:val="bottom"/>
          </w:tcPr>
          <w:p w14:paraId="5A7DC4EB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25F84836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40F6F51E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5D264DE6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21874DC5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5EBF308B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67B62441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5199B0B2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101C89C3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31DDC34D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239A2310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6B3FD83A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0B572ADA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2A139163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gridSpan w:val="2"/>
            <w:shd w:val="clear" w:color="FFFFFF" w:fill="auto"/>
            <w:vAlign w:val="bottom"/>
          </w:tcPr>
          <w:p w14:paraId="4BBD528A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39144E3A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gridSpan w:val="2"/>
            <w:shd w:val="clear" w:color="FFFFFF" w:fill="auto"/>
            <w:vAlign w:val="bottom"/>
          </w:tcPr>
          <w:p w14:paraId="5B09D598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23540FD9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" w:type="dxa"/>
            <w:shd w:val="clear" w:color="FFFFFF" w:fill="auto"/>
            <w:vAlign w:val="bottom"/>
          </w:tcPr>
          <w:p w14:paraId="6AF0B353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2F1C5989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gridSpan w:val="2"/>
            <w:shd w:val="clear" w:color="FFFFFF" w:fill="auto"/>
            <w:vAlign w:val="bottom"/>
          </w:tcPr>
          <w:p w14:paraId="6DA3A346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39BBB1B6" w14:textId="77777777" w:rsidR="008C6172" w:rsidRPr="00D16C41" w:rsidRDefault="008C6172" w:rsidP="00D16C41">
            <w:pPr>
              <w:pStyle w:val="1CStyle16"/>
              <w:spacing w:after="0" w:line="240" w:lineRule="auto"/>
              <w:ind w:right="-1"/>
              <w:contextualSpacing/>
              <w:rPr>
                <w:rFonts w:ascii="PT Astra Serif" w:hAnsi="PT Astra Serif"/>
                <w:i w:val="0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709D6191" w14:textId="77777777" w:rsidR="008C6172" w:rsidRPr="00D16C41" w:rsidRDefault="008C6172" w:rsidP="00D16C41">
            <w:pPr>
              <w:pStyle w:val="1CStyle16"/>
              <w:spacing w:after="0" w:line="240" w:lineRule="auto"/>
              <w:ind w:right="-1"/>
              <w:contextualSpacing/>
              <w:rPr>
                <w:rFonts w:ascii="PT Astra Serif" w:hAnsi="PT Astra Serif"/>
                <w:i w:val="0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60B4D855" w14:textId="77777777" w:rsidR="008C6172" w:rsidRPr="00D16C41" w:rsidRDefault="008C6172" w:rsidP="00D16C41">
            <w:pPr>
              <w:pStyle w:val="1CStyle16"/>
              <w:spacing w:after="0" w:line="240" w:lineRule="auto"/>
              <w:ind w:right="-1"/>
              <w:contextualSpacing/>
              <w:rPr>
                <w:rFonts w:ascii="PT Astra Serif" w:hAnsi="PT Astra Serif"/>
                <w:i w:val="0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14DC1ADC" w14:textId="77777777" w:rsidR="008C6172" w:rsidRPr="00D16C41" w:rsidRDefault="008C6172" w:rsidP="00D16C41">
            <w:pPr>
              <w:pStyle w:val="1CStyle16"/>
              <w:spacing w:after="0" w:line="240" w:lineRule="auto"/>
              <w:ind w:right="-1"/>
              <w:contextualSpacing/>
              <w:rPr>
                <w:rFonts w:ascii="PT Astra Serif" w:hAnsi="PT Astra Serif"/>
                <w:i w:val="0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5AFF2590" w14:textId="77777777" w:rsidR="008C6172" w:rsidRPr="00D16C41" w:rsidRDefault="008C6172" w:rsidP="00D16C41">
            <w:pPr>
              <w:pStyle w:val="1CStyle16"/>
              <w:spacing w:after="0" w:line="240" w:lineRule="auto"/>
              <w:ind w:right="-1"/>
              <w:contextualSpacing/>
              <w:rPr>
                <w:rFonts w:ascii="PT Astra Serif" w:hAnsi="PT Astra Serif"/>
                <w:i w:val="0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0950F5A2" w14:textId="77777777" w:rsidR="008C6172" w:rsidRPr="00D16C41" w:rsidRDefault="008C6172" w:rsidP="00D16C41">
            <w:pPr>
              <w:pStyle w:val="1CStyle16"/>
              <w:spacing w:after="0" w:line="240" w:lineRule="auto"/>
              <w:ind w:right="-1"/>
              <w:contextualSpacing/>
              <w:rPr>
                <w:rFonts w:ascii="PT Astra Serif" w:hAnsi="PT Astra Serif"/>
                <w:i w:val="0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01EC060C" w14:textId="77777777" w:rsidR="008C6172" w:rsidRPr="00D16C41" w:rsidRDefault="008C6172" w:rsidP="00D16C41">
            <w:pPr>
              <w:pStyle w:val="1CStyle16"/>
              <w:spacing w:after="0" w:line="240" w:lineRule="auto"/>
              <w:ind w:right="-1"/>
              <w:contextualSpacing/>
              <w:rPr>
                <w:rFonts w:ascii="PT Astra Serif" w:hAnsi="PT Astra Serif"/>
                <w:i w:val="0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56B0A4B1" w14:textId="77777777" w:rsidR="008C6172" w:rsidRPr="00D16C41" w:rsidRDefault="008C6172" w:rsidP="00D16C41">
            <w:pPr>
              <w:pStyle w:val="1CStyle16"/>
              <w:spacing w:after="0" w:line="240" w:lineRule="auto"/>
              <w:ind w:right="-1"/>
              <w:contextualSpacing/>
              <w:rPr>
                <w:rFonts w:ascii="PT Astra Serif" w:hAnsi="PT Astra Serif"/>
                <w:i w:val="0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51AB0C32" w14:textId="77777777" w:rsidR="008C6172" w:rsidRPr="00D16C41" w:rsidRDefault="008C6172" w:rsidP="00D16C41">
            <w:pPr>
              <w:pStyle w:val="1CStyle16"/>
              <w:spacing w:after="0" w:line="240" w:lineRule="auto"/>
              <w:ind w:right="-1"/>
              <w:contextualSpacing/>
              <w:rPr>
                <w:rFonts w:ascii="PT Astra Serif" w:hAnsi="PT Astra Serif"/>
                <w:i w:val="0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29FFA83E" w14:textId="77777777" w:rsidR="008C6172" w:rsidRPr="00D16C41" w:rsidRDefault="008C6172" w:rsidP="00D16C41">
            <w:pPr>
              <w:pStyle w:val="1CStyle16"/>
              <w:spacing w:after="0" w:line="240" w:lineRule="auto"/>
              <w:ind w:right="-1"/>
              <w:contextualSpacing/>
              <w:rPr>
                <w:rFonts w:ascii="PT Astra Serif" w:hAnsi="PT Astra Serif"/>
                <w:i w:val="0"/>
                <w:sz w:val="20"/>
                <w:szCs w:val="20"/>
              </w:rPr>
            </w:pPr>
          </w:p>
        </w:tc>
        <w:tc>
          <w:tcPr>
            <w:tcW w:w="184" w:type="dxa"/>
            <w:gridSpan w:val="2"/>
            <w:shd w:val="clear" w:color="FFFFFF" w:fill="auto"/>
            <w:vAlign w:val="bottom"/>
          </w:tcPr>
          <w:p w14:paraId="4FE61057" w14:textId="77777777" w:rsidR="008C6172" w:rsidRPr="00D16C41" w:rsidRDefault="008C6172" w:rsidP="00D16C41">
            <w:pPr>
              <w:pStyle w:val="1CStyle16"/>
              <w:spacing w:after="0" w:line="240" w:lineRule="auto"/>
              <w:ind w:right="-1"/>
              <w:contextualSpacing/>
              <w:rPr>
                <w:rFonts w:ascii="PT Astra Serif" w:hAnsi="PT Astra Serif"/>
                <w:i w:val="0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480DADD3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4FD257C9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537E9595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80" w:type="dxa"/>
            <w:shd w:val="clear" w:color="FFFFFF" w:fill="auto"/>
            <w:vAlign w:val="bottom"/>
          </w:tcPr>
          <w:p w14:paraId="3A3D4D9F" w14:textId="6FC92E08" w:rsidR="008C6172" w:rsidRPr="00D16C41" w:rsidRDefault="00D16C41" w:rsidP="00D16C41">
            <w:pPr>
              <w:pStyle w:val="1CStyle16"/>
              <w:spacing w:after="0" w:line="240" w:lineRule="auto"/>
              <w:ind w:right="-1"/>
              <w:contextualSpacing/>
              <w:rPr>
                <w:rFonts w:ascii="PT Astra Serif" w:hAnsi="PT Astra Serif"/>
                <w:i w:val="0"/>
                <w:sz w:val="20"/>
                <w:szCs w:val="20"/>
              </w:rPr>
            </w:pPr>
            <w:r>
              <w:rPr>
                <w:rFonts w:ascii="PT Astra Serif" w:hAnsi="PT Astra Serif"/>
                <w:i w:val="0"/>
                <w:sz w:val="20"/>
                <w:szCs w:val="20"/>
              </w:rPr>
              <w:t>(Ч</w:t>
            </w:r>
            <w:r w:rsidR="008C6172" w:rsidRPr="00D16C41">
              <w:rPr>
                <w:rFonts w:ascii="PT Astra Serif" w:hAnsi="PT Astra Serif"/>
                <w:i w:val="0"/>
                <w:sz w:val="20"/>
                <w:szCs w:val="20"/>
              </w:rPr>
              <w:t>исло, месяц, год)</w:t>
            </w:r>
          </w:p>
        </w:tc>
      </w:tr>
      <w:tr w:rsidR="008C6172" w:rsidRPr="00D16C41" w14:paraId="0D0B9D28" w14:textId="77777777" w:rsidTr="00D16C41">
        <w:trPr>
          <w:trHeight w:val="106"/>
        </w:trPr>
        <w:tc>
          <w:tcPr>
            <w:tcW w:w="184" w:type="dxa"/>
            <w:shd w:val="clear" w:color="FFFFFF" w:fill="auto"/>
            <w:vAlign w:val="bottom"/>
          </w:tcPr>
          <w:p w14:paraId="5559338F" w14:textId="77777777" w:rsidR="008C6172" w:rsidRPr="00D16C41" w:rsidRDefault="008C6172" w:rsidP="00D16C41">
            <w:pPr>
              <w:pStyle w:val="1CStyle4"/>
              <w:spacing w:after="0" w:line="240" w:lineRule="auto"/>
              <w:ind w:right="-1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5A1BE2CB" w14:textId="77777777" w:rsidR="008C6172" w:rsidRPr="00D16C41" w:rsidRDefault="008C6172" w:rsidP="00D16C41">
            <w:pPr>
              <w:pStyle w:val="1CStyle4"/>
              <w:spacing w:after="0" w:line="240" w:lineRule="auto"/>
              <w:ind w:right="-1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7AD86A85" w14:textId="77777777" w:rsidR="008C6172" w:rsidRPr="00D16C41" w:rsidRDefault="008C6172" w:rsidP="00D16C41">
            <w:pPr>
              <w:pStyle w:val="1CStyle4"/>
              <w:spacing w:after="0" w:line="240" w:lineRule="auto"/>
              <w:ind w:right="-1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5B7B7C48" w14:textId="77777777" w:rsidR="008C6172" w:rsidRPr="00D16C41" w:rsidRDefault="008C6172" w:rsidP="00D16C41">
            <w:pPr>
              <w:pStyle w:val="1CStyle4"/>
              <w:spacing w:after="0" w:line="240" w:lineRule="auto"/>
              <w:ind w:right="-1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2B5BBBB0" w14:textId="77777777" w:rsidR="008C6172" w:rsidRPr="00D16C41" w:rsidRDefault="008C6172" w:rsidP="00D16C41">
            <w:pPr>
              <w:pStyle w:val="1CStyle4"/>
              <w:spacing w:after="0" w:line="240" w:lineRule="auto"/>
              <w:ind w:right="-1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793C0721" w14:textId="77777777" w:rsidR="008C6172" w:rsidRPr="00D16C41" w:rsidRDefault="008C6172" w:rsidP="00D16C41">
            <w:pPr>
              <w:pStyle w:val="1CStyle4"/>
              <w:spacing w:after="0" w:line="240" w:lineRule="auto"/>
              <w:ind w:right="-1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0EEA8609" w14:textId="77777777" w:rsidR="008C6172" w:rsidRPr="00D16C41" w:rsidRDefault="008C6172" w:rsidP="00D16C41">
            <w:pPr>
              <w:pStyle w:val="1CStyle4"/>
              <w:spacing w:after="0" w:line="240" w:lineRule="auto"/>
              <w:ind w:right="-1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5624C349" w14:textId="77777777" w:rsidR="008C6172" w:rsidRPr="00D16C41" w:rsidRDefault="008C6172" w:rsidP="00D16C41">
            <w:pPr>
              <w:pStyle w:val="1CStyle4"/>
              <w:spacing w:after="0" w:line="240" w:lineRule="auto"/>
              <w:ind w:right="-1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5B64B450" w14:textId="77777777" w:rsidR="008C6172" w:rsidRPr="00D16C41" w:rsidRDefault="008C6172" w:rsidP="00D16C41">
            <w:pPr>
              <w:pStyle w:val="1CStyle4"/>
              <w:spacing w:after="0" w:line="240" w:lineRule="auto"/>
              <w:ind w:right="-1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41665760" w14:textId="77777777" w:rsidR="008C6172" w:rsidRPr="00D16C41" w:rsidRDefault="008C6172" w:rsidP="00D16C41">
            <w:pPr>
              <w:pStyle w:val="1CStyle4"/>
              <w:spacing w:after="0" w:line="240" w:lineRule="auto"/>
              <w:ind w:right="-1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0E32D073" w14:textId="77777777" w:rsidR="008C6172" w:rsidRPr="00D16C41" w:rsidRDefault="008C6172" w:rsidP="00D16C41">
            <w:pPr>
              <w:pStyle w:val="1CStyle4"/>
              <w:spacing w:after="0" w:line="240" w:lineRule="auto"/>
              <w:ind w:right="-1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4E7385B2" w14:textId="77777777" w:rsidR="008C6172" w:rsidRPr="00D16C41" w:rsidRDefault="008C6172" w:rsidP="00D16C41">
            <w:pPr>
              <w:pStyle w:val="1CStyle4"/>
              <w:spacing w:after="0" w:line="240" w:lineRule="auto"/>
              <w:ind w:right="-1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40DCE72A" w14:textId="77777777" w:rsidR="008C6172" w:rsidRPr="00D16C41" w:rsidRDefault="008C6172" w:rsidP="00D16C41">
            <w:pPr>
              <w:pStyle w:val="1CStyle4"/>
              <w:spacing w:after="0" w:line="240" w:lineRule="auto"/>
              <w:ind w:right="-1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759D0681" w14:textId="77777777" w:rsidR="008C6172" w:rsidRPr="00D16C41" w:rsidRDefault="008C6172" w:rsidP="00D16C41">
            <w:pPr>
              <w:pStyle w:val="1CStyle4"/>
              <w:spacing w:after="0" w:line="240" w:lineRule="auto"/>
              <w:ind w:right="-1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gridSpan w:val="2"/>
            <w:shd w:val="clear" w:color="FFFFFF" w:fill="auto"/>
            <w:vAlign w:val="bottom"/>
          </w:tcPr>
          <w:p w14:paraId="240F714F" w14:textId="77777777" w:rsidR="008C6172" w:rsidRPr="00D16C41" w:rsidRDefault="008C6172" w:rsidP="00D16C41">
            <w:pPr>
              <w:pStyle w:val="1CStyle4"/>
              <w:spacing w:after="0" w:line="240" w:lineRule="auto"/>
              <w:ind w:right="-1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7F7AB37F" w14:textId="77777777" w:rsidR="008C6172" w:rsidRPr="00D16C41" w:rsidRDefault="008C6172" w:rsidP="00D16C41">
            <w:pPr>
              <w:pStyle w:val="1CStyle4"/>
              <w:spacing w:after="0" w:line="240" w:lineRule="auto"/>
              <w:ind w:right="-1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gridSpan w:val="2"/>
            <w:shd w:val="clear" w:color="FFFFFF" w:fill="auto"/>
            <w:vAlign w:val="bottom"/>
          </w:tcPr>
          <w:p w14:paraId="2144FA23" w14:textId="77777777" w:rsidR="008C6172" w:rsidRPr="00D16C41" w:rsidRDefault="008C6172" w:rsidP="00D16C41">
            <w:pPr>
              <w:pStyle w:val="1CStyle4"/>
              <w:spacing w:after="0" w:line="240" w:lineRule="auto"/>
              <w:ind w:right="-1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6E3CD2E0" w14:textId="77777777" w:rsidR="008C6172" w:rsidRPr="00D16C41" w:rsidRDefault="008C6172" w:rsidP="00D16C41">
            <w:pPr>
              <w:pStyle w:val="1CStyle4"/>
              <w:spacing w:after="0" w:line="240" w:lineRule="auto"/>
              <w:ind w:right="-1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" w:type="dxa"/>
            <w:shd w:val="clear" w:color="FFFFFF" w:fill="auto"/>
            <w:vAlign w:val="bottom"/>
          </w:tcPr>
          <w:p w14:paraId="2E72C420" w14:textId="77777777" w:rsidR="008C6172" w:rsidRPr="00D16C41" w:rsidRDefault="008C6172" w:rsidP="00D16C41">
            <w:pPr>
              <w:pStyle w:val="1CStyle4"/>
              <w:spacing w:after="0" w:line="240" w:lineRule="auto"/>
              <w:ind w:right="-1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03DAD6EC" w14:textId="77777777" w:rsidR="008C6172" w:rsidRPr="00D16C41" w:rsidRDefault="008C6172" w:rsidP="00D16C41">
            <w:pPr>
              <w:pStyle w:val="1CStyle4"/>
              <w:spacing w:after="0" w:line="240" w:lineRule="auto"/>
              <w:ind w:right="-1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gridSpan w:val="2"/>
            <w:shd w:val="clear" w:color="FFFFFF" w:fill="auto"/>
            <w:vAlign w:val="bottom"/>
          </w:tcPr>
          <w:p w14:paraId="7D73C04C" w14:textId="77777777" w:rsidR="008C6172" w:rsidRPr="00D16C41" w:rsidRDefault="008C6172" w:rsidP="00D16C41">
            <w:pPr>
              <w:pStyle w:val="1CStyle4"/>
              <w:spacing w:after="0" w:line="240" w:lineRule="auto"/>
              <w:ind w:right="-1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24" w:type="dxa"/>
            <w:gridSpan w:val="12"/>
            <w:tcBorders>
              <w:bottom w:val="single" w:sz="5" w:space="0" w:color="auto"/>
            </w:tcBorders>
            <w:shd w:val="clear" w:color="FFFFFF" w:fill="auto"/>
            <w:vAlign w:val="bottom"/>
          </w:tcPr>
          <w:p w14:paraId="5CA51606" w14:textId="77777777" w:rsidR="008C6172" w:rsidRPr="00D16C41" w:rsidRDefault="008C6172" w:rsidP="00D16C41">
            <w:pPr>
              <w:pStyle w:val="1CStyle14"/>
              <w:spacing w:after="0" w:line="240" w:lineRule="auto"/>
              <w:ind w:right="-1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444ACC1B" w14:textId="77777777" w:rsidR="008C6172" w:rsidRPr="00D16C41" w:rsidRDefault="008C6172" w:rsidP="00D16C41">
            <w:pPr>
              <w:pStyle w:val="1CStyle4"/>
              <w:spacing w:after="0" w:line="240" w:lineRule="auto"/>
              <w:ind w:right="-1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0484FF2E" w14:textId="77777777" w:rsidR="008C6172" w:rsidRPr="00D16C41" w:rsidRDefault="008C6172" w:rsidP="00D16C41">
            <w:pPr>
              <w:pStyle w:val="1CStyle4"/>
              <w:spacing w:after="0" w:line="240" w:lineRule="auto"/>
              <w:ind w:right="-1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7D3E333E" w14:textId="77777777" w:rsidR="008C6172" w:rsidRPr="00D16C41" w:rsidRDefault="008C6172" w:rsidP="00D16C41">
            <w:pPr>
              <w:pStyle w:val="1CStyle4"/>
              <w:spacing w:after="0" w:line="240" w:lineRule="auto"/>
              <w:ind w:right="-1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8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14:paraId="5640BFD1" w14:textId="77777777" w:rsidR="008C6172" w:rsidRPr="00D16C41" w:rsidRDefault="008C6172" w:rsidP="00D16C41">
            <w:pPr>
              <w:pStyle w:val="1CStyle14"/>
              <w:spacing w:after="0" w:line="240" w:lineRule="auto"/>
              <w:ind w:right="-1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8C6172" w:rsidRPr="00D16C41" w14:paraId="4DB3EBE9" w14:textId="77777777" w:rsidTr="00D16C41">
        <w:trPr>
          <w:trHeight w:hRule="exact" w:val="312"/>
        </w:trPr>
        <w:tc>
          <w:tcPr>
            <w:tcW w:w="184" w:type="dxa"/>
            <w:shd w:val="clear" w:color="FFFFFF" w:fill="auto"/>
            <w:vAlign w:val="bottom"/>
          </w:tcPr>
          <w:p w14:paraId="1198AE0C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2959C3C6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73B84C5B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00563F91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07D13E93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015A36EB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7CF988FC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0C092244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55744645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68B8AE6A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10080130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1E223866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21DA701B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540B877C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gridSpan w:val="2"/>
            <w:shd w:val="clear" w:color="FFFFFF" w:fill="auto"/>
            <w:vAlign w:val="bottom"/>
          </w:tcPr>
          <w:p w14:paraId="59598B6B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5B466CE0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gridSpan w:val="2"/>
            <w:shd w:val="clear" w:color="FFFFFF" w:fill="auto"/>
            <w:vAlign w:val="bottom"/>
          </w:tcPr>
          <w:p w14:paraId="37CBA185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1A00447C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" w:type="dxa"/>
            <w:shd w:val="clear" w:color="FFFFFF" w:fill="auto"/>
            <w:vAlign w:val="bottom"/>
          </w:tcPr>
          <w:p w14:paraId="1750025F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7377A843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gridSpan w:val="2"/>
            <w:shd w:val="clear" w:color="FFFFFF" w:fill="auto"/>
            <w:vAlign w:val="bottom"/>
          </w:tcPr>
          <w:p w14:paraId="507F038E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24" w:type="dxa"/>
            <w:gridSpan w:val="12"/>
            <w:shd w:val="clear" w:color="FFFFFF" w:fill="auto"/>
            <w:vAlign w:val="bottom"/>
          </w:tcPr>
          <w:p w14:paraId="33B84A1C" w14:textId="4D929E5B" w:rsidR="008C6172" w:rsidRPr="00D16C41" w:rsidRDefault="008C6172" w:rsidP="00D16C41">
            <w:pPr>
              <w:pStyle w:val="1CStyle16"/>
              <w:spacing w:after="0" w:line="240" w:lineRule="auto"/>
              <w:ind w:right="-1"/>
              <w:contextualSpacing/>
              <w:rPr>
                <w:rFonts w:ascii="PT Astra Serif" w:hAnsi="PT Astra Serif"/>
                <w:i w:val="0"/>
                <w:sz w:val="20"/>
                <w:szCs w:val="20"/>
              </w:rPr>
            </w:pPr>
            <w:r w:rsidRPr="00D16C41">
              <w:rPr>
                <w:rFonts w:ascii="PT Astra Serif" w:hAnsi="PT Astra Serif"/>
                <w:i w:val="0"/>
                <w:sz w:val="20"/>
                <w:szCs w:val="20"/>
              </w:rPr>
              <w:t>(Подпись</w:t>
            </w:r>
            <w:r w:rsidR="008606EE" w:rsidRPr="00D16C41">
              <w:rPr>
                <w:rFonts w:ascii="PT Astra Serif" w:hAnsi="PT Astra Serif"/>
                <w:i w:val="0"/>
                <w:sz w:val="20"/>
                <w:szCs w:val="20"/>
              </w:rPr>
              <w:t xml:space="preserve"> заявителя</w:t>
            </w:r>
            <w:r w:rsidRPr="00D16C41">
              <w:rPr>
                <w:rFonts w:ascii="PT Astra Serif" w:hAnsi="PT Astra Serif"/>
                <w:i w:val="0"/>
                <w:sz w:val="20"/>
                <w:szCs w:val="20"/>
              </w:rPr>
              <w:t>)</w:t>
            </w:r>
          </w:p>
        </w:tc>
        <w:tc>
          <w:tcPr>
            <w:tcW w:w="184" w:type="dxa"/>
            <w:shd w:val="clear" w:color="FFFFFF" w:fill="auto"/>
            <w:vAlign w:val="bottom"/>
          </w:tcPr>
          <w:p w14:paraId="3FFFE0C0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565DF1A7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" w:type="dxa"/>
            <w:shd w:val="clear" w:color="FFFFFF" w:fill="auto"/>
            <w:vAlign w:val="bottom"/>
          </w:tcPr>
          <w:p w14:paraId="6D0C6D94" w14:textId="77777777" w:rsidR="008C6172" w:rsidRPr="00D16C41" w:rsidRDefault="008C6172" w:rsidP="00D16C41">
            <w:pPr>
              <w:pStyle w:val="1CStyle15"/>
              <w:spacing w:after="0" w:line="240" w:lineRule="auto"/>
              <w:ind w:right="-1"/>
              <w:contextualSpacing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80" w:type="dxa"/>
            <w:shd w:val="clear" w:color="FFFFFF" w:fill="auto"/>
            <w:vAlign w:val="bottom"/>
          </w:tcPr>
          <w:p w14:paraId="10D4C5C6" w14:textId="367D4DEC" w:rsidR="008C6172" w:rsidRPr="00D16C41" w:rsidRDefault="008606EE" w:rsidP="00D16C41">
            <w:pPr>
              <w:pStyle w:val="1CStyle16"/>
              <w:spacing w:after="0" w:line="240" w:lineRule="auto"/>
              <w:ind w:right="-1"/>
              <w:contextualSpacing/>
              <w:rPr>
                <w:rFonts w:ascii="PT Astra Serif" w:hAnsi="PT Astra Serif"/>
                <w:i w:val="0"/>
                <w:sz w:val="20"/>
                <w:szCs w:val="20"/>
              </w:rPr>
            </w:pPr>
            <w:r w:rsidRPr="00D16C41">
              <w:rPr>
                <w:rFonts w:ascii="PT Astra Serif" w:hAnsi="PT Astra Serif" w:cs="Times New Roman"/>
                <w:i w:val="0"/>
                <w:sz w:val="20"/>
                <w:szCs w:val="20"/>
              </w:rPr>
              <w:t>(</w:t>
            </w:r>
            <w:r w:rsidR="00D16C41">
              <w:rPr>
                <w:rFonts w:ascii="PT Astra Serif" w:hAnsi="PT Astra Serif" w:cs="Times New Roman"/>
                <w:i w:val="0"/>
                <w:sz w:val="20"/>
                <w:szCs w:val="20"/>
              </w:rPr>
              <w:t>И</w:t>
            </w:r>
            <w:r w:rsidRPr="00D16C41">
              <w:rPr>
                <w:rFonts w:ascii="PT Astra Serif" w:hAnsi="PT Astra Serif" w:cs="Times New Roman"/>
                <w:i w:val="0"/>
                <w:sz w:val="20"/>
                <w:szCs w:val="20"/>
              </w:rPr>
              <w:t>нициалы, фамилия заявителя)</w:t>
            </w:r>
          </w:p>
        </w:tc>
      </w:tr>
    </w:tbl>
    <w:p w14:paraId="061FA31D" w14:textId="77777777" w:rsidR="000B21F9" w:rsidRPr="008C6172" w:rsidRDefault="000B21F9" w:rsidP="008C6172">
      <w:pPr>
        <w:pStyle w:val="ConsPlusNormal"/>
        <w:ind w:left="5103" w:right="-1"/>
        <w:contextualSpacing/>
        <w:jc w:val="both"/>
        <w:rPr>
          <w:rFonts w:ascii="PT Astra Serif" w:hAnsi="PT Astra Serif"/>
          <w:sz w:val="26"/>
          <w:szCs w:val="26"/>
        </w:rPr>
      </w:pPr>
    </w:p>
    <w:p w14:paraId="06C14A0F" w14:textId="77777777" w:rsidR="000B21F9" w:rsidRPr="008C6172" w:rsidRDefault="000B21F9" w:rsidP="008C6172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661B2904" w14:textId="3B017909" w:rsidR="007315A2" w:rsidRDefault="007315A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65153E32" w14:textId="77777777" w:rsidR="00EA54B0" w:rsidRDefault="00EA54B0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7B00015E" w14:textId="77777777" w:rsidR="00EA54B0" w:rsidRDefault="00EA54B0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4A4160FE" w14:textId="77777777" w:rsidR="00EA54B0" w:rsidRDefault="00EA54B0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4932D50D" w14:textId="77777777" w:rsidR="00EA54B0" w:rsidRDefault="00EA54B0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3E243953" w14:textId="77777777" w:rsidR="00EA54B0" w:rsidRDefault="00EA54B0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0EB80AAF" w14:textId="77777777" w:rsidR="00EA54B0" w:rsidRDefault="00EA54B0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457E93C5" w14:textId="77777777" w:rsidR="00EA54B0" w:rsidRDefault="00EA54B0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23F7CF40" w14:textId="77777777" w:rsidR="00EA54B0" w:rsidRDefault="00EA54B0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74D68631" w14:textId="77777777" w:rsidR="00EA54B0" w:rsidRDefault="00EA54B0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64E6EBA0" w14:textId="77777777" w:rsidR="00EA54B0" w:rsidRDefault="00EA54B0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09EA53A3" w14:textId="77777777" w:rsidR="00EA54B0" w:rsidRDefault="00EA54B0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7D974703" w14:textId="77777777" w:rsidR="00EA54B0" w:rsidRDefault="00EA54B0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2F8C4423" w14:textId="77777777" w:rsidR="00EA54B0" w:rsidRDefault="00EA54B0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331ECAE8" w14:textId="77777777" w:rsidR="00EA54B0" w:rsidRDefault="00EA54B0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3F5AF81A" w14:textId="77777777" w:rsidR="00EA54B0" w:rsidRPr="004F199D" w:rsidRDefault="00EA54B0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428D2E67" w14:textId="3D3A00FB" w:rsidR="007315A2" w:rsidRPr="004F199D" w:rsidRDefault="007315A2" w:rsidP="00014E2C">
      <w:pPr>
        <w:pStyle w:val="ConsPlusNormal"/>
        <w:ind w:left="5103"/>
        <w:contextualSpacing/>
        <w:jc w:val="both"/>
        <w:rPr>
          <w:rFonts w:ascii="PT Astra Serif" w:hAnsi="PT Astra Serif"/>
          <w:sz w:val="26"/>
          <w:szCs w:val="26"/>
        </w:rPr>
      </w:pPr>
    </w:p>
    <w:p w14:paraId="6F2740E0" w14:textId="6DCE8CB1" w:rsidR="007315A2" w:rsidRPr="004F199D" w:rsidRDefault="00EA54B0" w:rsidP="007315A2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Приложение № 5</w:t>
      </w:r>
    </w:p>
    <w:p w14:paraId="4FF0B21B" w14:textId="77777777" w:rsidR="007315A2" w:rsidRPr="004F199D" w:rsidRDefault="007315A2" w:rsidP="007315A2">
      <w:pPr>
        <w:pStyle w:val="ConsPlusNormal"/>
        <w:ind w:left="4820"/>
        <w:jc w:val="both"/>
        <w:rPr>
          <w:rFonts w:ascii="PT Astra Serif" w:hAnsi="PT Astra Serif"/>
          <w:color w:val="000000"/>
          <w:sz w:val="26"/>
          <w:szCs w:val="26"/>
          <w:shd w:val="clear" w:color="auto" w:fill="FFFFFF"/>
        </w:rPr>
      </w:pPr>
      <w:r w:rsidRPr="004F199D">
        <w:rPr>
          <w:rFonts w:ascii="PT Astra Serif" w:hAnsi="PT Astra Serif"/>
          <w:sz w:val="26"/>
          <w:szCs w:val="26"/>
        </w:rPr>
        <w:t xml:space="preserve">к </w:t>
      </w:r>
      <w:hyperlink w:anchor="P36" w:history="1">
        <w:r w:rsidRPr="004F199D">
          <w:rPr>
            <w:rFonts w:ascii="PT Astra Serif" w:hAnsi="PT Astra Serif"/>
            <w:sz w:val="26"/>
            <w:szCs w:val="26"/>
          </w:rPr>
          <w:t>Положению</w:t>
        </w:r>
      </w:hyperlink>
      <w:r w:rsidRPr="004F199D">
        <w:rPr>
          <w:rFonts w:ascii="PT Astra Serif" w:hAnsi="PT Astra Serif"/>
          <w:sz w:val="26"/>
          <w:szCs w:val="26"/>
        </w:rPr>
        <w:t xml:space="preserve"> об аттестации экспертов, привлекаемых Комитетом по охране объектов культурного наследия Томской области к осуществлению экспертизы в целях государственного контроля (надзора) за состоянием</w:t>
      </w:r>
      <w:r w:rsidRPr="004F199D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, содержанием, сохранением, использованием, популяризацией и государственной охраной объектов культурного наследия</w:t>
      </w:r>
    </w:p>
    <w:p w14:paraId="5FEDA2D4" w14:textId="77777777" w:rsidR="007315A2" w:rsidRPr="004F199D" w:rsidRDefault="007315A2" w:rsidP="007315A2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22A7B73B" w14:textId="77777777" w:rsidR="0070156D" w:rsidRPr="004F199D" w:rsidRDefault="0070156D" w:rsidP="007315A2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2216D70D" w14:textId="1BBF7414" w:rsidR="007315A2" w:rsidRPr="004F199D" w:rsidRDefault="007315A2" w:rsidP="000F357B">
      <w:pPr>
        <w:pStyle w:val="ConsPlusTitle"/>
        <w:jc w:val="center"/>
        <w:rPr>
          <w:rFonts w:ascii="PT Astra Serif" w:hAnsi="PT Astra Serif"/>
          <w:b w:val="0"/>
          <w:bCs/>
          <w:color w:val="000000"/>
          <w:sz w:val="26"/>
          <w:szCs w:val="26"/>
          <w:shd w:val="clear" w:color="auto" w:fill="FFFFFF"/>
        </w:rPr>
      </w:pPr>
      <w:r w:rsidRPr="004F199D">
        <w:rPr>
          <w:rFonts w:ascii="PT Astra Serif" w:hAnsi="PT Astra Serif"/>
          <w:b w:val="0"/>
          <w:sz w:val="26"/>
          <w:szCs w:val="26"/>
        </w:rPr>
        <w:t xml:space="preserve">Критерии аттестации экспертов, привлекаемых Комитетом по охране объектов культурного наследия Томской области </w:t>
      </w:r>
      <w:r w:rsidR="000F357B" w:rsidRPr="004F199D">
        <w:rPr>
          <w:rFonts w:ascii="PT Astra Serif" w:hAnsi="PT Astra Serif"/>
          <w:b w:val="0"/>
          <w:bCs/>
          <w:sz w:val="26"/>
          <w:szCs w:val="26"/>
        </w:rPr>
        <w:t>к</w:t>
      </w:r>
      <w:r w:rsidR="000F357B" w:rsidRPr="004F199D">
        <w:rPr>
          <w:rFonts w:ascii="PT Astra Serif" w:hAnsi="PT Astra Serif"/>
          <w:sz w:val="26"/>
          <w:szCs w:val="26"/>
        </w:rPr>
        <w:t xml:space="preserve"> </w:t>
      </w:r>
      <w:r w:rsidR="000F357B" w:rsidRPr="004F199D">
        <w:rPr>
          <w:rFonts w:ascii="PT Astra Serif" w:hAnsi="PT Astra Serif"/>
          <w:b w:val="0"/>
          <w:sz w:val="26"/>
          <w:szCs w:val="26"/>
        </w:rPr>
        <w:t xml:space="preserve">осуществлению экспертизы в целях государственного контроля (надзора) </w:t>
      </w:r>
      <w:r w:rsidRPr="004F199D">
        <w:rPr>
          <w:rFonts w:ascii="PT Astra Serif" w:hAnsi="PT Astra Serif"/>
          <w:b w:val="0"/>
          <w:bCs/>
          <w:color w:val="000000"/>
          <w:sz w:val="26"/>
          <w:szCs w:val="26"/>
          <w:shd w:val="clear" w:color="auto" w:fill="FFFFFF"/>
        </w:rPr>
        <w:t>за состоянием, содержанием, сохранением, использованием, популяризацией и государственной охраной объектов культурного наследия</w:t>
      </w:r>
    </w:p>
    <w:p w14:paraId="74B1AC80" w14:textId="77777777" w:rsidR="000F357B" w:rsidRPr="004F199D" w:rsidRDefault="000F357B" w:rsidP="007315A2">
      <w:pPr>
        <w:pStyle w:val="ConsPlusTitle"/>
        <w:jc w:val="both"/>
        <w:rPr>
          <w:rFonts w:ascii="PT Astra Serif" w:hAnsi="PT Astra Serif"/>
          <w:sz w:val="26"/>
          <w:szCs w:val="26"/>
        </w:rPr>
      </w:pPr>
    </w:p>
    <w:p w14:paraId="172D20BD" w14:textId="77777777" w:rsidR="0070156D" w:rsidRPr="004F199D" w:rsidRDefault="0070156D" w:rsidP="007315A2">
      <w:pPr>
        <w:pStyle w:val="ConsPlusTitle"/>
        <w:jc w:val="both"/>
        <w:rPr>
          <w:rFonts w:ascii="PT Astra Serif" w:hAnsi="PT Astra Serif"/>
          <w:sz w:val="26"/>
          <w:szCs w:val="26"/>
        </w:rPr>
      </w:pPr>
    </w:p>
    <w:p w14:paraId="26752A89" w14:textId="17BA1880" w:rsidR="007315A2" w:rsidRPr="004F199D" w:rsidRDefault="007315A2" w:rsidP="007315A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 xml:space="preserve">Критериями аттестации экспертов, привлекаемых </w:t>
      </w:r>
      <w:r w:rsidR="00447B44" w:rsidRPr="004F199D">
        <w:rPr>
          <w:rFonts w:ascii="PT Astra Serif" w:hAnsi="PT Astra Serif"/>
          <w:sz w:val="26"/>
          <w:szCs w:val="26"/>
        </w:rPr>
        <w:t xml:space="preserve">Комитетом по охране объектов культурного наследия Томской области </w:t>
      </w:r>
      <w:r w:rsidR="000F357B" w:rsidRPr="004F199D">
        <w:rPr>
          <w:rFonts w:ascii="PT Astra Serif" w:hAnsi="PT Astra Serif"/>
          <w:sz w:val="26"/>
          <w:szCs w:val="26"/>
        </w:rPr>
        <w:t xml:space="preserve">к </w:t>
      </w:r>
      <w:r w:rsidR="000B21F9" w:rsidRPr="004F199D">
        <w:rPr>
          <w:rFonts w:ascii="PT Astra Serif" w:hAnsi="PT Astra Serif"/>
          <w:sz w:val="26"/>
          <w:szCs w:val="26"/>
        </w:rPr>
        <w:t>осуществлению экспертизы в </w:t>
      </w:r>
      <w:r w:rsidR="000F357B" w:rsidRPr="004F199D">
        <w:rPr>
          <w:rFonts w:ascii="PT Astra Serif" w:hAnsi="PT Astra Serif"/>
          <w:sz w:val="26"/>
          <w:szCs w:val="26"/>
        </w:rPr>
        <w:t xml:space="preserve">целях государственного контроля (надзора) </w:t>
      </w:r>
      <w:r w:rsidRPr="004F199D">
        <w:rPr>
          <w:rFonts w:ascii="PT Astra Serif" w:hAnsi="PT Astra Serif"/>
          <w:bCs/>
          <w:color w:val="000000"/>
          <w:sz w:val="26"/>
          <w:szCs w:val="26"/>
          <w:shd w:val="clear" w:color="auto" w:fill="FFFFFF"/>
        </w:rPr>
        <w:t>за состоянием, содержанием, сохранением, использованием, популяризацией и государственной охраной объектов культурного наследия</w:t>
      </w:r>
      <w:r w:rsidRPr="004F199D">
        <w:rPr>
          <w:rFonts w:ascii="PT Astra Serif" w:hAnsi="PT Astra Serif"/>
          <w:sz w:val="26"/>
          <w:szCs w:val="26"/>
        </w:rPr>
        <w:t xml:space="preserve">, являются: </w:t>
      </w:r>
    </w:p>
    <w:p w14:paraId="77ED9B97" w14:textId="7CFFC8B7" w:rsidR="007315A2" w:rsidRPr="004F199D" w:rsidRDefault="007315A2" w:rsidP="007315A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>1</w:t>
      </w:r>
      <w:r w:rsidR="00447B44" w:rsidRPr="004F199D">
        <w:rPr>
          <w:rFonts w:ascii="PT Astra Serif" w:hAnsi="PT Astra Serif"/>
          <w:sz w:val="26"/>
          <w:szCs w:val="26"/>
        </w:rPr>
        <w:t>)</w:t>
      </w:r>
      <w:r w:rsidRPr="004F199D">
        <w:rPr>
          <w:rFonts w:ascii="PT Astra Serif" w:hAnsi="PT Astra Serif"/>
          <w:sz w:val="26"/>
          <w:szCs w:val="26"/>
        </w:rPr>
        <w:t xml:space="preserve"> предшествующий стаж практической работы по профилю экспертной деятельно</w:t>
      </w:r>
      <w:r w:rsidR="000B21F9" w:rsidRPr="004F199D">
        <w:rPr>
          <w:rFonts w:ascii="PT Astra Serif" w:hAnsi="PT Astra Serif"/>
          <w:sz w:val="26"/>
          <w:szCs w:val="26"/>
        </w:rPr>
        <w:t>сти не менее пяти</w:t>
      </w:r>
      <w:r w:rsidRPr="004F199D">
        <w:rPr>
          <w:rFonts w:ascii="PT Astra Serif" w:hAnsi="PT Astra Serif"/>
          <w:sz w:val="26"/>
          <w:szCs w:val="26"/>
        </w:rPr>
        <w:t xml:space="preserve"> лет</w:t>
      </w:r>
      <w:r w:rsidR="00EA54B0">
        <w:rPr>
          <w:rFonts w:ascii="PT Astra Serif" w:hAnsi="PT Astra Serif"/>
          <w:sz w:val="26"/>
          <w:szCs w:val="26"/>
        </w:rPr>
        <w:t xml:space="preserve"> с начала трудовой деятельности</w:t>
      </w:r>
      <w:r w:rsidRPr="004F199D">
        <w:rPr>
          <w:rFonts w:ascii="PT Astra Serif" w:hAnsi="PT Astra Serif"/>
          <w:sz w:val="26"/>
          <w:szCs w:val="26"/>
        </w:rPr>
        <w:t xml:space="preserve">; </w:t>
      </w:r>
    </w:p>
    <w:p w14:paraId="7176D72E" w14:textId="048C9A7B" w:rsidR="007315A2" w:rsidRPr="004F199D" w:rsidRDefault="007315A2" w:rsidP="007315A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>2</w:t>
      </w:r>
      <w:r w:rsidR="00447B44" w:rsidRPr="004F199D">
        <w:rPr>
          <w:rFonts w:ascii="PT Astra Serif" w:hAnsi="PT Astra Serif"/>
          <w:sz w:val="26"/>
          <w:szCs w:val="26"/>
        </w:rPr>
        <w:t>)</w:t>
      </w:r>
      <w:r w:rsidRPr="004F199D">
        <w:rPr>
          <w:rFonts w:ascii="PT Astra Serif" w:hAnsi="PT Astra Serif"/>
          <w:sz w:val="26"/>
          <w:szCs w:val="26"/>
        </w:rPr>
        <w:t xml:space="preserve"> высшее профессиональное образование по одной из следующих специальностей «Архитектура», «Искусствоведение», «Культурология», «Музееведение и охрана памятников», «История», «Археология», «Строительство»; </w:t>
      </w:r>
    </w:p>
    <w:p w14:paraId="7729EC21" w14:textId="59126B40" w:rsidR="007315A2" w:rsidRPr="004F199D" w:rsidRDefault="007315A2" w:rsidP="007315A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>3</w:t>
      </w:r>
      <w:r w:rsidR="00447B44" w:rsidRPr="004F199D">
        <w:rPr>
          <w:rFonts w:ascii="PT Astra Serif" w:hAnsi="PT Astra Serif"/>
          <w:sz w:val="26"/>
          <w:szCs w:val="26"/>
        </w:rPr>
        <w:t>)</w:t>
      </w:r>
      <w:r w:rsidRPr="004F199D">
        <w:rPr>
          <w:rFonts w:ascii="PT Astra Serif" w:hAnsi="PT Astra Serif"/>
          <w:sz w:val="26"/>
          <w:szCs w:val="26"/>
        </w:rPr>
        <w:t xml:space="preserve"> знание законодательства Российской Федерации в области сохранения, использования, популяризации и государственной охраны объектов культурного наследия (памятников истории и культуры) народов Российской Федерации; </w:t>
      </w:r>
    </w:p>
    <w:p w14:paraId="30B9EA6A" w14:textId="7F0DD26A" w:rsidR="007315A2" w:rsidRPr="004F199D" w:rsidRDefault="00DD5C9D" w:rsidP="007315A2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>4</w:t>
      </w:r>
      <w:r w:rsidR="00447B44" w:rsidRPr="004F199D">
        <w:rPr>
          <w:rFonts w:ascii="PT Astra Serif" w:hAnsi="PT Astra Serif"/>
          <w:sz w:val="26"/>
          <w:szCs w:val="26"/>
        </w:rPr>
        <w:t>)</w:t>
      </w:r>
      <w:r w:rsidR="007315A2" w:rsidRPr="004F199D">
        <w:rPr>
          <w:rFonts w:ascii="PT Astra Serif" w:hAnsi="PT Astra Serif"/>
          <w:sz w:val="26"/>
          <w:szCs w:val="26"/>
        </w:rPr>
        <w:t xml:space="preserve"> н</w:t>
      </w:r>
      <w:r w:rsidR="007315A2" w:rsidRPr="004F199D">
        <w:rPr>
          <w:rFonts w:ascii="PT Astra Serif" w:hAnsi="PT Astra Serif"/>
          <w:color w:val="000000"/>
          <w:sz w:val="26"/>
          <w:szCs w:val="26"/>
        </w:rPr>
        <w:t>авыки обследования территорий, зданий, строений, сооружений, используемых при осуществлении производственной, хозяйственной и иной деятельности;</w:t>
      </w:r>
    </w:p>
    <w:p w14:paraId="67629F66" w14:textId="63D39FE4" w:rsidR="007315A2" w:rsidRPr="004F199D" w:rsidRDefault="00DD5C9D" w:rsidP="007315A2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4F199D">
        <w:rPr>
          <w:rFonts w:ascii="PT Astra Serif" w:hAnsi="PT Astra Serif"/>
          <w:color w:val="000000"/>
          <w:sz w:val="26"/>
          <w:szCs w:val="26"/>
        </w:rPr>
        <w:t>5</w:t>
      </w:r>
      <w:r w:rsidR="00447B44" w:rsidRPr="004F199D">
        <w:rPr>
          <w:rFonts w:ascii="PT Astra Serif" w:hAnsi="PT Astra Serif"/>
          <w:color w:val="000000"/>
          <w:sz w:val="26"/>
          <w:szCs w:val="26"/>
        </w:rPr>
        <w:t>)</w:t>
      </w:r>
      <w:r w:rsidR="007315A2" w:rsidRPr="004F199D">
        <w:rPr>
          <w:rFonts w:ascii="PT Astra Serif" w:hAnsi="PT Astra Serif"/>
          <w:color w:val="000000"/>
          <w:sz w:val="26"/>
          <w:szCs w:val="26"/>
        </w:rPr>
        <w:t xml:space="preserve"> навыки проведения исследований, исп</w:t>
      </w:r>
      <w:r w:rsidR="000B21F9" w:rsidRPr="004F199D">
        <w:rPr>
          <w:rFonts w:ascii="PT Astra Serif" w:hAnsi="PT Astra Serif"/>
          <w:color w:val="000000"/>
          <w:sz w:val="26"/>
          <w:szCs w:val="26"/>
        </w:rPr>
        <w:t>ытаний, измерений, экспертиз, в </w:t>
      </w:r>
      <w:r w:rsidR="007315A2" w:rsidRPr="004F199D">
        <w:rPr>
          <w:rFonts w:ascii="PT Astra Serif" w:hAnsi="PT Astra Serif"/>
          <w:color w:val="000000"/>
          <w:sz w:val="26"/>
          <w:szCs w:val="26"/>
        </w:rPr>
        <w:t xml:space="preserve">том числе с целью установления причинно-следственной связи выявленного нарушения требований в области охраны </w:t>
      </w:r>
      <w:r w:rsidR="000B21F9" w:rsidRPr="004F199D">
        <w:rPr>
          <w:rFonts w:ascii="PT Astra Serif" w:hAnsi="PT Astra Serif"/>
          <w:color w:val="000000"/>
          <w:sz w:val="26"/>
          <w:szCs w:val="26"/>
        </w:rPr>
        <w:t>объектов культурного наследия с </w:t>
      </w:r>
      <w:r w:rsidR="007315A2" w:rsidRPr="004F199D">
        <w:rPr>
          <w:rFonts w:ascii="PT Astra Serif" w:hAnsi="PT Astra Serif"/>
          <w:color w:val="000000"/>
          <w:sz w:val="26"/>
          <w:szCs w:val="26"/>
        </w:rPr>
        <w:t>фактами причинения вреда объектам культурного наследия и их территориям</w:t>
      </w:r>
      <w:r w:rsidRPr="004F199D">
        <w:rPr>
          <w:rFonts w:ascii="PT Astra Serif" w:hAnsi="PT Astra Serif"/>
          <w:color w:val="000000"/>
          <w:sz w:val="26"/>
          <w:szCs w:val="26"/>
        </w:rPr>
        <w:t>,</w:t>
      </w:r>
      <w:r w:rsidRPr="004F199D">
        <w:rPr>
          <w:rFonts w:ascii="PT Astra Serif" w:hAnsi="PT Astra Serif"/>
          <w:sz w:val="26"/>
          <w:szCs w:val="26"/>
        </w:rPr>
        <w:t xml:space="preserve"> оформлять по их результатам заключения экспертизы;</w:t>
      </w:r>
    </w:p>
    <w:p w14:paraId="4D8A036A" w14:textId="3865AE5E" w:rsidR="007315A2" w:rsidRPr="004F199D" w:rsidRDefault="00DD5C9D" w:rsidP="007315A2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4F199D">
        <w:rPr>
          <w:rFonts w:ascii="PT Astra Serif" w:hAnsi="PT Astra Serif"/>
          <w:color w:val="000000"/>
          <w:sz w:val="26"/>
          <w:szCs w:val="26"/>
        </w:rPr>
        <w:t>6</w:t>
      </w:r>
      <w:r w:rsidR="00447B44" w:rsidRPr="004F199D">
        <w:rPr>
          <w:rFonts w:ascii="PT Astra Serif" w:hAnsi="PT Astra Serif"/>
          <w:color w:val="000000"/>
          <w:sz w:val="26"/>
          <w:szCs w:val="26"/>
        </w:rPr>
        <w:t xml:space="preserve">) </w:t>
      </w:r>
      <w:r w:rsidR="007315A2" w:rsidRPr="004F199D">
        <w:rPr>
          <w:rFonts w:ascii="PT Astra Serif" w:hAnsi="PT Astra Serif"/>
          <w:color w:val="000000"/>
          <w:sz w:val="26"/>
          <w:szCs w:val="26"/>
        </w:rPr>
        <w:t>навыки использования оборудования, технических устройств и приборов, необходимые для обследования объектов культурного наследия и их территорий;</w:t>
      </w:r>
    </w:p>
    <w:p w14:paraId="42B1E0E9" w14:textId="1B7132BC" w:rsidR="007315A2" w:rsidRPr="004F199D" w:rsidRDefault="00DD5C9D" w:rsidP="007315A2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4F199D">
        <w:rPr>
          <w:rFonts w:ascii="PT Astra Serif" w:hAnsi="PT Astra Serif"/>
          <w:color w:val="000000"/>
          <w:sz w:val="26"/>
          <w:szCs w:val="26"/>
        </w:rPr>
        <w:t>7</w:t>
      </w:r>
      <w:r w:rsidR="00447B44" w:rsidRPr="004F199D">
        <w:rPr>
          <w:rFonts w:ascii="PT Astra Serif" w:hAnsi="PT Astra Serif"/>
          <w:color w:val="000000"/>
          <w:sz w:val="26"/>
          <w:szCs w:val="26"/>
        </w:rPr>
        <w:t>)</w:t>
      </w:r>
      <w:r w:rsidR="007315A2" w:rsidRPr="004F199D">
        <w:rPr>
          <w:rFonts w:ascii="PT Astra Serif" w:hAnsi="PT Astra Serif"/>
          <w:color w:val="000000"/>
          <w:sz w:val="26"/>
          <w:szCs w:val="26"/>
        </w:rPr>
        <w:t xml:space="preserve"> опыт оценки соответствия проектной документации фактическому состоянию объектов культурного наследия;</w:t>
      </w:r>
    </w:p>
    <w:p w14:paraId="700BB72C" w14:textId="79CD35B9" w:rsidR="00447B44" w:rsidRPr="004F199D" w:rsidRDefault="00DD5C9D" w:rsidP="000F777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color w:val="000000"/>
          <w:sz w:val="26"/>
          <w:szCs w:val="26"/>
        </w:rPr>
        <w:t>8</w:t>
      </w:r>
      <w:r w:rsidR="00447B44" w:rsidRPr="004F199D">
        <w:rPr>
          <w:rFonts w:ascii="PT Astra Serif" w:hAnsi="PT Astra Serif"/>
          <w:color w:val="000000"/>
          <w:sz w:val="26"/>
          <w:szCs w:val="26"/>
        </w:rPr>
        <w:t>)</w:t>
      </w:r>
      <w:r w:rsidR="007315A2" w:rsidRPr="004F199D">
        <w:rPr>
          <w:rFonts w:ascii="PT Astra Serif" w:hAnsi="PT Astra Serif"/>
          <w:color w:val="000000"/>
          <w:sz w:val="26"/>
          <w:szCs w:val="26"/>
        </w:rPr>
        <w:t xml:space="preserve"> опыт</w:t>
      </w:r>
      <w:r w:rsidR="00447B44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в </w:t>
      </w:r>
      <w:proofErr w:type="gramStart"/>
      <w:r w:rsidR="00447B44" w:rsidRPr="004F199D">
        <w:rPr>
          <w:rFonts w:ascii="PT Astra Serif" w:hAnsi="PT Astra Serif"/>
          <w:color w:val="000000"/>
          <w:sz w:val="26"/>
          <w:szCs w:val="26"/>
          <w:lang w:bidi="ru-RU"/>
        </w:rPr>
        <w:t>проведении</w:t>
      </w:r>
      <w:proofErr w:type="gramEnd"/>
      <w:r w:rsidR="00447B44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экспертизы по заявленному виду.</w:t>
      </w:r>
    </w:p>
    <w:p w14:paraId="394D9F05" w14:textId="77777777" w:rsidR="0070156D" w:rsidRPr="004F199D" w:rsidRDefault="0070156D" w:rsidP="001117DC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  <w:bookmarkStart w:id="3" w:name="P75"/>
      <w:bookmarkEnd w:id="3"/>
    </w:p>
    <w:p w14:paraId="4E392ADC" w14:textId="19ED3108" w:rsidR="001117DC" w:rsidRPr="004F199D" w:rsidRDefault="00EA54B0" w:rsidP="001117DC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Приложение № 6</w:t>
      </w:r>
    </w:p>
    <w:p w14:paraId="022E2599" w14:textId="77777777" w:rsidR="001117DC" w:rsidRPr="004F199D" w:rsidRDefault="001117DC" w:rsidP="001117DC">
      <w:pPr>
        <w:pStyle w:val="ConsPlusNormal"/>
        <w:ind w:left="4820"/>
        <w:jc w:val="both"/>
        <w:rPr>
          <w:rFonts w:ascii="PT Astra Serif" w:hAnsi="PT Astra Serif"/>
          <w:color w:val="000000"/>
          <w:sz w:val="26"/>
          <w:szCs w:val="26"/>
          <w:shd w:val="clear" w:color="auto" w:fill="FFFFFF"/>
        </w:rPr>
      </w:pPr>
      <w:r w:rsidRPr="004F199D">
        <w:rPr>
          <w:rFonts w:ascii="PT Astra Serif" w:hAnsi="PT Astra Serif"/>
          <w:sz w:val="26"/>
          <w:szCs w:val="26"/>
        </w:rPr>
        <w:t xml:space="preserve">к </w:t>
      </w:r>
      <w:hyperlink w:anchor="P36" w:history="1">
        <w:r w:rsidRPr="004F199D">
          <w:rPr>
            <w:rFonts w:ascii="PT Astra Serif" w:hAnsi="PT Astra Serif"/>
            <w:sz w:val="26"/>
            <w:szCs w:val="26"/>
          </w:rPr>
          <w:t>Положению</w:t>
        </w:r>
      </w:hyperlink>
      <w:r w:rsidRPr="004F199D">
        <w:rPr>
          <w:rFonts w:ascii="PT Astra Serif" w:hAnsi="PT Astra Serif"/>
          <w:sz w:val="26"/>
          <w:szCs w:val="26"/>
        </w:rPr>
        <w:t xml:space="preserve"> об аттестации экспертов, привлекаемых Комитетом по охране объектов культурного наследия Томской области к осуществлению экспертизы в целях государственного контроля (надзора) за состоянием</w:t>
      </w:r>
      <w:r w:rsidRPr="004F199D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, содержанием, сохранением, использованием, популяризацией и государственной охраной объектов культурного наследия</w:t>
      </w:r>
    </w:p>
    <w:p w14:paraId="5A115BBC" w14:textId="77777777" w:rsidR="00F53ECA" w:rsidRPr="004F199D" w:rsidRDefault="00F53ECA" w:rsidP="00873481">
      <w:pPr>
        <w:jc w:val="both"/>
        <w:rPr>
          <w:rFonts w:ascii="PT Astra Serif" w:hAnsi="PT Astra Serif"/>
          <w:sz w:val="26"/>
          <w:szCs w:val="26"/>
        </w:rPr>
      </w:pPr>
    </w:p>
    <w:p w14:paraId="728814FC" w14:textId="77777777" w:rsidR="0070156D" w:rsidRPr="004F199D" w:rsidRDefault="0070156D" w:rsidP="00873481">
      <w:pPr>
        <w:jc w:val="both"/>
        <w:rPr>
          <w:rFonts w:ascii="PT Astra Serif" w:hAnsi="PT Astra Serif"/>
          <w:sz w:val="26"/>
          <w:szCs w:val="26"/>
        </w:rPr>
      </w:pPr>
    </w:p>
    <w:p w14:paraId="44016E33" w14:textId="77777777" w:rsidR="000E1BF7" w:rsidRPr="004F199D" w:rsidRDefault="00E42D38" w:rsidP="000E1BF7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bookmarkStart w:id="4" w:name="P138"/>
      <w:bookmarkEnd w:id="4"/>
      <w:r w:rsidRPr="004F199D">
        <w:rPr>
          <w:rFonts w:ascii="PT Astra Serif" w:hAnsi="PT Astra Serif"/>
          <w:b w:val="0"/>
          <w:sz w:val="26"/>
          <w:szCs w:val="26"/>
        </w:rPr>
        <w:t>Правила формирования и ведения реестра аттестованных</w:t>
      </w:r>
      <w:r w:rsidR="000E1BF7" w:rsidRPr="004F199D">
        <w:rPr>
          <w:rFonts w:ascii="PT Astra Serif" w:hAnsi="PT Astra Serif"/>
          <w:b w:val="0"/>
          <w:sz w:val="26"/>
          <w:szCs w:val="26"/>
        </w:rPr>
        <w:t xml:space="preserve"> </w:t>
      </w:r>
      <w:r w:rsidRPr="004F199D">
        <w:rPr>
          <w:rFonts w:ascii="PT Astra Serif" w:hAnsi="PT Astra Serif"/>
          <w:b w:val="0"/>
          <w:sz w:val="26"/>
          <w:szCs w:val="26"/>
        </w:rPr>
        <w:t xml:space="preserve">экспертов, </w:t>
      </w:r>
    </w:p>
    <w:p w14:paraId="05ED738C" w14:textId="3B66EABC" w:rsidR="00E42D38" w:rsidRPr="004F199D" w:rsidRDefault="00E42D38" w:rsidP="000E1BF7">
      <w:pPr>
        <w:pStyle w:val="ConsPlusTitle"/>
        <w:jc w:val="center"/>
        <w:rPr>
          <w:rFonts w:ascii="PT Astra Serif" w:hAnsi="PT Astra Serif"/>
          <w:b w:val="0"/>
          <w:bCs/>
          <w:color w:val="000000"/>
          <w:sz w:val="26"/>
          <w:szCs w:val="26"/>
          <w:shd w:val="clear" w:color="auto" w:fill="FFFFFF"/>
        </w:rPr>
      </w:pPr>
      <w:r w:rsidRPr="004F199D">
        <w:rPr>
          <w:rFonts w:ascii="PT Astra Serif" w:hAnsi="PT Astra Serif"/>
          <w:b w:val="0"/>
          <w:sz w:val="26"/>
          <w:szCs w:val="26"/>
        </w:rPr>
        <w:t xml:space="preserve">привлекаемых Комитетом по охране объектов культурного наследия Томской области </w:t>
      </w:r>
      <w:r w:rsidR="001117DC" w:rsidRPr="004F199D">
        <w:rPr>
          <w:rFonts w:ascii="PT Astra Serif" w:hAnsi="PT Astra Serif"/>
          <w:b w:val="0"/>
          <w:sz w:val="26"/>
          <w:szCs w:val="26"/>
        </w:rPr>
        <w:t>к</w:t>
      </w:r>
      <w:r w:rsidR="001117DC" w:rsidRPr="004F199D">
        <w:rPr>
          <w:rFonts w:ascii="PT Astra Serif" w:hAnsi="PT Astra Serif"/>
          <w:sz w:val="26"/>
          <w:szCs w:val="26"/>
        </w:rPr>
        <w:t xml:space="preserve"> </w:t>
      </w:r>
      <w:r w:rsidR="001117DC" w:rsidRPr="004F199D">
        <w:rPr>
          <w:rFonts w:ascii="PT Astra Serif" w:hAnsi="PT Astra Serif"/>
          <w:b w:val="0"/>
          <w:sz w:val="26"/>
          <w:szCs w:val="26"/>
        </w:rPr>
        <w:t xml:space="preserve">осуществлению экспертизы в целях государственного контроля (надзора) </w:t>
      </w:r>
      <w:r w:rsidR="000E1BF7" w:rsidRPr="004F199D">
        <w:rPr>
          <w:rFonts w:ascii="PT Astra Serif" w:hAnsi="PT Astra Serif"/>
          <w:b w:val="0"/>
          <w:bCs/>
          <w:color w:val="000000"/>
          <w:sz w:val="26"/>
          <w:szCs w:val="26"/>
          <w:shd w:val="clear" w:color="auto" w:fill="FFFFFF"/>
        </w:rPr>
        <w:t>за состоянием, содержанием, сохранением, и</w:t>
      </w:r>
      <w:r w:rsidR="000B21F9" w:rsidRPr="004F199D">
        <w:rPr>
          <w:rFonts w:ascii="PT Astra Serif" w:hAnsi="PT Astra Serif"/>
          <w:b w:val="0"/>
          <w:bCs/>
          <w:color w:val="000000"/>
          <w:sz w:val="26"/>
          <w:szCs w:val="26"/>
          <w:shd w:val="clear" w:color="auto" w:fill="FFFFFF"/>
        </w:rPr>
        <w:t>спользованием, популяризацией и </w:t>
      </w:r>
      <w:r w:rsidR="000E1BF7" w:rsidRPr="004F199D">
        <w:rPr>
          <w:rFonts w:ascii="PT Astra Serif" w:hAnsi="PT Astra Serif"/>
          <w:b w:val="0"/>
          <w:bCs/>
          <w:color w:val="000000"/>
          <w:sz w:val="26"/>
          <w:szCs w:val="26"/>
          <w:shd w:val="clear" w:color="auto" w:fill="FFFFFF"/>
        </w:rPr>
        <w:t>государственной охраной объектов культурного наследия</w:t>
      </w:r>
    </w:p>
    <w:p w14:paraId="01766D3F" w14:textId="77777777" w:rsidR="000E1BF7" w:rsidRPr="004F199D" w:rsidRDefault="000E1BF7" w:rsidP="00F779F0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14:paraId="4B50532C" w14:textId="77777777" w:rsidR="0070156D" w:rsidRPr="004F199D" w:rsidRDefault="0070156D" w:rsidP="00F779F0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14:paraId="3749C3E2" w14:textId="432BC3D9" w:rsidR="00E42D38" w:rsidRPr="004F199D" w:rsidRDefault="00E42D38" w:rsidP="00FF0B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Pr="004F199D">
        <w:rPr>
          <w:rFonts w:ascii="PT Astra Serif" w:hAnsi="PT Astra Serif"/>
          <w:sz w:val="26"/>
          <w:szCs w:val="26"/>
        </w:rPr>
        <w:t xml:space="preserve">Настоящие Правила формирования и ведения реестра аттестованных экспертов, привлекаемых Комитетом по охране объектов культурного наследия Томской области </w:t>
      </w:r>
      <w:r w:rsidR="001117DC" w:rsidRPr="004F199D">
        <w:rPr>
          <w:rFonts w:ascii="PT Astra Serif" w:hAnsi="PT Astra Serif"/>
          <w:sz w:val="26"/>
          <w:szCs w:val="26"/>
        </w:rPr>
        <w:t xml:space="preserve">к осуществлению экспертизы в целях государственного контроля (надзора) </w:t>
      </w:r>
      <w:r w:rsidR="00FF0BE1" w:rsidRPr="004F199D">
        <w:rPr>
          <w:rFonts w:ascii="PT Astra Serif" w:hAnsi="PT Astra Serif"/>
          <w:bCs/>
          <w:color w:val="000000"/>
          <w:sz w:val="26"/>
          <w:szCs w:val="26"/>
          <w:shd w:val="clear" w:color="auto" w:fill="FFFFFF"/>
        </w:rPr>
        <w:t>за состоянием, содержанием, сохранением, использованием, популяризацией и государственной охраной объектов культурного наследия</w:t>
      </w:r>
      <w:r w:rsidRPr="004F199D">
        <w:rPr>
          <w:rFonts w:ascii="PT Astra Serif" w:hAnsi="PT Astra Serif"/>
          <w:sz w:val="26"/>
          <w:szCs w:val="26"/>
        </w:rPr>
        <w:t xml:space="preserve">, устанавливают порядок формирования и ведения реестра аттестованных Комитетом по охране объектов культурного наследия Томской области (далее - Комитет) экспертов, привлекаемых </w:t>
      </w:r>
      <w:r w:rsidR="001117DC" w:rsidRPr="004F199D">
        <w:rPr>
          <w:rFonts w:ascii="PT Astra Serif" w:hAnsi="PT Astra Serif"/>
          <w:sz w:val="26"/>
          <w:szCs w:val="26"/>
        </w:rPr>
        <w:t>к осуществлению экспертизы в</w:t>
      </w:r>
      <w:proofErr w:type="gramEnd"/>
      <w:r w:rsidR="001117DC" w:rsidRPr="004F199D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1117DC" w:rsidRPr="004F199D">
        <w:rPr>
          <w:rFonts w:ascii="PT Astra Serif" w:hAnsi="PT Astra Serif"/>
          <w:sz w:val="26"/>
          <w:szCs w:val="26"/>
        </w:rPr>
        <w:t xml:space="preserve">целях государственного контроля (надзора) </w:t>
      </w:r>
      <w:r w:rsidRPr="004F199D">
        <w:rPr>
          <w:rFonts w:ascii="PT Astra Serif" w:hAnsi="PT Astra Serif"/>
          <w:sz w:val="26"/>
          <w:szCs w:val="26"/>
        </w:rPr>
        <w:t xml:space="preserve">по государственному </w:t>
      </w:r>
      <w:r w:rsidR="001117DC" w:rsidRPr="004F199D">
        <w:rPr>
          <w:rFonts w:ascii="PT Astra Serif" w:hAnsi="PT Astra Serif"/>
          <w:sz w:val="26"/>
          <w:szCs w:val="26"/>
        </w:rPr>
        <w:t xml:space="preserve">контролю (надзору) </w:t>
      </w:r>
      <w:r w:rsidR="000B21F9" w:rsidRPr="004F199D">
        <w:rPr>
          <w:rFonts w:ascii="PT Astra Serif" w:hAnsi="PT Astra Serif"/>
          <w:bCs/>
          <w:color w:val="000000"/>
          <w:sz w:val="26"/>
          <w:szCs w:val="26"/>
          <w:shd w:val="clear" w:color="auto" w:fill="FFFFFF"/>
        </w:rPr>
        <w:t>за </w:t>
      </w:r>
      <w:r w:rsidR="001117DC" w:rsidRPr="004F199D">
        <w:rPr>
          <w:rFonts w:ascii="PT Astra Serif" w:hAnsi="PT Astra Serif"/>
          <w:bCs/>
          <w:color w:val="000000"/>
          <w:sz w:val="26"/>
          <w:szCs w:val="26"/>
          <w:shd w:val="clear" w:color="auto" w:fill="FFFFFF"/>
        </w:rPr>
        <w:t>состоянием, содержанием, сохранением, и</w:t>
      </w:r>
      <w:r w:rsidR="00FF27F3" w:rsidRPr="004F199D">
        <w:rPr>
          <w:rFonts w:ascii="PT Astra Serif" w:hAnsi="PT Astra Serif"/>
          <w:bCs/>
          <w:color w:val="000000"/>
          <w:sz w:val="26"/>
          <w:szCs w:val="26"/>
          <w:shd w:val="clear" w:color="auto" w:fill="FFFFFF"/>
        </w:rPr>
        <w:t>спользованием, популяризацией и </w:t>
      </w:r>
      <w:r w:rsidR="001117DC" w:rsidRPr="004F199D">
        <w:rPr>
          <w:rFonts w:ascii="PT Astra Serif" w:hAnsi="PT Astra Serif"/>
          <w:bCs/>
          <w:color w:val="000000"/>
          <w:sz w:val="26"/>
          <w:szCs w:val="26"/>
          <w:shd w:val="clear" w:color="auto" w:fill="FFFFFF"/>
        </w:rPr>
        <w:t>государственной охраной объектов культурного наследия</w:t>
      </w:r>
      <w:r w:rsidR="001117DC" w:rsidRPr="004F199D">
        <w:rPr>
          <w:rFonts w:ascii="PT Astra Serif" w:hAnsi="PT Astra Serif"/>
          <w:sz w:val="26"/>
          <w:szCs w:val="26"/>
        </w:rPr>
        <w:t xml:space="preserve"> </w:t>
      </w:r>
      <w:r w:rsidRPr="004F199D">
        <w:rPr>
          <w:rFonts w:ascii="PT Astra Serif" w:hAnsi="PT Astra Serif"/>
          <w:sz w:val="26"/>
          <w:szCs w:val="26"/>
        </w:rPr>
        <w:t>(далее - реестр), в том числе состав дополнительных сведений, включаемых в реестр, и порядок предоставления сведений из реестра.</w:t>
      </w:r>
      <w:proofErr w:type="gramEnd"/>
    </w:p>
    <w:p w14:paraId="23EC7F35" w14:textId="77777777" w:rsidR="00E42D38" w:rsidRPr="004F199D" w:rsidRDefault="00E42D38" w:rsidP="00FF0B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 xml:space="preserve">2. Обеспечение формирования и ведения реестра осуществляется должностным </w:t>
      </w:r>
      <w:r w:rsidR="003A6855" w:rsidRPr="004F199D">
        <w:rPr>
          <w:rFonts w:ascii="PT Astra Serif" w:hAnsi="PT Astra Serif"/>
          <w:sz w:val="26"/>
          <w:szCs w:val="26"/>
        </w:rPr>
        <w:t xml:space="preserve">лицом в </w:t>
      </w:r>
      <w:proofErr w:type="gramStart"/>
      <w:r w:rsidR="003A6855" w:rsidRPr="004F199D">
        <w:rPr>
          <w:rFonts w:ascii="PT Astra Serif" w:hAnsi="PT Astra Serif"/>
          <w:sz w:val="26"/>
          <w:szCs w:val="26"/>
        </w:rPr>
        <w:t>соответствии</w:t>
      </w:r>
      <w:proofErr w:type="gramEnd"/>
      <w:r w:rsidR="003A6855" w:rsidRPr="004F199D">
        <w:rPr>
          <w:rFonts w:ascii="PT Astra Serif" w:hAnsi="PT Astra Serif"/>
          <w:sz w:val="26"/>
          <w:szCs w:val="26"/>
        </w:rPr>
        <w:t xml:space="preserve"> с распоряжением</w:t>
      </w:r>
      <w:r w:rsidRPr="004F199D">
        <w:rPr>
          <w:rFonts w:ascii="PT Astra Serif" w:hAnsi="PT Astra Serif"/>
          <w:sz w:val="26"/>
          <w:szCs w:val="26"/>
        </w:rPr>
        <w:t xml:space="preserve"> Комитета (далее - должностное лицо).</w:t>
      </w:r>
    </w:p>
    <w:p w14:paraId="42D8EBD8" w14:textId="0DDC88EC" w:rsidR="00E42D38" w:rsidRPr="004F199D" w:rsidRDefault="00E42D38" w:rsidP="00FF0B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 xml:space="preserve">3. Реестр содержит сведения об аттестованных экспертах, прошедших квалификационный экзамен и привлекаемых Комитетом </w:t>
      </w:r>
      <w:r w:rsidR="001117DC" w:rsidRPr="004F199D">
        <w:rPr>
          <w:rFonts w:ascii="PT Astra Serif" w:hAnsi="PT Astra Serif"/>
          <w:sz w:val="26"/>
          <w:szCs w:val="26"/>
        </w:rPr>
        <w:t xml:space="preserve">к осуществлению экспертизы в целях государственного контроля (надзора) </w:t>
      </w:r>
      <w:r w:rsidR="001117DC" w:rsidRPr="004F199D">
        <w:rPr>
          <w:rFonts w:ascii="PT Astra Serif" w:hAnsi="PT Astra Serif"/>
          <w:bCs/>
          <w:color w:val="000000"/>
          <w:sz w:val="26"/>
          <w:szCs w:val="26"/>
          <w:shd w:val="clear" w:color="auto" w:fill="FFFFFF"/>
        </w:rPr>
        <w:t>за состоянием, содержанием, сохранением, использованием, популяризацией и государственной охраной объектов культурного наследия</w:t>
      </w:r>
      <w:r w:rsidRPr="004F199D">
        <w:rPr>
          <w:rFonts w:ascii="PT Astra Serif" w:hAnsi="PT Astra Serif"/>
          <w:sz w:val="26"/>
          <w:szCs w:val="26"/>
        </w:rPr>
        <w:t>.</w:t>
      </w:r>
    </w:p>
    <w:p w14:paraId="16DCA446" w14:textId="77777777" w:rsidR="00E42D38" w:rsidRPr="004F199D" w:rsidRDefault="009828D0" w:rsidP="00FF0B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hyperlink w:anchor="P182" w:history="1">
        <w:r w:rsidR="00E42D38" w:rsidRPr="004F199D">
          <w:rPr>
            <w:rFonts w:ascii="PT Astra Serif" w:hAnsi="PT Astra Serif"/>
            <w:sz w:val="26"/>
            <w:szCs w:val="26"/>
          </w:rPr>
          <w:t>Реестр</w:t>
        </w:r>
      </w:hyperlink>
      <w:r w:rsidR="00E42D38" w:rsidRPr="004F199D">
        <w:rPr>
          <w:rFonts w:ascii="PT Astra Serif" w:hAnsi="PT Astra Serif"/>
          <w:sz w:val="26"/>
          <w:szCs w:val="26"/>
        </w:rPr>
        <w:t xml:space="preserve"> ведется в электронной форме по прилагаемой форме.</w:t>
      </w:r>
    </w:p>
    <w:p w14:paraId="2996CD00" w14:textId="08B4099A" w:rsidR="00E42D38" w:rsidRPr="004F199D" w:rsidRDefault="00E42D38" w:rsidP="00FF0B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 xml:space="preserve">4. Формирование и ведение реестра осуществляется с использованием технологий, позволяющих обеспечить сбор </w:t>
      </w:r>
      <w:r w:rsidR="000B21F9" w:rsidRPr="004F199D">
        <w:rPr>
          <w:rFonts w:ascii="PT Astra Serif" w:hAnsi="PT Astra Serif"/>
          <w:sz w:val="26"/>
          <w:szCs w:val="26"/>
        </w:rPr>
        <w:t>и внесение в реестр сведений об </w:t>
      </w:r>
      <w:r w:rsidRPr="004F199D">
        <w:rPr>
          <w:rFonts w:ascii="PT Astra Serif" w:hAnsi="PT Astra Serif"/>
          <w:sz w:val="26"/>
          <w:szCs w:val="26"/>
        </w:rPr>
        <w:t>аттестованных экспертах, их хранение,</w:t>
      </w:r>
      <w:r w:rsidR="000B21F9" w:rsidRPr="004F199D">
        <w:rPr>
          <w:rFonts w:ascii="PT Astra Serif" w:hAnsi="PT Astra Serif"/>
          <w:sz w:val="26"/>
          <w:szCs w:val="26"/>
        </w:rPr>
        <w:t xml:space="preserve"> систематизацию, актуализацию и </w:t>
      </w:r>
      <w:r w:rsidRPr="004F199D">
        <w:rPr>
          <w:rFonts w:ascii="PT Astra Serif" w:hAnsi="PT Astra Serif"/>
          <w:sz w:val="26"/>
          <w:szCs w:val="26"/>
        </w:rPr>
        <w:t>защиту.</w:t>
      </w:r>
    </w:p>
    <w:p w14:paraId="19433BFD" w14:textId="77777777" w:rsidR="00E42D38" w:rsidRPr="004F199D" w:rsidRDefault="00E42D38" w:rsidP="00FF0B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>5. Каждой записи в реестре присваивается регистрационный номер, и для каждой записи указывается дата вынесения ее в реестр.</w:t>
      </w:r>
    </w:p>
    <w:p w14:paraId="43611B39" w14:textId="77777777" w:rsidR="00E42D38" w:rsidRPr="004F199D" w:rsidRDefault="00E42D38" w:rsidP="00FF0B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lastRenderedPageBreak/>
        <w:t>6. Реестр аттестованных экспертов содержит следующие сведения:</w:t>
      </w:r>
    </w:p>
    <w:p w14:paraId="7F5E2A07" w14:textId="3DFB2917" w:rsidR="00E42D38" w:rsidRPr="004F199D" w:rsidRDefault="000B21F9" w:rsidP="00FF0B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>1</w:t>
      </w:r>
      <w:r w:rsidR="00E42D38" w:rsidRPr="004F199D">
        <w:rPr>
          <w:rFonts w:ascii="PT Astra Serif" w:hAnsi="PT Astra Serif"/>
          <w:sz w:val="26"/>
          <w:szCs w:val="26"/>
        </w:rPr>
        <w:t>) фамилия, имя и отчество (</w:t>
      </w:r>
      <w:r w:rsidR="009A1731" w:rsidRPr="004F199D">
        <w:rPr>
          <w:rFonts w:ascii="PT Astra Serif" w:hAnsi="PT Astra Serif"/>
          <w:sz w:val="26"/>
          <w:szCs w:val="26"/>
        </w:rPr>
        <w:t>последнее – при наличии</w:t>
      </w:r>
      <w:r w:rsidR="00E42D38" w:rsidRPr="004F199D">
        <w:rPr>
          <w:rFonts w:ascii="PT Astra Serif" w:hAnsi="PT Astra Serif"/>
          <w:sz w:val="26"/>
          <w:szCs w:val="26"/>
        </w:rPr>
        <w:t>) аттестованного эксперта;</w:t>
      </w:r>
    </w:p>
    <w:p w14:paraId="5F5ED9C1" w14:textId="0B9787A1" w:rsidR="00E42D38" w:rsidRPr="004F199D" w:rsidRDefault="000B21F9" w:rsidP="00FF0B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>2</w:t>
      </w:r>
      <w:r w:rsidR="00E42D38" w:rsidRPr="004F199D">
        <w:rPr>
          <w:rFonts w:ascii="PT Astra Serif" w:hAnsi="PT Astra Serif"/>
          <w:sz w:val="26"/>
          <w:szCs w:val="26"/>
        </w:rPr>
        <w:t>) сведения об образовании эксперта;</w:t>
      </w:r>
    </w:p>
    <w:p w14:paraId="7EF54A05" w14:textId="22AAA2D5" w:rsidR="00E42D38" w:rsidRPr="004F199D" w:rsidRDefault="000B21F9" w:rsidP="00FF0B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>3</w:t>
      </w:r>
      <w:r w:rsidR="00E42D38" w:rsidRPr="004F199D">
        <w:rPr>
          <w:rFonts w:ascii="PT Astra Serif" w:hAnsi="PT Astra Serif"/>
          <w:sz w:val="26"/>
          <w:szCs w:val="26"/>
        </w:rPr>
        <w:t xml:space="preserve">) номер и дата </w:t>
      </w:r>
      <w:r w:rsidR="009A1731" w:rsidRPr="004F199D">
        <w:rPr>
          <w:rFonts w:ascii="PT Astra Serif" w:hAnsi="PT Astra Serif"/>
          <w:sz w:val="26"/>
          <w:szCs w:val="26"/>
        </w:rPr>
        <w:t xml:space="preserve">распоряжения </w:t>
      </w:r>
      <w:r w:rsidR="00E42D38" w:rsidRPr="004F199D">
        <w:rPr>
          <w:rFonts w:ascii="PT Astra Serif" w:hAnsi="PT Astra Serif"/>
          <w:sz w:val="26"/>
          <w:szCs w:val="26"/>
        </w:rPr>
        <w:t>об аттестации</w:t>
      </w:r>
      <w:r w:rsidR="009A1731" w:rsidRPr="004F199D">
        <w:rPr>
          <w:rFonts w:ascii="PT Astra Serif" w:hAnsi="PT Astra Serif"/>
          <w:sz w:val="26"/>
          <w:szCs w:val="26"/>
        </w:rPr>
        <w:t xml:space="preserve"> эксперта;</w:t>
      </w:r>
    </w:p>
    <w:p w14:paraId="23259CB3" w14:textId="2CBD14F4" w:rsidR="00E42D38" w:rsidRPr="004F199D" w:rsidRDefault="000B21F9" w:rsidP="00FF0B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>4</w:t>
      </w:r>
      <w:r w:rsidR="00E42D38" w:rsidRPr="004F199D">
        <w:rPr>
          <w:rFonts w:ascii="PT Astra Serif" w:hAnsi="PT Astra Serif"/>
          <w:sz w:val="26"/>
          <w:szCs w:val="26"/>
        </w:rPr>
        <w:t xml:space="preserve">) </w:t>
      </w:r>
      <w:r w:rsidR="009A1731" w:rsidRPr="004F199D">
        <w:rPr>
          <w:rFonts w:ascii="PT Astra Serif" w:hAnsi="PT Astra Serif"/>
          <w:sz w:val="26"/>
          <w:szCs w:val="26"/>
        </w:rPr>
        <w:t>срок действия аттестации эксперта;</w:t>
      </w:r>
    </w:p>
    <w:p w14:paraId="18444C9B" w14:textId="71616BE5" w:rsidR="009A1731" w:rsidRPr="004F199D" w:rsidRDefault="000B21F9" w:rsidP="00FF0B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>5</w:t>
      </w:r>
      <w:r w:rsidR="009A1731" w:rsidRPr="004F199D">
        <w:rPr>
          <w:rFonts w:ascii="PT Astra Serif" w:hAnsi="PT Astra Serif"/>
          <w:sz w:val="26"/>
          <w:szCs w:val="26"/>
        </w:rPr>
        <w:t>) область экспертиз;</w:t>
      </w:r>
    </w:p>
    <w:p w14:paraId="74F954AB" w14:textId="44B50822" w:rsidR="00E42D38" w:rsidRPr="004F199D" w:rsidRDefault="000B21F9" w:rsidP="00FF0B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>6</w:t>
      </w:r>
      <w:r w:rsidR="00E42D38" w:rsidRPr="004F199D">
        <w:rPr>
          <w:rFonts w:ascii="PT Astra Serif" w:hAnsi="PT Astra Serif"/>
          <w:sz w:val="26"/>
          <w:szCs w:val="26"/>
        </w:rPr>
        <w:t xml:space="preserve">) номер и дата </w:t>
      </w:r>
      <w:r w:rsidR="009A1731" w:rsidRPr="004F199D">
        <w:rPr>
          <w:rFonts w:ascii="PT Astra Serif" w:hAnsi="PT Astra Serif"/>
          <w:sz w:val="26"/>
          <w:szCs w:val="26"/>
        </w:rPr>
        <w:t xml:space="preserve">распоряжения </w:t>
      </w:r>
      <w:r w:rsidR="00E42D38" w:rsidRPr="004F199D">
        <w:rPr>
          <w:rFonts w:ascii="PT Astra Serif" w:hAnsi="PT Astra Serif"/>
          <w:sz w:val="26"/>
          <w:szCs w:val="26"/>
        </w:rPr>
        <w:t>о переаттестации эксперта;</w:t>
      </w:r>
    </w:p>
    <w:p w14:paraId="1C321591" w14:textId="2A850780" w:rsidR="00E42D38" w:rsidRPr="004F199D" w:rsidRDefault="000B21F9" w:rsidP="00FF0B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>7</w:t>
      </w:r>
      <w:r w:rsidR="00E42D38" w:rsidRPr="004F199D">
        <w:rPr>
          <w:rFonts w:ascii="PT Astra Serif" w:hAnsi="PT Astra Serif"/>
          <w:sz w:val="26"/>
          <w:szCs w:val="26"/>
        </w:rPr>
        <w:t xml:space="preserve">) номер и дата </w:t>
      </w:r>
      <w:r w:rsidR="009A1731" w:rsidRPr="004F199D">
        <w:rPr>
          <w:rFonts w:ascii="PT Astra Serif" w:hAnsi="PT Astra Serif"/>
          <w:sz w:val="26"/>
          <w:szCs w:val="26"/>
        </w:rPr>
        <w:t xml:space="preserve">распоряжения </w:t>
      </w:r>
      <w:r w:rsidR="00E42D38" w:rsidRPr="004F199D">
        <w:rPr>
          <w:rFonts w:ascii="PT Astra Serif" w:hAnsi="PT Astra Serif"/>
          <w:sz w:val="26"/>
          <w:szCs w:val="26"/>
        </w:rPr>
        <w:t>о прекращении действия аттестации эксперта.</w:t>
      </w:r>
    </w:p>
    <w:p w14:paraId="48720F73" w14:textId="48453F8C" w:rsidR="00E42D38" w:rsidRPr="004F199D" w:rsidRDefault="00E42D38" w:rsidP="00FF0B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 xml:space="preserve">7. Должностное лицо обеспечивает сбор и внесение сведений в реестр в срок, не превышающий </w:t>
      </w:r>
      <w:r w:rsidR="00C50F30" w:rsidRPr="004F199D">
        <w:rPr>
          <w:rFonts w:ascii="PT Astra Serif" w:hAnsi="PT Astra Serif"/>
          <w:sz w:val="26"/>
          <w:szCs w:val="26"/>
        </w:rPr>
        <w:t>пять</w:t>
      </w:r>
      <w:r w:rsidRPr="004F199D">
        <w:rPr>
          <w:rFonts w:ascii="PT Astra Serif" w:hAnsi="PT Astra Serif"/>
          <w:sz w:val="26"/>
          <w:szCs w:val="26"/>
        </w:rPr>
        <w:t xml:space="preserve"> рабочих дней со дня принятия </w:t>
      </w:r>
      <w:r w:rsidR="00FF0BE1" w:rsidRPr="004F199D">
        <w:rPr>
          <w:rFonts w:ascii="PT Astra Serif" w:hAnsi="PT Astra Serif"/>
          <w:sz w:val="26"/>
          <w:szCs w:val="26"/>
        </w:rPr>
        <w:t>Комитетом</w:t>
      </w:r>
      <w:r w:rsidRPr="004F199D">
        <w:rPr>
          <w:rFonts w:ascii="PT Astra Serif" w:hAnsi="PT Astra Serif"/>
          <w:sz w:val="26"/>
          <w:szCs w:val="26"/>
        </w:rPr>
        <w:t xml:space="preserve"> решений:</w:t>
      </w:r>
    </w:p>
    <w:p w14:paraId="5AC79C52" w14:textId="086D8393" w:rsidR="00E42D38" w:rsidRPr="004F199D" w:rsidRDefault="000B21F9" w:rsidP="00FF0B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>1</w:t>
      </w:r>
      <w:r w:rsidR="00E42D38" w:rsidRPr="004F199D">
        <w:rPr>
          <w:rFonts w:ascii="PT Astra Serif" w:hAnsi="PT Astra Serif"/>
          <w:sz w:val="26"/>
          <w:szCs w:val="26"/>
        </w:rPr>
        <w:t>) об аттестации эксперта;</w:t>
      </w:r>
    </w:p>
    <w:p w14:paraId="36C4E50F" w14:textId="5376F245" w:rsidR="00E42D38" w:rsidRPr="004F199D" w:rsidRDefault="000B21F9" w:rsidP="00FF0B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>2</w:t>
      </w:r>
      <w:r w:rsidR="00E42D38" w:rsidRPr="004F199D">
        <w:rPr>
          <w:rFonts w:ascii="PT Astra Serif" w:hAnsi="PT Astra Serif"/>
          <w:sz w:val="26"/>
          <w:szCs w:val="26"/>
        </w:rPr>
        <w:t>) о внесении изменений в сведения об аттестованном эксперте;</w:t>
      </w:r>
    </w:p>
    <w:p w14:paraId="3A94402C" w14:textId="4DFA6339" w:rsidR="00E42D38" w:rsidRPr="004F199D" w:rsidRDefault="000B21F9" w:rsidP="00FF0B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>3</w:t>
      </w:r>
      <w:r w:rsidR="00E42D38" w:rsidRPr="004F199D">
        <w:rPr>
          <w:rFonts w:ascii="PT Astra Serif" w:hAnsi="PT Astra Serif"/>
          <w:sz w:val="26"/>
          <w:szCs w:val="26"/>
        </w:rPr>
        <w:t>) о внесении изменений в вид экспертизы, проводимой экспертом;</w:t>
      </w:r>
    </w:p>
    <w:p w14:paraId="646EBC03" w14:textId="0C3ADA65" w:rsidR="00E42D38" w:rsidRPr="004F199D" w:rsidRDefault="000B21F9" w:rsidP="00FF0B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>4</w:t>
      </w:r>
      <w:r w:rsidR="00E42D38" w:rsidRPr="004F199D">
        <w:rPr>
          <w:rFonts w:ascii="PT Astra Serif" w:hAnsi="PT Astra Serif"/>
          <w:sz w:val="26"/>
          <w:szCs w:val="26"/>
        </w:rPr>
        <w:t xml:space="preserve">) о </w:t>
      </w:r>
      <w:r w:rsidR="0094751A" w:rsidRPr="004F199D">
        <w:rPr>
          <w:rFonts w:ascii="PT Astra Serif" w:hAnsi="PT Astra Serif"/>
          <w:sz w:val="26"/>
          <w:szCs w:val="26"/>
        </w:rPr>
        <w:t>прекращении аттестации эксперта.</w:t>
      </w:r>
    </w:p>
    <w:p w14:paraId="072FABBD" w14:textId="761E7736" w:rsidR="00E42D38" w:rsidRPr="004F199D" w:rsidRDefault="00E42D38" w:rsidP="00FF0B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 xml:space="preserve">8. </w:t>
      </w:r>
      <w:proofErr w:type="gramStart"/>
      <w:r w:rsidRPr="004F199D">
        <w:rPr>
          <w:rFonts w:ascii="PT Astra Serif" w:hAnsi="PT Astra Serif"/>
          <w:sz w:val="26"/>
          <w:szCs w:val="26"/>
        </w:rPr>
        <w:t>Сведения, содержащиеся в реестре, являются открытыми для ознакомления с ними органов государственной власти, органов местного самоуправления, юридических и физических лиц, за исключением сведений, относящихся к информации, доступ к которой ограничен в соответствии с</w:t>
      </w:r>
      <w:r w:rsidR="000B21F9" w:rsidRPr="004F199D">
        <w:rPr>
          <w:rFonts w:ascii="PT Astra Serif" w:hAnsi="PT Astra Serif"/>
          <w:sz w:val="26"/>
          <w:szCs w:val="26"/>
        </w:rPr>
        <w:t> </w:t>
      </w:r>
      <w:r w:rsidRPr="004F199D">
        <w:rPr>
          <w:rFonts w:ascii="PT Astra Serif" w:hAnsi="PT Astra Serif"/>
          <w:sz w:val="26"/>
          <w:szCs w:val="26"/>
        </w:rPr>
        <w:t>федеральными законами.</w:t>
      </w:r>
      <w:proofErr w:type="gramEnd"/>
    </w:p>
    <w:p w14:paraId="4ADC33AC" w14:textId="77777777" w:rsidR="00E42D38" w:rsidRPr="004F199D" w:rsidRDefault="00E42D38" w:rsidP="00FF0BE1"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 xml:space="preserve">9. Доступ к сведениям, содержащимся в </w:t>
      </w:r>
      <w:proofErr w:type="gramStart"/>
      <w:r w:rsidRPr="004F199D">
        <w:rPr>
          <w:rFonts w:ascii="PT Astra Serif" w:hAnsi="PT Astra Serif"/>
          <w:sz w:val="26"/>
          <w:szCs w:val="26"/>
        </w:rPr>
        <w:t>реестре</w:t>
      </w:r>
      <w:proofErr w:type="gramEnd"/>
      <w:r w:rsidRPr="004F199D">
        <w:rPr>
          <w:rFonts w:ascii="PT Astra Serif" w:hAnsi="PT Astra Serif"/>
          <w:sz w:val="26"/>
          <w:szCs w:val="26"/>
        </w:rPr>
        <w:t>, обеспечивается путем размещения указанных сведений на официальном сайте Комитета по охране объектов культурного наследия Томской области</w:t>
      </w:r>
      <w:r w:rsidR="00FF0BE1" w:rsidRPr="004F199D">
        <w:rPr>
          <w:rFonts w:ascii="PT Astra Serif" w:hAnsi="PT Astra Serif"/>
          <w:sz w:val="26"/>
          <w:szCs w:val="26"/>
        </w:rPr>
        <w:t xml:space="preserve">: </w:t>
      </w:r>
      <w:hyperlink r:id="rId15" w:history="1">
        <w:r w:rsidRPr="004F199D">
          <w:rPr>
            <w:rStyle w:val="ac"/>
            <w:rFonts w:ascii="PT Astra Serif" w:hAnsi="PT Astra Serif"/>
            <w:color w:val="000000" w:themeColor="text1"/>
            <w:sz w:val="26"/>
            <w:szCs w:val="26"/>
          </w:rPr>
          <w:t>http://heritage.tomsk.gov.ru</w:t>
        </w:r>
      </w:hyperlink>
      <w:r w:rsidR="00FF0BE1" w:rsidRPr="004F199D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5C7E4C" w:rsidRPr="004F199D">
        <w:rPr>
          <w:rFonts w:ascii="PT Astra Serif" w:hAnsi="PT Astra Serif"/>
          <w:color w:val="000000" w:themeColor="text1"/>
          <w:sz w:val="26"/>
          <w:szCs w:val="26"/>
        </w:rPr>
        <w:t xml:space="preserve">                </w:t>
      </w:r>
      <w:r w:rsidR="00FF0BE1" w:rsidRPr="004F199D">
        <w:rPr>
          <w:rFonts w:ascii="PT Astra Serif" w:hAnsi="PT Astra Serif"/>
          <w:color w:val="000000" w:themeColor="text1"/>
          <w:sz w:val="26"/>
          <w:szCs w:val="26"/>
        </w:rPr>
        <w:t>в форме открытых данных.</w:t>
      </w:r>
    </w:p>
    <w:p w14:paraId="7CB7284B" w14:textId="77777777" w:rsidR="00E42D38" w:rsidRPr="004F199D" w:rsidRDefault="00E42D38" w:rsidP="00FF0B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t xml:space="preserve">10. Сведения, содержащиеся в </w:t>
      </w:r>
      <w:proofErr w:type="gramStart"/>
      <w:r w:rsidRPr="004F199D">
        <w:rPr>
          <w:rFonts w:ascii="PT Astra Serif" w:hAnsi="PT Astra Serif"/>
          <w:sz w:val="26"/>
          <w:szCs w:val="26"/>
        </w:rPr>
        <w:t>реестре</w:t>
      </w:r>
      <w:proofErr w:type="gramEnd"/>
      <w:r w:rsidRPr="004F199D">
        <w:rPr>
          <w:rFonts w:ascii="PT Astra Serif" w:hAnsi="PT Astra Serif"/>
          <w:sz w:val="26"/>
          <w:szCs w:val="26"/>
        </w:rPr>
        <w:t>, предоставляются бесплатно.</w:t>
      </w:r>
    </w:p>
    <w:p w14:paraId="7A34BB1D" w14:textId="77777777" w:rsidR="00E42D38" w:rsidRPr="004F199D" w:rsidRDefault="00E42D38" w:rsidP="00F779F0">
      <w:pPr>
        <w:jc w:val="both"/>
        <w:rPr>
          <w:rFonts w:ascii="PT Astra Serif" w:hAnsi="PT Astra Serif"/>
          <w:sz w:val="26"/>
          <w:szCs w:val="26"/>
        </w:rPr>
      </w:pPr>
    </w:p>
    <w:p w14:paraId="284C841C" w14:textId="02C46631" w:rsidR="00FD2853" w:rsidRPr="004F199D" w:rsidRDefault="00FD2853" w:rsidP="00F779F0">
      <w:pPr>
        <w:jc w:val="both"/>
        <w:rPr>
          <w:rFonts w:ascii="PT Astra Serif" w:hAnsi="PT Astra Serif"/>
          <w:sz w:val="26"/>
          <w:szCs w:val="26"/>
        </w:rPr>
      </w:pPr>
    </w:p>
    <w:p w14:paraId="439110BC" w14:textId="387F8B92" w:rsidR="00FD2853" w:rsidRPr="004F199D" w:rsidRDefault="00FD2853" w:rsidP="00F779F0">
      <w:pPr>
        <w:jc w:val="both"/>
        <w:rPr>
          <w:rFonts w:ascii="PT Astra Serif" w:hAnsi="PT Astra Serif"/>
          <w:sz w:val="26"/>
          <w:szCs w:val="26"/>
        </w:rPr>
      </w:pPr>
    </w:p>
    <w:p w14:paraId="101A3456" w14:textId="585687FB" w:rsidR="00FD2853" w:rsidRPr="004F199D" w:rsidRDefault="00FD2853" w:rsidP="00F779F0">
      <w:pPr>
        <w:jc w:val="both"/>
        <w:rPr>
          <w:rFonts w:ascii="PT Astra Serif" w:hAnsi="PT Astra Serif"/>
          <w:sz w:val="26"/>
          <w:szCs w:val="26"/>
        </w:rPr>
      </w:pPr>
    </w:p>
    <w:p w14:paraId="0AAB7FA1" w14:textId="704BF5FD" w:rsidR="00FD2853" w:rsidRPr="004F199D" w:rsidRDefault="00FD2853" w:rsidP="00F779F0">
      <w:pPr>
        <w:jc w:val="both"/>
        <w:rPr>
          <w:rFonts w:ascii="PT Astra Serif" w:hAnsi="PT Astra Serif"/>
          <w:sz w:val="26"/>
          <w:szCs w:val="26"/>
        </w:rPr>
      </w:pPr>
    </w:p>
    <w:p w14:paraId="2D28D516" w14:textId="12836F4F" w:rsidR="00FD2853" w:rsidRPr="004F199D" w:rsidRDefault="00FD2853" w:rsidP="00F779F0">
      <w:pPr>
        <w:jc w:val="both"/>
        <w:rPr>
          <w:rFonts w:ascii="PT Astra Serif" w:hAnsi="PT Astra Serif"/>
          <w:sz w:val="26"/>
          <w:szCs w:val="26"/>
        </w:rPr>
      </w:pPr>
    </w:p>
    <w:p w14:paraId="5751D3A8" w14:textId="7931C971" w:rsidR="00FD2853" w:rsidRPr="004F199D" w:rsidRDefault="00FD2853" w:rsidP="00F779F0">
      <w:pPr>
        <w:jc w:val="both"/>
        <w:rPr>
          <w:rFonts w:ascii="PT Astra Serif" w:hAnsi="PT Astra Serif"/>
          <w:sz w:val="26"/>
          <w:szCs w:val="26"/>
        </w:rPr>
      </w:pPr>
    </w:p>
    <w:p w14:paraId="0609E618" w14:textId="44CCEBE1" w:rsidR="00FD2853" w:rsidRPr="004F199D" w:rsidRDefault="00FD2853" w:rsidP="00F779F0">
      <w:pPr>
        <w:jc w:val="both"/>
        <w:rPr>
          <w:rFonts w:ascii="PT Astra Serif" w:hAnsi="PT Astra Serif"/>
          <w:sz w:val="26"/>
          <w:szCs w:val="26"/>
        </w:rPr>
      </w:pPr>
    </w:p>
    <w:p w14:paraId="0481E352" w14:textId="05FA6655" w:rsidR="00FD2853" w:rsidRPr="004F199D" w:rsidRDefault="00FD2853" w:rsidP="00F779F0">
      <w:pPr>
        <w:jc w:val="both"/>
        <w:rPr>
          <w:rFonts w:ascii="PT Astra Serif" w:hAnsi="PT Astra Serif"/>
          <w:sz w:val="26"/>
          <w:szCs w:val="26"/>
        </w:rPr>
      </w:pPr>
    </w:p>
    <w:p w14:paraId="72347E6D" w14:textId="62E31A99" w:rsidR="00FD2853" w:rsidRPr="004F199D" w:rsidRDefault="00FD2853" w:rsidP="00F779F0">
      <w:pPr>
        <w:jc w:val="both"/>
        <w:rPr>
          <w:rFonts w:ascii="PT Astra Serif" w:hAnsi="PT Astra Serif"/>
          <w:sz w:val="26"/>
          <w:szCs w:val="26"/>
        </w:rPr>
      </w:pPr>
    </w:p>
    <w:p w14:paraId="3D805B4A" w14:textId="003AFB75" w:rsidR="00FD2853" w:rsidRPr="004F199D" w:rsidRDefault="00FD2853" w:rsidP="00F779F0">
      <w:pPr>
        <w:jc w:val="both"/>
        <w:rPr>
          <w:rFonts w:ascii="PT Astra Serif" w:hAnsi="PT Astra Serif"/>
          <w:sz w:val="26"/>
          <w:szCs w:val="26"/>
        </w:rPr>
      </w:pPr>
    </w:p>
    <w:p w14:paraId="2499F50B" w14:textId="415A76F2" w:rsidR="00FD2853" w:rsidRPr="004F199D" w:rsidRDefault="00FD2853" w:rsidP="00F779F0">
      <w:pPr>
        <w:jc w:val="both"/>
        <w:rPr>
          <w:rFonts w:ascii="PT Astra Serif" w:hAnsi="PT Astra Serif"/>
          <w:sz w:val="26"/>
          <w:szCs w:val="26"/>
        </w:rPr>
      </w:pPr>
    </w:p>
    <w:p w14:paraId="4691F47C" w14:textId="685D1954" w:rsidR="00FD2853" w:rsidRPr="004F199D" w:rsidRDefault="00FD2853" w:rsidP="00F779F0">
      <w:pPr>
        <w:jc w:val="both"/>
        <w:rPr>
          <w:rFonts w:ascii="PT Astra Serif" w:hAnsi="PT Astra Serif"/>
          <w:sz w:val="26"/>
          <w:szCs w:val="26"/>
        </w:rPr>
      </w:pPr>
    </w:p>
    <w:p w14:paraId="56A19503" w14:textId="0FDE8AB4" w:rsidR="00FD2853" w:rsidRPr="004F199D" w:rsidRDefault="00FD2853" w:rsidP="00F779F0">
      <w:pPr>
        <w:jc w:val="both"/>
        <w:rPr>
          <w:rFonts w:ascii="PT Astra Serif" w:hAnsi="PT Astra Serif"/>
          <w:sz w:val="26"/>
          <w:szCs w:val="26"/>
        </w:rPr>
      </w:pPr>
    </w:p>
    <w:p w14:paraId="677BE378" w14:textId="16D268C2" w:rsidR="00FD2853" w:rsidRPr="004F199D" w:rsidRDefault="00FD2853" w:rsidP="00F779F0">
      <w:pPr>
        <w:jc w:val="both"/>
        <w:rPr>
          <w:rFonts w:ascii="PT Astra Serif" w:hAnsi="PT Astra Serif"/>
          <w:sz w:val="26"/>
          <w:szCs w:val="26"/>
        </w:rPr>
      </w:pPr>
    </w:p>
    <w:p w14:paraId="21099F1D" w14:textId="0929DDB3" w:rsidR="00FD2853" w:rsidRPr="004F199D" w:rsidRDefault="00FD2853" w:rsidP="00F779F0">
      <w:pPr>
        <w:jc w:val="both"/>
        <w:rPr>
          <w:rFonts w:ascii="PT Astra Serif" w:hAnsi="PT Astra Serif"/>
          <w:sz w:val="26"/>
          <w:szCs w:val="26"/>
        </w:rPr>
      </w:pPr>
    </w:p>
    <w:p w14:paraId="262ADE6A" w14:textId="55A35FCC" w:rsidR="00FD2853" w:rsidRPr="004F199D" w:rsidRDefault="00FD2853" w:rsidP="00F779F0">
      <w:pPr>
        <w:jc w:val="both"/>
        <w:rPr>
          <w:rFonts w:ascii="PT Astra Serif" w:hAnsi="PT Astra Serif"/>
          <w:sz w:val="26"/>
          <w:szCs w:val="26"/>
        </w:rPr>
      </w:pPr>
    </w:p>
    <w:p w14:paraId="779F0666" w14:textId="54D98E74" w:rsidR="00FD2853" w:rsidRPr="004F199D" w:rsidRDefault="00FD2853" w:rsidP="00F779F0">
      <w:pPr>
        <w:jc w:val="both"/>
        <w:rPr>
          <w:rFonts w:ascii="PT Astra Serif" w:hAnsi="PT Astra Serif"/>
          <w:sz w:val="26"/>
          <w:szCs w:val="26"/>
        </w:rPr>
      </w:pPr>
    </w:p>
    <w:p w14:paraId="6E3E5950" w14:textId="68F54779" w:rsidR="009A1731" w:rsidRPr="004F199D" w:rsidRDefault="009A1731" w:rsidP="00F779F0">
      <w:pPr>
        <w:jc w:val="both"/>
        <w:rPr>
          <w:rFonts w:ascii="PT Astra Serif" w:hAnsi="PT Astra Serif"/>
          <w:sz w:val="26"/>
          <w:szCs w:val="26"/>
        </w:rPr>
      </w:pPr>
    </w:p>
    <w:p w14:paraId="24C3DF13" w14:textId="77777777" w:rsidR="009A1731" w:rsidRPr="004F199D" w:rsidRDefault="009A1731" w:rsidP="00F779F0">
      <w:pPr>
        <w:jc w:val="both"/>
        <w:rPr>
          <w:rFonts w:ascii="PT Astra Serif" w:hAnsi="PT Astra Serif"/>
          <w:sz w:val="26"/>
          <w:szCs w:val="26"/>
        </w:rPr>
      </w:pPr>
    </w:p>
    <w:p w14:paraId="726C0884" w14:textId="358FADAF" w:rsidR="00FD2853" w:rsidRPr="004F199D" w:rsidRDefault="00FD2853" w:rsidP="00F779F0">
      <w:pPr>
        <w:jc w:val="both"/>
        <w:rPr>
          <w:rFonts w:ascii="PT Astra Serif" w:hAnsi="PT Astra Serif"/>
          <w:sz w:val="26"/>
          <w:szCs w:val="26"/>
        </w:rPr>
      </w:pPr>
    </w:p>
    <w:p w14:paraId="6406E49E" w14:textId="777D7DA0" w:rsidR="00FD2853" w:rsidRPr="004F199D" w:rsidRDefault="00FD2853" w:rsidP="00F779F0">
      <w:pPr>
        <w:jc w:val="both"/>
        <w:rPr>
          <w:rFonts w:ascii="PT Astra Serif" w:hAnsi="PT Astra Serif"/>
          <w:sz w:val="26"/>
          <w:szCs w:val="26"/>
        </w:rPr>
      </w:pPr>
    </w:p>
    <w:p w14:paraId="24496979" w14:textId="2F6014A9" w:rsidR="00FD2853" w:rsidRPr="004F199D" w:rsidRDefault="00FD2853" w:rsidP="00F779F0">
      <w:pPr>
        <w:jc w:val="both"/>
        <w:rPr>
          <w:rFonts w:ascii="PT Astra Serif" w:hAnsi="PT Astra Serif"/>
          <w:sz w:val="26"/>
          <w:szCs w:val="26"/>
        </w:rPr>
      </w:pPr>
    </w:p>
    <w:p w14:paraId="1CA2439F" w14:textId="77777777" w:rsidR="009A1731" w:rsidRPr="004F199D" w:rsidRDefault="009A1731" w:rsidP="00FD2853">
      <w:pPr>
        <w:pStyle w:val="ConsPlusNormal"/>
        <w:ind w:left="4820"/>
        <w:jc w:val="both"/>
        <w:rPr>
          <w:rFonts w:ascii="PT Astra Serif" w:hAnsi="PT Astra Serif"/>
          <w:sz w:val="26"/>
          <w:szCs w:val="26"/>
        </w:rPr>
        <w:sectPr w:rsidR="009A1731" w:rsidRPr="004F199D" w:rsidSect="00475539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pgSz w:w="11907" w:h="16840" w:code="9"/>
          <w:pgMar w:top="1134" w:right="851" w:bottom="1134" w:left="1701" w:header="567" w:footer="567" w:gutter="0"/>
          <w:pgNumType w:start="1"/>
          <w:cols w:space="720"/>
          <w:titlePg/>
          <w:docGrid w:linePitch="272"/>
        </w:sectPr>
      </w:pPr>
    </w:p>
    <w:p w14:paraId="39323C8B" w14:textId="0951A7E2" w:rsidR="00FD2853" w:rsidRPr="004F199D" w:rsidRDefault="00FD2853" w:rsidP="009A1731">
      <w:pPr>
        <w:pStyle w:val="ConsPlusNormal"/>
        <w:ind w:left="9356"/>
        <w:jc w:val="both"/>
        <w:rPr>
          <w:rFonts w:ascii="PT Astra Serif" w:hAnsi="PT Astra Serif"/>
          <w:sz w:val="26"/>
          <w:szCs w:val="26"/>
        </w:rPr>
      </w:pPr>
      <w:r w:rsidRPr="004F199D">
        <w:rPr>
          <w:rFonts w:ascii="PT Astra Serif" w:hAnsi="PT Astra Serif"/>
          <w:sz w:val="26"/>
          <w:szCs w:val="26"/>
        </w:rPr>
        <w:lastRenderedPageBreak/>
        <w:t>Приложение</w:t>
      </w:r>
    </w:p>
    <w:p w14:paraId="07BFE36C" w14:textId="2F63A72B" w:rsidR="00FD2853" w:rsidRPr="004F199D" w:rsidRDefault="00FD2853" w:rsidP="009A1731">
      <w:pPr>
        <w:pStyle w:val="ConsPlusTitle"/>
        <w:ind w:left="9356"/>
        <w:jc w:val="both"/>
        <w:rPr>
          <w:rFonts w:ascii="PT Astra Serif" w:hAnsi="PT Astra Serif"/>
          <w:b w:val="0"/>
          <w:bCs/>
          <w:color w:val="000000"/>
          <w:sz w:val="26"/>
          <w:szCs w:val="26"/>
          <w:shd w:val="clear" w:color="auto" w:fill="FFFFFF"/>
        </w:rPr>
      </w:pPr>
      <w:r w:rsidRPr="004F199D">
        <w:rPr>
          <w:rFonts w:ascii="PT Astra Serif" w:hAnsi="PT Astra Serif"/>
          <w:b w:val="0"/>
          <w:bCs/>
          <w:sz w:val="26"/>
          <w:szCs w:val="26"/>
        </w:rPr>
        <w:t>к</w:t>
      </w:r>
      <w:r w:rsidRPr="004F199D">
        <w:rPr>
          <w:rFonts w:ascii="PT Astra Serif" w:hAnsi="PT Astra Serif"/>
          <w:sz w:val="26"/>
          <w:szCs w:val="26"/>
        </w:rPr>
        <w:t xml:space="preserve"> </w:t>
      </w:r>
      <w:r w:rsidRPr="004F199D">
        <w:rPr>
          <w:rFonts w:ascii="PT Astra Serif" w:hAnsi="PT Astra Serif"/>
          <w:b w:val="0"/>
          <w:sz w:val="26"/>
          <w:szCs w:val="26"/>
        </w:rPr>
        <w:t>Правилам формирования и ведения реестра аттестованных экспертов, привлекаемых Комитетом по охране объектов культурного наследия Томской области к</w:t>
      </w:r>
      <w:r w:rsidRPr="004F199D">
        <w:rPr>
          <w:rFonts w:ascii="PT Astra Serif" w:hAnsi="PT Astra Serif"/>
          <w:sz w:val="26"/>
          <w:szCs w:val="26"/>
        </w:rPr>
        <w:t xml:space="preserve"> </w:t>
      </w:r>
      <w:r w:rsidRPr="004F199D">
        <w:rPr>
          <w:rFonts w:ascii="PT Astra Serif" w:hAnsi="PT Astra Serif"/>
          <w:b w:val="0"/>
          <w:sz w:val="26"/>
          <w:szCs w:val="26"/>
        </w:rPr>
        <w:t xml:space="preserve">осуществлению экспертизы в целях государственного контроля (надзора) </w:t>
      </w:r>
      <w:r w:rsidRPr="004F199D">
        <w:rPr>
          <w:rFonts w:ascii="PT Astra Serif" w:hAnsi="PT Astra Serif"/>
          <w:b w:val="0"/>
          <w:bCs/>
          <w:color w:val="000000"/>
          <w:sz w:val="26"/>
          <w:szCs w:val="26"/>
          <w:shd w:val="clear" w:color="auto" w:fill="FFFFFF"/>
        </w:rPr>
        <w:t>за состоянием, содержанием, сохранением, использованием, популяризацией и государственной охраной объектов культурного наследия</w:t>
      </w:r>
    </w:p>
    <w:p w14:paraId="275A0F55" w14:textId="77777777" w:rsidR="00084198" w:rsidRPr="004F199D" w:rsidRDefault="00084198" w:rsidP="00084198">
      <w:pPr>
        <w:pStyle w:val="12"/>
        <w:spacing w:line="240" w:lineRule="auto"/>
        <w:ind w:left="4820"/>
        <w:rPr>
          <w:rFonts w:ascii="PT Astra Serif" w:hAnsi="PT Astra Serif"/>
          <w:color w:val="000000"/>
          <w:sz w:val="26"/>
          <w:szCs w:val="26"/>
          <w:lang w:bidi="ru-RU"/>
        </w:rPr>
      </w:pPr>
    </w:p>
    <w:p w14:paraId="2FA93495" w14:textId="6F04D486" w:rsidR="00FD2853" w:rsidRPr="004F199D" w:rsidRDefault="00084198" w:rsidP="00084198">
      <w:pPr>
        <w:pStyle w:val="12"/>
        <w:spacing w:line="240" w:lineRule="auto"/>
        <w:rPr>
          <w:rFonts w:ascii="PT Astra Serif" w:hAnsi="PT Astra Serif"/>
          <w:color w:val="000000"/>
          <w:sz w:val="26"/>
          <w:szCs w:val="26"/>
          <w:lang w:bidi="ru-RU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ФОРМА</w:t>
      </w:r>
    </w:p>
    <w:p w14:paraId="1A74F36D" w14:textId="259D8810" w:rsidR="00FD2853" w:rsidRPr="004F199D" w:rsidRDefault="00FD2853" w:rsidP="00FD2853">
      <w:pPr>
        <w:pStyle w:val="12"/>
        <w:tabs>
          <w:tab w:val="left" w:pos="7003"/>
        </w:tabs>
        <w:spacing w:line="240" w:lineRule="auto"/>
        <w:jc w:val="center"/>
        <w:rPr>
          <w:rFonts w:ascii="PT Astra Serif" w:hAnsi="PT Astra Serif"/>
          <w:color w:val="000000"/>
          <w:sz w:val="26"/>
          <w:szCs w:val="26"/>
          <w:lang w:bidi="ru-RU"/>
        </w:rPr>
      </w:pP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Реестр экспертов</w:t>
      </w:r>
      <w:r w:rsidR="00922FF6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>Комитет</w:t>
      </w:r>
      <w:r w:rsidR="00922FF6" w:rsidRPr="004F199D">
        <w:rPr>
          <w:rFonts w:ascii="PT Astra Serif" w:hAnsi="PT Astra Serif"/>
          <w:color w:val="000000"/>
          <w:sz w:val="26"/>
          <w:szCs w:val="26"/>
          <w:lang w:bidi="ru-RU"/>
        </w:rPr>
        <w:t>а</w:t>
      </w:r>
      <w:r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 по охране объектов культурного наследия </w:t>
      </w:r>
      <w:r w:rsidR="00084198" w:rsidRPr="004F199D">
        <w:rPr>
          <w:rFonts w:ascii="PT Astra Serif" w:hAnsi="PT Astra Serif"/>
          <w:color w:val="000000"/>
          <w:sz w:val="26"/>
          <w:szCs w:val="26"/>
          <w:lang w:bidi="ru-RU"/>
        </w:rPr>
        <w:t xml:space="preserve">Томской области </w:t>
      </w:r>
    </w:p>
    <w:p w14:paraId="5690C721" w14:textId="77777777" w:rsidR="00084198" w:rsidRPr="004F199D" w:rsidRDefault="00084198" w:rsidP="00FD2853">
      <w:pPr>
        <w:pStyle w:val="12"/>
        <w:tabs>
          <w:tab w:val="left" w:pos="7003"/>
        </w:tabs>
        <w:spacing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Overlap w:val="never"/>
        <w:tblW w:w="1461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"/>
        <w:gridCol w:w="2019"/>
        <w:gridCol w:w="2019"/>
        <w:gridCol w:w="2019"/>
        <w:gridCol w:w="2019"/>
        <w:gridCol w:w="2019"/>
        <w:gridCol w:w="2019"/>
        <w:gridCol w:w="2019"/>
      </w:tblGrid>
      <w:tr w:rsidR="009A1731" w:rsidRPr="004F199D" w14:paraId="57521627" w14:textId="77777777" w:rsidTr="009A1731">
        <w:trPr>
          <w:trHeight w:hRule="exact" w:val="1708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BD163A" w14:textId="3886E404" w:rsidR="009A1731" w:rsidRPr="004F199D" w:rsidRDefault="009A1731" w:rsidP="009A1731">
            <w:pPr>
              <w:pStyle w:val="afd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199D">
              <w:rPr>
                <w:rFonts w:ascii="PT Astra Serif" w:eastAsia="Arial" w:hAnsi="PT Astra Serif"/>
                <w:color w:val="000000"/>
                <w:sz w:val="24"/>
                <w:szCs w:val="24"/>
                <w:lang w:bidi="ru-RU"/>
              </w:rPr>
              <w:t xml:space="preserve">№ </w:t>
            </w:r>
            <w:proofErr w:type="gramStart"/>
            <w:r w:rsidRPr="004F199D">
              <w:rPr>
                <w:rFonts w:ascii="PT Astra Serif" w:eastAsia="Arial" w:hAnsi="PT Astra Serif"/>
                <w:color w:val="000000"/>
                <w:sz w:val="24"/>
                <w:szCs w:val="24"/>
                <w:lang w:bidi="ru-RU"/>
              </w:rPr>
              <w:t>п</w:t>
            </w:r>
            <w:proofErr w:type="gramEnd"/>
            <w:r w:rsidRPr="004F199D">
              <w:rPr>
                <w:rFonts w:ascii="PT Astra Serif" w:eastAsia="Arial" w:hAnsi="PT Astra Serif"/>
                <w:color w:val="000000"/>
                <w:sz w:val="24"/>
                <w:szCs w:val="24"/>
                <w:lang w:bidi="ru-RU"/>
              </w:rPr>
              <w:t>/п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0A59EF" w14:textId="03D0C855" w:rsidR="009A1731" w:rsidRPr="004F199D" w:rsidRDefault="009A1731" w:rsidP="009A1731">
            <w:pPr>
              <w:pStyle w:val="afd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199D">
              <w:rPr>
                <w:rFonts w:ascii="PT Astra Serif" w:eastAsia="Arial" w:hAnsi="PT Astra Serif"/>
                <w:color w:val="000000"/>
                <w:sz w:val="24"/>
                <w:szCs w:val="24"/>
                <w:lang w:bidi="ru-RU"/>
              </w:rPr>
              <w:t>Фамилия, имя, отчество (последнее - при наличии)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632BC6" w14:textId="77777777" w:rsidR="009A1731" w:rsidRPr="004F199D" w:rsidRDefault="009A1731" w:rsidP="009A1731">
            <w:pPr>
              <w:pStyle w:val="afd"/>
              <w:ind w:firstLine="0"/>
              <w:jc w:val="center"/>
              <w:rPr>
                <w:rFonts w:ascii="PT Astra Serif" w:eastAsia="Arial" w:hAnsi="PT Astra Serif"/>
                <w:color w:val="000000"/>
                <w:sz w:val="24"/>
                <w:szCs w:val="24"/>
                <w:lang w:bidi="ru-RU"/>
              </w:rPr>
            </w:pPr>
          </w:p>
          <w:p w14:paraId="4378839B" w14:textId="67A2D8C7" w:rsidR="009A1731" w:rsidRPr="004F199D" w:rsidRDefault="009A1731" w:rsidP="009A1731">
            <w:pPr>
              <w:pStyle w:val="afd"/>
              <w:ind w:firstLine="0"/>
              <w:jc w:val="center"/>
              <w:rPr>
                <w:rFonts w:ascii="PT Astra Serif" w:eastAsia="Arial" w:hAnsi="PT Astra Serif"/>
                <w:color w:val="000000"/>
                <w:sz w:val="24"/>
                <w:szCs w:val="24"/>
                <w:lang w:bidi="ru-RU"/>
              </w:rPr>
            </w:pPr>
            <w:r w:rsidRPr="004F199D">
              <w:rPr>
                <w:rFonts w:ascii="PT Astra Serif" w:eastAsia="Arial" w:hAnsi="PT Astra Serif"/>
                <w:color w:val="000000"/>
                <w:sz w:val="24"/>
                <w:szCs w:val="24"/>
                <w:lang w:bidi="ru-RU"/>
              </w:rPr>
              <w:t>Сведения об образовании эксперта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28D568" w14:textId="3A3494B7" w:rsidR="009A1731" w:rsidRPr="004F199D" w:rsidRDefault="009A1731" w:rsidP="009A1731">
            <w:pPr>
              <w:pStyle w:val="afd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199D">
              <w:rPr>
                <w:rFonts w:ascii="PT Astra Serif" w:eastAsia="Arial" w:hAnsi="PT Astra Serif"/>
                <w:color w:val="000000"/>
                <w:sz w:val="24"/>
                <w:szCs w:val="24"/>
                <w:lang w:bidi="ru-RU"/>
              </w:rPr>
              <w:t>Номер и дата распоряжения об аттестации эксперта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C5366A" w14:textId="77777777" w:rsidR="009A1731" w:rsidRPr="004F199D" w:rsidRDefault="009A1731" w:rsidP="009A1731">
            <w:pPr>
              <w:pStyle w:val="afd"/>
              <w:ind w:firstLine="0"/>
              <w:jc w:val="center"/>
              <w:rPr>
                <w:rFonts w:ascii="PT Astra Serif" w:eastAsia="Arial" w:hAnsi="PT Astra Serif"/>
                <w:color w:val="000000"/>
                <w:sz w:val="24"/>
                <w:szCs w:val="24"/>
                <w:lang w:bidi="ru-RU"/>
              </w:rPr>
            </w:pPr>
          </w:p>
          <w:p w14:paraId="638FB75E" w14:textId="109330D6" w:rsidR="009A1731" w:rsidRPr="004F199D" w:rsidRDefault="009A1731" w:rsidP="009A1731">
            <w:pPr>
              <w:pStyle w:val="afd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199D">
              <w:rPr>
                <w:rFonts w:ascii="PT Astra Serif" w:eastAsia="Arial" w:hAnsi="PT Astra Serif"/>
                <w:color w:val="000000"/>
                <w:sz w:val="24"/>
                <w:szCs w:val="24"/>
                <w:lang w:bidi="ru-RU"/>
              </w:rPr>
              <w:t>Срок действия аттестации эксперта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244C3E" w14:textId="77777777" w:rsidR="009A1731" w:rsidRPr="004F199D" w:rsidRDefault="009A1731" w:rsidP="009A1731">
            <w:pPr>
              <w:pStyle w:val="afd"/>
              <w:ind w:firstLine="0"/>
              <w:jc w:val="center"/>
              <w:rPr>
                <w:rFonts w:ascii="PT Astra Serif" w:eastAsia="Arial" w:hAnsi="PT Astra Serif"/>
                <w:color w:val="000000"/>
                <w:sz w:val="24"/>
                <w:szCs w:val="24"/>
                <w:lang w:bidi="ru-RU"/>
              </w:rPr>
            </w:pPr>
          </w:p>
          <w:p w14:paraId="27798F00" w14:textId="77777777" w:rsidR="00922FF6" w:rsidRPr="004F199D" w:rsidRDefault="009A1731" w:rsidP="009A1731">
            <w:pPr>
              <w:pStyle w:val="afd"/>
              <w:ind w:firstLine="0"/>
              <w:jc w:val="center"/>
              <w:rPr>
                <w:rFonts w:ascii="PT Astra Serif" w:eastAsia="Arial" w:hAnsi="PT Astra Serif"/>
                <w:color w:val="000000"/>
                <w:sz w:val="24"/>
                <w:szCs w:val="24"/>
                <w:lang w:bidi="ru-RU"/>
              </w:rPr>
            </w:pPr>
            <w:r w:rsidRPr="004F199D">
              <w:rPr>
                <w:rFonts w:ascii="PT Astra Serif" w:eastAsia="Arial" w:hAnsi="PT Astra Serif"/>
                <w:color w:val="000000"/>
                <w:sz w:val="24"/>
                <w:szCs w:val="24"/>
                <w:lang w:bidi="ru-RU"/>
              </w:rPr>
              <w:t xml:space="preserve">Область </w:t>
            </w:r>
          </w:p>
          <w:p w14:paraId="1B7A8105" w14:textId="7D6FCDE2" w:rsidR="009A1731" w:rsidRPr="004F199D" w:rsidRDefault="009A1731" w:rsidP="009A1731">
            <w:pPr>
              <w:pStyle w:val="afd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199D">
              <w:rPr>
                <w:rFonts w:ascii="PT Astra Serif" w:eastAsia="Arial" w:hAnsi="PT Astra Serif"/>
                <w:color w:val="000000"/>
                <w:sz w:val="24"/>
                <w:szCs w:val="24"/>
                <w:lang w:bidi="ru-RU"/>
              </w:rPr>
              <w:t>экспертиз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58931A" w14:textId="77777777" w:rsidR="009A1731" w:rsidRPr="004F199D" w:rsidRDefault="009A1731" w:rsidP="009A1731">
            <w:pPr>
              <w:pStyle w:val="afd"/>
              <w:ind w:firstLine="0"/>
              <w:jc w:val="center"/>
              <w:rPr>
                <w:rFonts w:ascii="PT Astra Serif" w:eastAsia="Arial" w:hAnsi="PT Astra Serif"/>
                <w:color w:val="000000"/>
                <w:sz w:val="24"/>
                <w:szCs w:val="24"/>
                <w:lang w:bidi="ru-RU"/>
              </w:rPr>
            </w:pPr>
          </w:p>
          <w:p w14:paraId="45B4578F" w14:textId="3C2093AC" w:rsidR="009A1731" w:rsidRPr="004F199D" w:rsidRDefault="009A1731" w:rsidP="009A1731">
            <w:pPr>
              <w:pStyle w:val="afd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199D">
              <w:rPr>
                <w:rFonts w:ascii="PT Astra Serif" w:eastAsia="Arial" w:hAnsi="PT Astra Serif"/>
                <w:color w:val="000000"/>
                <w:sz w:val="24"/>
                <w:szCs w:val="24"/>
                <w:lang w:bidi="ru-RU"/>
              </w:rPr>
              <w:t>Номер и дата распоряжения о переаттестации эксперта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B4BCB" w14:textId="77777777" w:rsidR="009A1731" w:rsidRPr="004F199D" w:rsidRDefault="009A1731" w:rsidP="009A1731">
            <w:pPr>
              <w:pStyle w:val="afd"/>
              <w:ind w:firstLine="0"/>
              <w:jc w:val="center"/>
              <w:rPr>
                <w:rFonts w:ascii="PT Astra Serif" w:eastAsia="Arial" w:hAnsi="PT Astra Serif"/>
                <w:color w:val="000000"/>
                <w:sz w:val="24"/>
                <w:szCs w:val="24"/>
                <w:lang w:bidi="ru-RU"/>
              </w:rPr>
            </w:pPr>
          </w:p>
          <w:p w14:paraId="328FF260" w14:textId="226093CF" w:rsidR="009A1731" w:rsidRPr="004F199D" w:rsidRDefault="009A1731" w:rsidP="009A1731">
            <w:pPr>
              <w:pStyle w:val="afd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199D">
              <w:rPr>
                <w:rFonts w:ascii="PT Astra Serif" w:eastAsia="Arial" w:hAnsi="PT Astra Serif"/>
                <w:color w:val="000000"/>
                <w:sz w:val="24"/>
                <w:szCs w:val="24"/>
                <w:lang w:bidi="ru-RU"/>
              </w:rPr>
              <w:t>Номер и дата распоряжения о прекращении действия аттестации Эксперта</w:t>
            </w:r>
          </w:p>
        </w:tc>
      </w:tr>
      <w:tr w:rsidR="009A1731" w:rsidRPr="004F199D" w14:paraId="32AE6A7A" w14:textId="77777777" w:rsidTr="009A1731">
        <w:trPr>
          <w:trHeight w:hRule="exact" w:val="47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28C8BD" w14:textId="77777777" w:rsidR="009A1731" w:rsidRPr="004F199D" w:rsidRDefault="009A1731" w:rsidP="003F125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199D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A9A3B8" w14:textId="77777777" w:rsidR="009A1731" w:rsidRPr="004F199D" w:rsidRDefault="009A1731" w:rsidP="003F125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199D">
              <w:rPr>
                <w:rFonts w:ascii="PT Astra Serif" w:eastAsia="Arial" w:hAnsi="PT Astra Serif"/>
                <w:sz w:val="24"/>
                <w:szCs w:val="24"/>
              </w:rPr>
              <w:t>2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84C49D" w14:textId="6E133DF2" w:rsidR="009A1731" w:rsidRPr="004F199D" w:rsidRDefault="009A1731" w:rsidP="003F125E">
            <w:pPr>
              <w:jc w:val="center"/>
              <w:rPr>
                <w:rFonts w:ascii="PT Astra Serif" w:eastAsia="Arial" w:hAnsi="PT Astra Serif"/>
                <w:sz w:val="24"/>
                <w:szCs w:val="24"/>
              </w:rPr>
            </w:pPr>
            <w:r w:rsidRPr="004F199D">
              <w:rPr>
                <w:rFonts w:ascii="PT Astra Serif" w:eastAsia="Arial" w:hAnsi="PT Astra Serif"/>
                <w:sz w:val="24"/>
                <w:szCs w:val="24"/>
              </w:rPr>
              <w:t>3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FAB85D" w14:textId="6B6D40AE" w:rsidR="009A1731" w:rsidRPr="004F199D" w:rsidRDefault="009A1731" w:rsidP="003F125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199D">
              <w:rPr>
                <w:rFonts w:ascii="PT Astra Serif" w:eastAsia="Arial" w:hAnsi="PT Astra Serif"/>
                <w:sz w:val="24"/>
                <w:szCs w:val="24"/>
              </w:rPr>
              <w:t>4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7FB58F" w14:textId="44F22180" w:rsidR="009A1731" w:rsidRPr="004F199D" w:rsidRDefault="009A1731" w:rsidP="003F125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199D">
              <w:rPr>
                <w:rFonts w:ascii="PT Astra Serif" w:eastAsia="Arial" w:hAnsi="PT Astra Serif"/>
                <w:sz w:val="24"/>
                <w:szCs w:val="24"/>
              </w:rPr>
              <w:t>5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64E665" w14:textId="3B7F5F9B" w:rsidR="009A1731" w:rsidRPr="004F199D" w:rsidRDefault="009A1731" w:rsidP="003F125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199D">
              <w:rPr>
                <w:rFonts w:ascii="PT Astra Serif" w:eastAsia="Arial" w:hAnsi="PT Astra Serif"/>
                <w:sz w:val="24"/>
                <w:szCs w:val="24"/>
              </w:rPr>
              <w:t>6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E79A6A" w14:textId="7031022B" w:rsidR="009A1731" w:rsidRPr="004F199D" w:rsidRDefault="009A1731" w:rsidP="003F125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199D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BB9AA" w14:textId="14E06775" w:rsidR="009A1731" w:rsidRPr="004F199D" w:rsidRDefault="009A1731" w:rsidP="003F125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199D">
              <w:rPr>
                <w:rFonts w:ascii="PT Astra Serif" w:eastAsia="Arial" w:hAnsi="PT Astra Serif"/>
                <w:sz w:val="24"/>
                <w:szCs w:val="24"/>
              </w:rPr>
              <w:t>8</w:t>
            </w:r>
          </w:p>
        </w:tc>
      </w:tr>
      <w:tr w:rsidR="009A1731" w:rsidRPr="004F199D" w14:paraId="5362C9CA" w14:textId="77777777" w:rsidTr="009A1731">
        <w:trPr>
          <w:trHeight w:hRule="exact" w:val="49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8379B3E" w14:textId="77777777" w:rsidR="009A1731" w:rsidRPr="004F199D" w:rsidRDefault="009A1731" w:rsidP="003F125E">
            <w:pPr>
              <w:ind w:left="57" w:right="57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199D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84B79F5" w14:textId="77777777" w:rsidR="009A1731" w:rsidRPr="004F199D" w:rsidRDefault="009A1731" w:rsidP="003F125E">
            <w:pPr>
              <w:ind w:left="57" w:right="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6996C" w14:textId="77777777" w:rsidR="009A1731" w:rsidRPr="004F199D" w:rsidRDefault="009A1731" w:rsidP="003F125E">
            <w:pPr>
              <w:ind w:left="57" w:right="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2927D14" w14:textId="4677C893" w:rsidR="009A1731" w:rsidRPr="004F199D" w:rsidRDefault="009A1731" w:rsidP="003F125E">
            <w:pPr>
              <w:ind w:left="57" w:right="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8D53047" w14:textId="77777777" w:rsidR="009A1731" w:rsidRPr="004F199D" w:rsidRDefault="009A1731" w:rsidP="003F125E">
            <w:pPr>
              <w:ind w:left="57" w:right="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5A9B642" w14:textId="77777777" w:rsidR="009A1731" w:rsidRPr="004F199D" w:rsidRDefault="009A1731" w:rsidP="003F125E">
            <w:pPr>
              <w:ind w:left="57" w:right="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AC1F119" w14:textId="77777777" w:rsidR="009A1731" w:rsidRPr="004F199D" w:rsidRDefault="009A1731" w:rsidP="003F125E">
            <w:pPr>
              <w:ind w:left="57" w:right="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B0DF2" w14:textId="77777777" w:rsidR="009A1731" w:rsidRPr="004F199D" w:rsidRDefault="009A1731" w:rsidP="003F125E">
            <w:pPr>
              <w:ind w:left="57" w:right="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A1731" w:rsidRPr="008965AC" w14:paraId="3DCDAA0D" w14:textId="77777777" w:rsidTr="009A1731">
        <w:trPr>
          <w:trHeight w:hRule="exact" w:val="49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FE43229" w14:textId="77777777" w:rsidR="009A1731" w:rsidRPr="008965AC" w:rsidRDefault="009A1731" w:rsidP="003F125E">
            <w:pPr>
              <w:ind w:left="57" w:right="57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F199D">
              <w:rPr>
                <w:rFonts w:ascii="PT Astra Serif" w:hAnsi="PT Astra Serif"/>
                <w:sz w:val="24"/>
                <w:szCs w:val="24"/>
              </w:rPr>
              <w:t>…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0651853" w14:textId="77777777" w:rsidR="009A1731" w:rsidRPr="008965AC" w:rsidRDefault="009A1731" w:rsidP="003F125E">
            <w:pPr>
              <w:ind w:left="57" w:right="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6D15" w14:textId="77777777" w:rsidR="009A1731" w:rsidRPr="008965AC" w:rsidRDefault="009A1731" w:rsidP="003F125E">
            <w:pPr>
              <w:ind w:left="57" w:right="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163024C" w14:textId="2148C543" w:rsidR="009A1731" w:rsidRPr="008965AC" w:rsidRDefault="009A1731" w:rsidP="003F125E">
            <w:pPr>
              <w:ind w:left="57" w:right="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E5BBE6D" w14:textId="77777777" w:rsidR="009A1731" w:rsidRPr="008965AC" w:rsidRDefault="009A1731" w:rsidP="003F125E">
            <w:pPr>
              <w:ind w:left="57" w:right="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0A54ADE" w14:textId="77777777" w:rsidR="009A1731" w:rsidRPr="008965AC" w:rsidRDefault="009A1731" w:rsidP="003F125E">
            <w:pPr>
              <w:ind w:left="57" w:right="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03601D6" w14:textId="77777777" w:rsidR="009A1731" w:rsidRPr="008965AC" w:rsidRDefault="009A1731" w:rsidP="003F125E">
            <w:pPr>
              <w:ind w:left="57" w:right="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14AC1" w14:textId="77777777" w:rsidR="009A1731" w:rsidRPr="008965AC" w:rsidRDefault="009A1731" w:rsidP="003F125E">
            <w:pPr>
              <w:ind w:left="57" w:right="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14:paraId="26A36F5E" w14:textId="205F24F0" w:rsidR="007A37CB" w:rsidRPr="008965AC" w:rsidRDefault="007A37CB" w:rsidP="007A37CB">
      <w:pPr>
        <w:jc w:val="both"/>
        <w:rPr>
          <w:rFonts w:ascii="PT Astra Serif" w:hAnsi="PT Astra Serif"/>
          <w:sz w:val="26"/>
          <w:szCs w:val="26"/>
        </w:rPr>
      </w:pPr>
      <w:bookmarkStart w:id="5" w:name="_GoBack"/>
      <w:bookmarkEnd w:id="5"/>
    </w:p>
    <w:p w14:paraId="18DA2DE3" w14:textId="77777777" w:rsidR="004C59CD" w:rsidRPr="008965AC" w:rsidRDefault="004C59CD" w:rsidP="00F779F0">
      <w:pPr>
        <w:jc w:val="both"/>
        <w:rPr>
          <w:rFonts w:ascii="PT Astra Serif" w:hAnsi="PT Astra Serif"/>
          <w:sz w:val="26"/>
          <w:szCs w:val="26"/>
        </w:rPr>
      </w:pPr>
    </w:p>
    <w:p w14:paraId="13F0BE31" w14:textId="77777777" w:rsidR="004C59CD" w:rsidRPr="008965AC" w:rsidRDefault="004C59CD" w:rsidP="00F779F0">
      <w:pPr>
        <w:jc w:val="both"/>
        <w:rPr>
          <w:rFonts w:ascii="PT Astra Serif" w:hAnsi="PT Astra Serif"/>
          <w:sz w:val="26"/>
          <w:szCs w:val="26"/>
        </w:rPr>
      </w:pPr>
    </w:p>
    <w:p w14:paraId="03A51CF1" w14:textId="3399BC58" w:rsidR="00657FF0" w:rsidRPr="008965AC" w:rsidRDefault="00657FF0" w:rsidP="004C59CD">
      <w:pPr>
        <w:pStyle w:val="ConsPlusTitle"/>
        <w:jc w:val="both"/>
        <w:rPr>
          <w:rFonts w:ascii="PT Astra Serif" w:hAnsi="PT Astra Serif"/>
          <w:sz w:val="26"/>
          <w:szCs w:val="26"/>
        </w:rPr>
      </w:pPr>
    </w:p>
    <w:sectPr w:rsidR="00657FF0" w:rsidRPr="008965AC" w:rsidSect="00C357BD">
      <w:headerReference w:type="first" r:id="rId22"/>
      <w:pgSz w:w="16840" w:h="11907" w:orient="landscape" w:code="9"/>
      <w:pgMar w:top="1701" w:right="1134" w:bottom="851" w:left="1134" w:header="437" w:footer="448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8CF543" w14:textId="77777777" w:rsidR="008606EE" w:rsidRDefault="008606EE">
      <w:r>
        <w:separator/>
      </w:r>
    </w:p>
  </w:endnote>
  <w:endnote w:type="continuationSeparator" w:id="0">
    <w:p w14:paraId="777EFF3B" w14:textId="77777777" w:rsidR="008606EE" w:rsidRDefault="00860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CC"/>
    <w:family w:val="auto"/>
    <w:pitch w:val="variable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047BB7" w14:textId="750AC8F6" w:rsidR="008606EE" w:rsidRDefault="008606EE">
    <w:pPr>
      <w:pStyle w:val="a5"/>
    </w:pPr>
    <w:r w:rsidRPr="008965AC">
      <w:rPr>
        <w:rFonts w:ascii="PT Astra Serif" w:hAnsi="PT Astra Serif"/>
      </w:rPr>
      <w:t>Ярославцева Е.Е.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C1078E" w14:textId="77777777" w:rsidR="008606EE" w:rsidRDefault="008606EE" w:rsidP="00D71515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204BC3A8" w14:textId="77777777" w:rsidR="008606EE" w:rsidRDefault="008606E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25816E" w14:textId="77777777" w:rsidR="008606EE" w:rsidRDefault="008606EE">
    <w:pPr>
      <w:pStyle w:val="a5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7761C2" w14:textId="77777777" w:rsidR="008606EE" w:rsidRPr="00F273A4" w:rsidRDefault="008606EE">
    <w:pPr>
      <w:pStyle w:val="a5"/>
      <w:rPr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675E8B" w14:textId="77777777" w:rsidR="008606EE" w:rsidRDefault="008606EE">
      <w:r>
        <w:separator/>
      </w:r>
    </w:p>
  </w:footnote>
  <w:footnote w:type="continuationSeparator" w:id="0">
    <w:p w14:paraId="760F208B" w14:textId="77777777" w:rsidR="008606EE" w:rsidRDefault="008606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88176347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14:paraId="2AB51EF8" w14:textId="0A9B4254" w:rsidR="008606EE" w:rsidRPr="00475539" w:rsidRDefault="008606EE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 w:rsidRPr="00475539">
          <w:rPr>
            <w:rFonts w:ascii="PT Astra Serif" w:hAnsi="PT Astra Serif"/>
            <w:sz w:val="26"/>
            <w:szCs w:val="26"/>
          </w:rPr>
          <w:fldChar w:fldCharType="begin"/>
        </w:r>
        <w:r w:rsidRPr="00475539">
          <w:rPr>
            <w:rFonts w:ascii="PT Astra Serif" w:hAnsi="PT Astra Serif"/>
            <w:sz w:val="26"/>
            <w:szCs w:val="26"/>
          </w:rPr>
          <w:instrText>PAGE   \* MERGEFORMAT</w:instrText>
        </w:r>
        <w:r w:rsidRPr="00475539">
          <w:rPr>
            <w:rFonts w:ascii="PT Astra Serif" w:hAnsi="PT Astra Serif"/>
            <w:sz w:val="26"/>
            <w:szCs w:val="26"/>
          </w:rPr>
          <w:fldChar w:fldCharType="separate"/>
        </w:r>
        <w:r w:rsidR="00C357BD">
          <w:rPr>
            <w:rFonts w:ascii="PT Astra Serif" w:hAnsi="PT Astra Serif"/>
            <w:noProof/>
            <w:sz w:val="26"/>
            <w:szCs w:val="26"/>
          </w:rPr>
          <w:t>2</w:t>
        </w:r>
        <w:r w:rsidRPr="00475539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14:paraId="33C1D17A" w14:textId="77777777" w:rsidR="008606EE" w:rsidRDefault="008606E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34E5AF" w14:textId="77777777" w:rsidR="008606EE" w:rsidRDefault="008606EE" w:rsidP="00E42D38">
    <w:pPr>
      <w:spacing w:after="120"/>
      <w:jc w:val="center"/>
      <w:rPr>
        <w:b/>
      </w:rPr>
    </w:pPr>
  </w:p>
  <w:p w14:paraId="185C4684" w14:textId="77777777" w:rsidR="008606EE" w:rsidRPr="00855067" w:rsidRDefault="008606EE" w:rsidP="00E42D38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68B40F46" wp14:editId="5EBAE671">
          <wp:extent cx="711200" cy="647700"/>
          <wp:effectExtent l="19050" t="0" r="0" b="0"/>
          <wp:docPr id="2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07" w:type="dxa"/>
      <w:tblInd w:w="108" w:type="dxa"/>
      <w:tblLayout w:type="fixed"/>
      <w:tblLook w:val="0000" w:firstRow="0" w:lastRow="0" w:firstColumn="0" w:lastColumn="0" w:noHBand="0" w:noVBand="0"/>
    </w:tblPr>
    <w:tblGrid>
      <w:gridCol w:w="9307"/>
    </w:tblGrid>
    <w:tr w:rsidR="008606EE" w:rsidRPr="00386933" w14:paraId="1D24275A" w14:textId="77777777" w:rsidTr="00475539">
      <w:trPr>
        <w:trHeight w:val="526"/>
      </w:trPr>
      <w:tc>
        <w:tcPr>
          <w:tcW w:w="9307" w:type="dxa"/>
        </w:tcPr>
        <w:p w14:paraId="2709E48F" w14:textId="77777777" w:rsidR="008606EE" w:rsidRPr="001F0845" w:rsidRDefault="008606EE" w:rsidP="00E42D38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14:paraId="41921B0A" w14:textId="77777777" w:rsidR="008606EE" w:rsidRPr="001F0845" w:rsidRDefault="008606EE" w:rsidP="00E42D38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8606EE" w:rsidRPr="00386933" w14:paraId="02407486" w14:textId="77777777" w:rsidTr="00475539">
      <w:trPr>
        <w:trHeight w:val="85"/>
      </w:trPr>
      <w:tc>
        <w:tcPr>
          <w:tcW w:w="9307" w:type="dxa"/>
        </w:tcPr>
        <w:p w14:paraId="0F065D92" w14:textId="77777777" w:rsidR="008606EE" w:rsidRPr="00386933" w:rsidRDefault="008606EE" w:rsidP="00E42D38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14:paraId="7DC2DAEB" w14:textId="77777777" w:rsidR="008606EE" w:rsidRPr="00C357BD" w:rsidRDefault="008606EE" w:rsidP="00475539">
    <w:pPr>
      <w:pStyle w:val="a3"/>
      <w:rPr>
        <w:sz w:val="12"/>
        <w:szCs w:val="1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CE7481" w14:textId="77777777" w:rsidR="008606EE" w:rsidRDefault="008606EE" w:rsidP="00E80A9F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14:paraId="255861EA" w14:textId="77777777" w:rsidR="008606EE" w:rsidRDefault="008606EE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4714708"/>
      <w:docPartObj>
        <w:docPartGallery w:val="Page Numbers (Top of Page)"/>
        <w:docPartUnique/>
      </w:docPartObj>
    </w:sdtPr>
    <w:sdtEndPr>
      <w:rPr>
        <w:rFonts w:ascii="PT Astra Serif" w:hAnsi="PT Astra Serif"/>
        <w:sz w:val="22"/>
        <w:szCs w:val="22"/>
      </w:rPr>
    </w:sdtEndPr>
    <w:sdtContent>
      <w:p w14:paraId="0C7E8869" w14:textId="5EA840F3" w:rsidR="008606EE" w:rsidRPr="00475539" w:rsidRDefault="008606EE">
        <w:pPr>
          <w:pStyle w:val="a3"/>
          <w:jc w:val="center"/>
          <w:rPr>
            <w:rFonts w:ascii="PT Astra Serif" w:hAnsi="PT Astra Serif"/>
            <w:sz w:val="22"/>
            <w:szCs w:val="22"/>
          </w:rPr>
        </w:pPr>
        <w:r w:rsidRPr="00475539">
          <w:rPr>
            <w:rFonts w:ascii="PT Astra Serif" w:hAnsi="PT Astra Serif"/>
            <w:sz w:val="22"/>
            <w:szCs w:val="22"/>
          </w:rPr>
          <w:fldChar w:fldCharType="begin"/>
        </w:r>
        <w:r w:rsidRPr="00475539">
          <w:rPr>
            <w:rFonts w:ascii="PT Astra Serif" w:hAnsi="PT Astra Serif"/>
            <w:sz w:val="22"/>
            <w:szCs w:val="22"/>
          </w:rPr>
          <w:instrText>PAGE   \* MERGEFORMAT</w:instrText>
        </w:r>
        <w:r w:rsidRPr="00475539">
          <w:rPr>
            <w:rFonts w:ascii="PT Astra Serif" w:hAnsi="PT Astra Serif"/>
            <w:sz w:val="22"/>
            <w:szCs w:val="22"/>
          </w:rPr>
          <w:fldChar w:fldCharType="separate"/>
        </w:r>
        <w:r w:rsidR="009828D0">
          <w:rPr>
            <w:rFonts w:ascii="PT Astra Serif" w:hAnsi="PT Astra Serif"/>
            <w:noProof/>
            <w:sz w:val="22"/>
            <w:szCs w:val="22"/>
          </w:rPr>
          <w:t>7</w:t>
        </w:r>
        <w:r w:rsidRPr="00475539">
          <w:rPr>
            <w:rFonts w:ascii="PT Astra Serif" w:hAnsi="PT Astra Serif"/>
            <w:sz w:val="22"/>
            <w:szCs w:val="22"/>
          </w:rPr>
          <w:fldChar w:fldCharType="end"/>
        </w:r>
      </w:p>
    </w:sdtContent>
  </w:sdt>
  <w:p w14:paraId="075E5803" w14:textId="77777777" w:rsidR="008606EE" w:rsidRDefault="008606EE">
    <w:pPr>
      <w:pStyle w:val="a3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AD0B46" w14:textId="77777777" w:rsidR="008606EE" w:rsidRPr="00B6540F" w:rsidRDefault="008606EE" w:rsidP="00386933">
    <w:pPr>
      <w:pStyle w:val="a3"/>
      <w:rPr>
        <w:sz w:val="6"/>
        <w:szCs w:val="6"/>
        <w:lang w:val="en-US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55873166"/>
      <w:docPartObj>
        <w:docPartGallery w:val="Page Numbers (Top of Page)"/>
        <w:docPartUnique/>
      </w:docPartObj>
    </w:sdtPr>
    <w:sdtEndPr>
      <w:rPr>
        <w:rFonts w:ascii="PT Astra Serif" w:hAnsi="PT Astra Serif"/>
        <w:sz w:val="22"/>
        <w:szCs w:val="22"/>
      </w:rPr>
    </w:sdtEndPr>
    <w:sdtContent>
      <w:p w14:paraId="1F280804" w14:textId="668C0A25" w:rsidR="008606EE" w:rsidRPr="00475539" w:rsidRDefault="008606EE">
        <w:pPr>
          <w:pStyle w:val="a3"/>
          <w:jc w:val="center"/>
          <w:rPr>
            <w:rFonts w:ascii="PT Astra Serif" w:hAnsi="PT Astra Serif"/>
            <w:sz w:val="22"/>
            <w:szCs w:val="22"/>
          </w:rPr>
        </w:pPr>
        <w:r w:rsidRPr="00475539">
          <w:rPr>
            <w:rFonts w:ascii="PT Astra Serif" w:hAnsi="PT Astra Serif"/>
            <w:sz w:val="22"/>
            <w:szCs w:val="22"/>
          </w:rPr>
          <w:fldChar w:fldCharType="begin"/>
        </w:r>
        <w:r w:rsidRPr="00475539">
          <w:rPr>
            <w:rFonts w:ascii="PT Astra Serif" w:hAnsi="PT Astra Serif"/>
            <w:sz w:val="22"/>
            <w:szCs w:val="22"/>
          </w:rPr>
          <w:instrText>PAGE   \* MERGEFORMAT</w:instrText>
        </w:r>
        <w:r w:rsidRPr="00475539">
          <w:rPr>
            <w:rFonts w:ascii="PT Astra Serif" w:hAnsi="PT Astra Serif"/>
            <w:sz w:val="22"/>
            <w:szCs w:val="22"/>
          </w:rPr>
          <w:fldChar w:fldCharType="separate"/>
        </w:r>
        <w:r w:rsidR="009828D0">
          <w:rPr>
            <w:rFonts w:ascii="PT Astra Serif" w:hAnsi="PT Astra Serif"/>
            <w:noProof/>
            <w:sz w:val="22"/>
            <w:szCs w:val="22"/>
          </w:rPr>
          <w:t>18</w:t>
        </w:r>
        <w:r w:rsidRPr="00475539">
          <w:rPr>
            <w:rFonts w:ascii="PT Astra Serif" w:hAnsi="PT Astra Serif"/>
            <w:sz w:val="22"/>
            <w:szCs w:val="22"/>
          </w:rPr>
          <w:fldChar w:fldCharType="end"/>
        </w:r>
      </w:p>
    </w:sdtContent>
  </w:sdt>
  <w:p w14:paraId="2DC9FC5B" w14:textId="77777777" w:rsidR="008606EE" w:rsidRPr="00B6540F" w:rsidRDefault="008606EE" w:rsidP="00386933">
    <w:pPr>
      <w:pStyle w:val="a3"/>
      <w:rPr>
        <w:sz w:val="6"/>
        <w:szCs w:val="6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66290AC7"/>
    <w:multiLevelType w:val="hybridMultilevel"/>
    <w:tmpl w:val="6D221614"/>
    <w:lvl w:ilvl="0" w:tplc="E0EA2CBC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F98607F"/>
    <w:multiLevelType w:val="hybridMultilevel"/>
    <w:tmpl w:val="31028CAE"/>
    <w:lvl w:ilvl="0" w:tplc="2B7EDE00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8837DD9"/>
    <w:multiLevelType w:val="hybridMultilevel"/>
    <w:tmpl w:val="D1960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2A0"/>
    <w:rsid w:val="00001F8D"/>
    <w:rsid w:val="00002483"/>
    <w:rsid w:val="000027F0"/>
    <w:rsid w:val="00004454"/>
    <w:rsid w:val="000052D3"/>
    <w:rsid w:val="0000736C"/>
    <w:rsid w:val="00014E2C"/>
    <w:rsid w:val="000153E1"/>
    <w:rsid w:val="00016379"/>
    <w:rsid w:val="000210F3"/>
    <w:rsid w:val="00042C30"/>
    <w:rsid w:val="000467A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41EC"/>
    <w:rsid w:val="00076902"/>
    <w:rsid w:val="00080921"/>
    <w:rsid w:val="00083C26"/>
    <w:rsid w:val="00084198"/>
    <w:rsid w:val="000852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156B"/>
    <w:rsid w:val="000B1D8C"/>
    <w:rsid w:val="000B21F9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1BF7"/>
    <w:rsid w:val="000E360E"/>
    <w:rsid w:val="000F15E0"/>
    <w:rsid w:val="000F25AF"/>
    <w:rsid w:val="000F357B"/>
    <w:rsid w:val="000F56A7"/>
    <w:rsid w:val="000F777E"/>
    <w:rsid w:val="001004D4"/>
    <w:rsid w:val="00102A1B"/>
    <w:rsid w:val="001069A9"/>
    <w:rsid w:val="0011082C"/>
    <w:rsid w:val="001117DC"/>
    <w:rsid w:val="001164CE"/>
    <w:rsid w:val="00116CE8"/>
    <w:rsid w:val="0012219E"/>
    <w:rsid w:val="00127194"/>
    <w:rsid w:val="00133A98"/>
    <w:rsid w:val="00133BE2"/>
    <w:rsid w:val="00146262"/>
    <w:rsid w:val="00146297"/>
    <w:rsid w:val="00146543"/>
    <w:rsid w:val="0015272C"/>
    <w:rsid w:val="001560B0"/>
    <w:rsid w:val="00160E29"/>
    <w:rsid w:val="0016189A"/>
    <w:rsid w:val="00161910"/>
    <w:rsid w:val="00161C35"/>
    <w:rsid w:val="00163A97"/>
    <w:rsid w:val="00171D30"/>
    <w:rsid w:val="00171E7C"/>
    <w:rsid w:val="0017285A"/>
    <w:rsid w:val="00172C6E"/>
    <w:rsid w:val="00172DBC"/>
    <w:rsid w:val="00173A7A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B0C1F"/>
    <w:rsid w:val="001B3208"/>
    <w:rsid w:val="001B4150"/>
    <w:rsid w:val="001B4A21"/>
    <w:rsid w:val="001B54DC"/>
    <w:rsid w:val="001B7C97"/>
    <w:rsid w:val="001C03CA"/>
    <w:rsid w:val="001C1812"/>
    <w:rsid w:val="001C5AEB"/>
    <w:rsid w:val="001D0403"/>
    <w:rsid w:val="001D6DAB"/>
    <w:rsid w:val="001D6DCE"/>
    <w:rsid w:val="001E479E"/>
    <w:rsid w:val="001E7045"/>
    <w:rsid w:val="001F0845"/>
    <w:rsid w:val="001F0EDB"/>
    <w:rsid w:val="001F2BB3"/>
    <w:rsid w:val="001F40F8"/>
    <w:rsid w:val="001F58DB"/>
    <w:rsid w:val="001F629B"/>
    <w:rsid w:val="001F7868"/>
    <w:rsid w:val="0020169C"/>
    <w:rsid w:val="00205BF0"/>
    <w:rsid w:val="0021259B"/>
    <w:rsid w:val="00220520"/>
    <w:rsid w:val="002214DC"/>
    <w:rsid w:val="0022184D"/>
    <w:rsid w:val="00221F7E"/>
    <w:rsid w:val="00224453"/>
    <w:rsid w:val="00224DAA"/>
    <w:rsid w:val="00233A82"/>
    <w:rsid w:val="00233F0E"/>
    <w:rsid w:val="0023419E"/>
    <w:rsid w:val="00237045"/>
    <w:rsid w:val="00237D90"/>
    <w:rsid w:val="0024556F"/>
    <w:rsid w:val="002465FF"/>
    <w:rsid w:val="002469FA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66A80"/>
    <w:rsid w:val="00270867"/>
    <w:rsid w:val="002738DB"/>
    <w:rsid w:val="00275A23"/>
    <w:rsid w:val="00277A23"/>
    <w:rsid w:val="002824A6"/>
    <w:rsid w:val="002856AA"/>
    <w:rsid w:val="00287CB3"/>
    <w:rsid w:val="00290DF7"/>
    <w:rsid w:val="00294FA3"/>
    <w:rsid w:val="002A4240"/>
    <w:rsid w:val="002A471F"/>
    <w:rsid w:val="002B30EC"/>
    <w:rsid w:val="002C029B"/>
    <w:rsid w:val="002C1826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2B4E"/>
    <w:rsid w:val="003270A0"/>
    <w:rsid w:val="00327A85"/>
    <w:rsid w:val="00330C76"/>
    <w:rsid w:val="00355F2B"/>
    <w:rsid w:val="00361968"/>
    <w:rsid w:val="0036221D"/>
    <w:rsid w:val="003640E1"/>
    <w:rsid w:val="0036773F"/>
    <w:rsid w:val="00367E06"/>
    <w:rsid w:val="00371168"/>
    <w:rsid w:val="00372821"/>
    <w:rsid w:val="003756E1"/>
    <w:rsid w:val="00380884"/>
    <w:rsid w:val="00381A55"/>
    <w:rsid w:val="00386933"/>
    <w:rsid w:val="00386CD0"/>
    <w:rsid w:val="00391DBD"/>
    <w:rsid w:val="003A1C60"/>
    <w:rsid w:val="003A43FF"/>
    <w:rsid w:val="003A4E02"/>
    <w:rsid w:val="003A6855"/>
    <w:rsid w:val="003B047B"/>
    <w:rsid w:val="003B0ACC"/>
    <w:rsid w:val="003B1721"/>
    <w:rsid w:val="003B18B9"/>
    <w:rsid w:val="003B25A7"/>
    <w:rsid w:val="003B53EE"/>
    <w:rsid w:val="003C1AE9"/>
    <w:rsid w:val="003C1DBB"/>
    <w:rsid w:val="003C471C"/>
    <w:rsid w:val="003C544A"/>
    <w:rsid w:val="003D0011"/>
    <w:rsid w:val="003D13EB"/>
    <w:rsid w:val="003D2FEE"/>
    <w:rsid w:val="003D521A"/>
    <w:rsid w:val="003D54AD"/>
    <w:rsid w:val="003D5B55"/>
    <w:rsid w:val="003D5D67"/>
    <w:rsid w:val="003E0CDF"/>
    <w:rsid w:val="003E2231"/>
    <w:rsid w:val="003E2915"/>
    <w:rsid w:val="003E6EBD"/>
    <w:rsid w:val="003E72A0"/>
    <w:rsid w:val="003F125E"/>
    <w:rsid w:val="00400AA0"/>
    <w:rsid w:val="004017EC"/>
    <w:rsid w:val="00402A73"/>
    <w:rsid w:val="0041255B"/>
    <w:rsid w:val="0042334C"/>
    <w:rsid w:val="004256C9"/>
    <w:rsid w:val="00427F76"/>
    <w:rsid w:val="00430505"/>
    <w:rsid w:val="00432897"/>
    <w:rsid w:val="004372F8"/>
    <w:rsid w:val="00440CA2"/>
    <w:rsid w:val="00440DCD"/>
    <w:rsid w:val="00442D8C"/>
    <w:rsid w:val="00444626"/>
    <w:rsid w:val="004456FA"/>
    <w:rsid w:val="00447B44"/>
    <w:rsid w:val="0045134B"/>
    <w:rsid w:val="00457AB0"/>
    <w:rsid w:val="0046031B"/>
    <w:rsid w:val="0046125B"/>
    <w:rsid w:val="004634D9"/>
    <w:rsid w:val="004644E1"/>
    <w:rsid w:val="00464957"/>
    <w:rsid w:val="0047464C"/>
    <w:rsid w:val="00475539"/>
    <w:rsid w:val="00475F25"/>
    <w:rsid w:val="00484F02"/>
    <w:rsid w:val="00490974"/>
    <w:rsid w:val="00491FBD"/>
    <w:rsid w:val="00496051"/>
    <w:rsid w:val="004968CC"/>
    <w:rsid w:val="004A0C24"/>
    <w:rsid w:val="004B5413"/>
    <w:rsid w:val="004B7B3A"/>
    <w:rsid w:val="004B7C27"/>
    <w:rsid w:val="004C2235"/>
    <w:rsid w:val="004C33C2"/>
    <w:rsid w:val="004C59CD"/>
    <w:rsid w:val="004D7123"/>
    <w:rsid w:val="004D722D"/>
    <w:rsid w:val="004E0DF4"/>
    <w:rsid w:val="004E1B3E"/>
    <w:rsid w:val="004E2A16"/>
    <w:rsid w:val="004E2DFB"/>
    <w:rsid w:val="004E3937"/>
    <w:rsid w:val="004E5366"/>
    <w:rsid w:val="004E6584"/>
    <w:rsid w:val="004F1943"/>
    <w:rsid w:val="004F199D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447B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54AD"/>
    <w:rsid w:val="00566AB8"/>
    <w:rsid w:val="005708AC"/>
    <w:rsid w:val="00575A68"/>
    <w:rsid w:val="00580BB0"/>
    <w:rsid w:val="00583870"/>
    <w:rsid w:val="00586A8A"/>
    <w:rsid w:val="00587BA5"/>
    <w:rsid w:val="005953B0"/>
    <w:rsid w:val="00597A94"/>
    <w:rsid w:val="005A2524"/>
    <w:rsid w:val="005A7F3F"/>
    <w:rsid w:val="005B1120"/>
    <w:rsid w:val="005B41F6"/>
    <w:rsid w:val="005B7DFB"/>
    <w:rsid w:val="005C1369"/>
    <w:rsid w:val="005C2EBA"/>
    <w:rsid w:val="005C4592"/>
    <w:rsid w:val="005C7E4C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5F6F9D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5994"/>
    <w:rsid w:val="00616B78"/>
    <w:rsid w:val="006213FB"/>
    <w:rsid w:val="00626459"/>
    <w:rsid w:val="006336C1"/>
    <w:rsid w:val="00633FED"/>
    <w:rsid w:val="006359F4"/>
    <w:rsid w:val="006463DF"/>
    <w:rsid w:val="006504E6"/>
    <w:rsid w:val="00651814"/>
    <w:rsid w:val="006520CB"/>
    <w:rsid w:val="00654011"/>
    <w:rsid w:val="00655206"/>
    <w:rsid w:val="00655AE8"/>
    <w:rsid w:val="006564F4"/>
    <w:rsid w:val="00657FF0"/>
    <w:rsid w:val="00660943"/>
    <w:rsid w:val="00665F40"/>
    <w:rsid w:val="0066787E"/>
    <w:rsid w:val="00667D6A"/>
    <w:rsid w:val="00682D60"/>
    <w:rsid w:val="006842CB"/>
    <w:rsid w:val="00684F50"/>
    <w:rsid w:val="00693233"/>
    <w:rsid w:val="00694B5A"/>
    <w:rsid w:val="00695F15"/>
    <w:rsid w:val="006A0966"/>
    <w:rsid w:val="006A1616"/>
    <w:rsid w:val="006A34CC"/>
    <w:rsid w:val="006A46FF"/>
    <w:rsid w:val="006A5F7B"/>
    <w:rsid w:val="006B0BC3"/>
    <w:rsid w:val="006B3DC6"/>
    <w:rsid w:val="006B43F6"/>
    <w:rsid w:val="006B4E99"/>
    <w:rsid w:val="006B5AEE"/>
    <w:rsid w:val="006B5B0D"/>
    <w:rsid w:val="006C04AB"/>
    <w:rsid w:val="006C07E4"/>
    <w:rsid w:val="006C1822"/>
    <w:rsid w:val="006C27F4"/>
    <w:rsid w:val="006C36D7"/>
    <w:rsid w:val="006C4CC0"/>
    <w:rsid w:val="006C73DB"/>
    <w:rsid w:val="006D04C8"/>
    <w:rsid w:val="006D25AF"/>
    <w:rsid w:val="006D3FD0"/>
    <w:rsid w:val="006D5E74"/>
    <w:rsid w:val="006E0351"/>
    <w:rsid w:val="006E0C92"/>
    <w:rsid w:val="006F053D"/>
    <w:rsid w:val="006F113F"/>
    <w:rsid w:val="006F4861"/>
    <w:rsid w:val="0070017E"/>
    <w:rsid w:val="0070156D"/>
    <w:rsid w:val="007025A0"/>
    <w:rsid w:val="007039E5"/>
    <w:rsid w:val="00703B51"/>
    <w:rsid w:val="00714813"/>
    <w:rsid w:val="00714948"/>
    <w:rsid w:val="00716373"/>
    <w:rsid w:val="007177F5"/>
    <w:rsid w:val="007315A2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62EFE"/>
    <w:rsid w:val="00763E52"/>
    <w:rsid w:val="0077026D"/>
    <w:rsid w:val="00770619"/>
    <w:rsid w:val="00773C91"/>
    <w:rsid w:val="00776F9E"/>
    <w:rsid w:val="007773DA"/>
    <w:rsid w:val="007778FA"/>
    <w:rsid w:val="00781694"/>
    <w:rsid w:val="00781B41"/>
    <w:rsid w:val="0078458A"/>
    <w:rsid w:val="007877F4"/>
    <w:rsid w:val="00787B4C"/>
    <w:rsid w:val="00792CEA"/>
    <w:rsid w:val="007A3027"/>
    <w:rsid w:val="007A37CB"/>
    <w:rsid w:val="007A395B"/>
    <w:rsid w:val="007A3CFC"/>
    <w:rsid w:val="007A4423"/>
    <w:rsid w:val="007A476D"/>
    <w:rsid w:val="007A5887"/>
    <w:rsid w:val="007A7415"/>
    <w:rsid w:val="007A7573"/>
    <w:rsid w:val="007B023E"/>
    <w:rsid w:val="007C273B"/>
    <w:rsid w:val="007C2882"/>
    <w:rsid w:val="007C55A8"/>
    <w:rsid w:val="007C6E18"/>
    <w:rsid w:val="007D02E7"/>
    <w:rsid w:val="007D4E38"/>
    <w:rsid w:val="007E0A2E"/>
    <w:rsid w:val="007F2EB7"/>
    <w:rsid w:val="00800105"/>
    <w:rsid w:val="008123C1"/>
    <w:rsid w:val="00814F61"/>
    <w:rsid w:val="008156D5"/>
    <w:rsid w:val="00815800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54D5"/>
    <w:rsid w:val="008466F6"/>
    <w:rsid w:val="00846864"/>
    <w:rsid w:val="0085025D"/>
    <w:rsid w:val="00853864"/>
    <w:rsid w:val="00855067"/>
    <w:rsid w:val="00856754"/>
    <w:rsid w:val="00857372"/>
    <w:rsid w:val="008606EE"/>
    <w:rsid w:val="00863D9B"/>
    <w:rsid w:val="00865F44"/>
    <w:rsid w:val="0087055F"/>
    <w:rsid w:val="00871021"/>
    <w:rsid w:val="00873481"/>
    <w:rsid w:val="00877DC4"/>
    <w:rsid w:val="00882313"/>
    <w:rsid w:val="00887F08"/>
    <w:rsid w:val="00893DF2"/>
    <w:rsid w:val="008965AC"/>
    <w:rsid w:val="00897B65"/>
    <w:rsid w:val="008A043D"/>
    <w:rsid w:val="008A10E2"/>
    <w:rsid w:val="008A4308"/>
    <w:rsid w:val="008A4ED8"/>
    <w:rsid w:val="008A79E8"/>
    <w:rsid w:val="008B1A39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172"/>
    <w:rsid w:val="008C67CC"/>
    <w:rsid w:val="008D1AC9"/>
    <w:rsid w:val="008D47DB"/>
    <w:rsid w:val="008D4DCA"/>
    <w:rsid w:val="008D7FCA"/>
    <w:rsid w:val="008E1832"/>
    <w:rsid w:val="008E300A"/>
    <w:rsid w:val="008E4072"/>
    <w:rsid w:val="008E553F"/>
    <w:rsid w:val="008E6413"/>
    <w:rsid w:val="008E6468"/>
    <w:rsid w:val="008F28C6"/>
    <w:rsid w:val="0090184E"/>
    <w:rsid w:val="00903605"/>
    <w:rsid w:val="00903AF7"/>
    <w:rsid w:val="009042C6"/>
    <w:rsid w:val="00907890"/>
    <w:rsid w:val="00910BE1"/>
    <w:rsid w:val="00911407"/>
    <w:rsid w:val="0092034F"/>
    <w:rsid w:val="009211ED"/>
    <w:rsid w:val="00922FF6"/>
    <w:rsid w:val="009259D6"/>
    <w:rsid w:val="00930F73"/>
    <w:rsid w:val="009364E9"/>
    <w:rsid w:val="009378B3"/>
    <w:rsid w:val="00940C6D"/>
    <w:rsid w:val="0094479D"/>
    <w:rsid w:val="00945198"/>
    <w:rsid w:val="00946868"/>
    <w:rsid w:val="0094751A"/>
    <w:rsid w:val="00947755"/>
    <w:rsid w:val="009507CB"/>
    <w:rsid w:val="00952ADA"/>
    <w:rsid w:val="00954FBE"/>
    <w:rsid w:val="00955890"/>
    <w:rsid w:val="0095781A"/>
    <w:rsid w:val="00960633"/>
    <w:rsid w:val="00961680"/>
    <w:rsid w:val="009716E5"/>
    <w:rsid w:val="009776AC"/>
    <w:rsid w:val="009828D0"/>
    <w:rsid w:val="009862D0"/>
    <w:rsid w:val="009868B7"/>
    <w:rsid w:val="00993FA6"/>
    <w:rsid w:val="00994822"/>
    <w:rsid w:val="009953A5"/>
    <w:rsid w:val="009A172C"/>
    <w:rsid w:val="009A1731"/>
    <w:rsid w:val="009A38E2"/>
    <w:rsid w:val="009A4CDA"/>
    <w:rsid w:val="009A737E"/>
    <w:rsid w:val="009B35A6"/>
    <w:rsid w:val="009B5D4D"/>
    <w:rsid w:val="009C288C"/>
    <w:rsid w:val="009C4D5B"/>
    <w:rsid w:val="009D0824"/>
    <w:rsid w:val="009D2C09"/>
    <w:rsid w:val="009D54D7"/>
    <w:rsid w:val="009E10FC"/>
    <w:rsid w:val="009E17B6"/>
    <w:rsid w:val="009E22C8"/>
    <w:rsid w:val="009E5575"/>
    <w:rsid w:val="009E5E17"/>
    <w:rsid w:val="009E7154"/>
    <w:rsid w:val="009F6337"/>
    <w:rsid w:val="009F653F"/>
    <w:rsid w:val="00A0492F"/>
    <w:rsid w:val="00A05645"/>
    <w:rsid w:val="00A10726"/>
    <w:rsid w:val="00A1259E"/>
    <w:rsid w:val="00A14E99"/>
    <w:rsid w:val="00A15108"/>
    <w:rsid w:val="00A16798"/>
    <w:rsid w:val="00A17890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6E8"/>
    <w:rsid w:val="00A56E93"/>
    <w:rsid w:val="00A57144"/>
    <w:rsid w:val="00A62D5A"/>
    <w:rsid w:val="00A65BF8"/>
    <w:rsid w:val="00A65C51"/>
    <w:rsid w:val="00A7322D"/>
    <w:rsid w:val="00A75727"/>
    <w:rsid w:val="00A829AC"/>
    <w:rsid w:val="00A85016"/>
    <w:rsid w:val="00A85126"/>
    <w:rsid w:val="00A927A1"/>
    <w:rsid w:val="00A9537F"/>
    <w:rsid w:val="00AA086D"/>
    <w:rsid w:val="00AA7EBC"/>
    <w:rsid w:val="00AB2A4B"/>
    <w:rsid w:val="00AB5703"/>
    <w:rsid w:val="00AC13F7"/>
    <w:rsid w:val="00AC4465"/>
    <w:rsid w:val="00AC4EB4"/>
    <w:rsid w:val="00AD05F0"/>
    <w:rsid w:val="00AD13A4"/>
    <w:rsid w:val="00AD3FAD"/>
    <w:rsid w:val="00AD6005"/>
    <w:rsid w:val="00AE48EB"/>
    <w:rsid w:val="00AF0D8C"/>
    <w:rsid w:val="00AF3081"/>
    <w:rsid w:val="00AF39C3"/>
    <w:rsid w:val="00AF44B0"/>
    <w:rsid w:val="00B027C8"/>
    <w:rsid w:val="00B03924"/>
    <w:rsid w:val="00B045AF"/>
    <w:rsid w:val="00B05376"/>
    <w:rsid w:val="00B12FDF"/>
    <w:rsid w:val="00B1507B"/>
    <w:rsid w:val="00B15935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4445B"/>
    <w:rsid w:val="00B548BE"/>
    <w:rsid w:val="00B55A96"/>
    <w:rsid w:val="00B653F5"/>
    <w:rsid w:val="00B6540F"/>
    <w:rsid w:val="00B673B7"/>
    <w:rsid w:val="00B676A4"/>
    <w:rsid w:val="00B71F06"/>
    <w:rsid w:val="00B76668"/>
    <w:rsid w:val="00B85EE2"/>
    <w:rsid w:val="00B87208"/>
    <w:rsid w:val="00B90FD9"/>
    <w:rsid w:val="00B9577D"/>
    <w:rsid w:val="00B9738C"/>
    <w:rsid w:val="00BA04A8"/>
    <w:rsid w:val="00BA13DE"/>
    <w:rsid w:val="00BA6EE6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8C2"/>
    <w:rsid w:val="00C15AFA"/>
    <w:rsid w:val="00C25002"/>
    <w:rsid w:val="00C254E6"/>
    <w:rsid w:val="00C265E1"/>
    <w:rsid w:val="00C343EC"/>
    <w:rsid w:val="00C3448E"/>
    <w:rsid w:val="00C357BD"/>
    <w:rsid w:val="00C413BE"/>
    <w:rsid w:val="00C424EA"/>
    <w:rsid w:val="00C459CD"/>
    <w:rsid w:val="00C46618"/>
    <w:rsid w:val="00C47729"/>
    <w:rsid w:val="00C50216"/>
    <w:rsid w:val="00C5063F"/>
    <w:rsid w:val="00C5070A"/>
    <w:rsid w:val="00C50C69"/>
    <w:rsid w:val="00C50F30"/>
    <w:rsid w:val="00C645ED"/>
    <w:rsid w:val="00C64743"/>
    <w:rsid w:val="00C7337C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65EC"/>
    <w:rsid w:val="00CC478D"/>
    <w:rsid w:val="00CD2A31"/>
    <w:rsid w:val="00CE071B"/>
    <w:rsid w:val="00CE2F65"/>
    <w:rsid w:val="00D03EDB"/>
    <w:rsid w:val="00D03EF0"/>
    <w:rsid w:val="00D05B32"/>
    <w:rsid w:val="00D06F35"/>
    <w:rsid w:val="00D14376"/>
    <w:rsid w:val="00D16C41"/>
    <w:rsid w:val="00D17D95"/>
    <w:rsid w:val="00D20C61"/>
    <w:rsid w:val="00D247C0"/>
    <w:rsid w:val="00D35FC8"/>
    <w:rsid w:val="00D366AC"/>
    <w:rsid w:val="00D410E2"/>
    <w:rsid w:val="00D46B88"/>
    <w:rsid w:val="00D52405"/>
    <w:rsid w:val="00D52D6B"/>
    <w:rsid w:val="00D539A0"/>
    <w:rsid w:val="00D55283"/>
    <w:rsid w:val="00D56B95"/>
    <w:rsid w:val="00D62CD2"/>
    <w:rsid w:val="00D64AD3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94E7E"/>
    <w:rsid w:val="00D95C66"/>
    <w:rsid w:val="00D97256"/>
    <w:rsid w:val="00DB4AE4"/>
    <w:rsid w:val="00DB7336"/>
    <w:rsid w:val="00DC1FD1"/>
    <w:rsid w:val="00DC3560"/>
    <w:rsid w:val="00DC3775"/>
    <w:rsid w:val="00DD02AC"/>
    <w:rsid w:val="00DD1900"/>
    <w:rsid w:val="00DD19E6"/>
    <w:rsid w:val="00DD31A6"/>
    <w:rsid w:val="00DD3E45"/>
    <w:rsid w:val="00DD4D0E"/>
    <w:rsid w:val="00DD5C9D"/>
    <w:rsid w:val="00DD7125"/>
    <w:rsid w:val="00DD7969"/>
    <w:rsid w:val="00DE4510"/>
    <w:rsid w:val="00DF08E3"/>
    <w:rsid w:val="00DF45DE"/>
    <w:rsid w:val="00E07D0F"/>
    <w:rsid w:val="00E10868"/>
    <w:rsid w:val="00E13D39"/>
    <w:rsid w:val="00E14EF3"/>
    <w:rsid w:val="00E15AA5"/>
    <w:rsid w:val="00E17D3F"/>
    <w:rsid w:val="00E26279"/>
    <w:rsid w:val="00E314CA"/>
    <w:rsid w:val="00E3214E"/>
    <w:rsid w:val="00E33785"/>
    <w:rsid w:val="00E34A23"/>
    <w:rsid w:val="00E353E2"/>
    <w:rsid w:val="00E35BFD"/>
    <w:rsid w:val="00E42D38"/>
    <w:rsid w:val="00E43960"/>
    <w:rsid w:val="00E43D50"/>
    <w:rsid w:val="00E450A2"/>
    <w:rsid w:val="00E47348"/>
    <w:rsid w:val="00E5116D"/>
    <w:rsid w:val="00E52629"/>
    <w:rsid w:val="00E52D8D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7728E"/>
    <w:rsid w:val="00E80A9F"/>
    <w:rsid w:val="00E85EE8"/>
    <w:rsid w:val="00E878D3"/>
    <w:rsid w:val="00E92EDA"/>
    <w:rsid w:val="00E94D2B"/>
    <w:rsid w:val="00EA48E4"/>
    <w:rsid w:val="00EA54B0"/>
    <w:rsid w:val="00EB1F9B"/>
    <w:rsid w:val="00EB6E4A"/>
    <w:rsid w:val="00EB76B8"/>
    <w:rsid w:val="00EC04DF"/>
    <w:rsid w:val="00EC0BA2"/>
    <w:rsid w:val="00EC389B"/>
    <w:rsid w:val="00EC3EE2"/>
    <w:rsid w:val="00EC5474"/>
    <w:rsid w:val="00ED032F"/>
    <w:rsid w:val="00ED2092"/>
    <w:rsid w:val="00ED521B"/>
    <w:rsid w:val="00EE5DF2"/>
    <w:rsid w:val="00EE74BA"/>
    <w:rsid w:val="00EE7717"/>
    <w:rsid w:val="00EE7B8A"/>
    <w:rsid w:val="00EF0114"/>
    <w:rsid w:val="00EF4A52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2AA9"/>
    <w:rsid w:val="00F236C7"/>
    <w:rsid w:val="00F266CD"/>
    <w:rsid w:val="00F273A4"/>
    <w:rsid w:val="00F37473"/>
    <w:rsid w:val="00F4158F"/>
    <w:rsid w:val="00F44933"/>
    <w:rsid w:val="00F505F1"/>
    <w:rsid w:val="00F53EA3"/>
    <w:rsid w:val="00F53ECA"/>
    <w:rsid w:val="00F56755"/>
    <w:rsid w:val="00F57B57"/>
    <w:rsid w:val="00F63A7B"/>
    <w:rsid w:val="00F64F3E"/>
    <w:rsid w:val="00F7217B"/>
    <w:rsid w:val="00F72A10"/>
    <w:rsid w:val="00F76EF7"/>
    <w:rsid w:val="00F779F0"/>
    <w:rsid w:val="00F8198D"/>
    <w:rsid w:val="00F831A1"/>
    <w:rsid w:val="00F8325B"/>
    <w:rsid w:val="00F8389A"/>
    <w:rsid w:val="00F83FEF"/>
    <w:rsid w:val="00F8426B"/>
    <w:rsid w:val="00F8429D"/>
    <w:rsid w:val="00F85B34"/>
    <w:rsid w:val="00F872BB"/>
    <w:rsid w:val="00F969DB"/>
    <w:rsid w:val="00FA05CF"/>
    <w:rsid w:val="00FA11D6"/>
    <w:rsid w:val="00FA130F"/>
    <w:rsid w:val="00FA24BF"/>
    <w:rsid w:val="00FA5D2F"/>
    <w:rsid w:val="00FC19C0"/>
    <w:rsid w:val="00FC1F6A"/>
    <w:rsid w:val="00FC3639"/>
    <w:rsid w:val="00FC68DD"/>
    <w:rsid w:val="00FD1C09"/>
    <w:rsid w:val="00FD2853"/>
    <w:rsid w:val="00FD395D"/>
    <w:rsid w:val="00FE0E62"/>
    <w:rsid w:val="00FE5A74"/>
    <w:rsid w:val="00FF0BE1"/>
    <w:rsid w:val="00FF27F3"/>
    <w:rsid w:val="00FF3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B8D4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Body Text 2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link w:val="a7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8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9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b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c">
    <w:name w:val="Hyperlink"/>
    <w:rsid w:val="001F0845"/>
    <w:rPr>
      <w:color w:val="0000FF"/>
      <w:u w:val="single"/>
    </w:rPr>
  </w:style>
  <w:style w:type="paragraph" w:customStyle="1" w:styleId="ad">
    <w:name w:val="Исполнитель"/>
    <w:basedOn w:val="a"/>
    <w:autoRedefine/>
    <w:rsid w:val="001F0845"/>
  </w:style>
  <w:style w:type="paragraph" w:customStyle="1" w:styleId="ae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0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1">
    <w:name w:val="Body Text"/>
    <w:basedOn w:val="a"/>
    <w:rsid w:val="00503797"/>
    <w:pPr>
      <w:spacing w:after="120"/>
    </w:pPr>
  </w:style>
  <w:style w:type="paragraph" w:styleId="af2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3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E42D38"/>
    <w:pPr>
      <w:widowControl w:val="0"/>
      <w:autoSpaceDE w:val="0"/>
      <w:autoSpaceDN w:val="0"/>
    </w:pPr>
    <w:rPr>
      <w:sz w:val="24"/>
    </w:rPr>
  </w:style>
  <w:style w:type="character" w:customStyle="1" w:styleId="a4">
    <w:name w:val="Верхний колонтитул Знак"/>
    <w:basedOn w:val="a0"/>
    <w:link w:val="a3"/>
    <w:uiPriority w:val="99"/>
    <w:rsid w:val="00E42D38"/>
    <w:rPr>
      <w:snapToGrid w:val="0"/>
    </w:rPr>
  </w:style>
  <w:style w:type="paragraph" w:styleId="21">
    <w:name w:val="Body Text 2"/>
    <w:basedOn w:val="a"/>
    <w:link w:val="22"/>
    <w:uiPriority w:val="99"/>
    <w:unhideWhenUsed/>
    <w:rsid w:val="00E42D38"/>
    <w:pPr>
      <w:widowControl w:val="0"/>
      <w:suppressAutoHyphens/>
      <w:spacing w:after="120" w:line="480" w:lineRule="auto"/>
    </w:pPr>
    <w:rPr>
      <w:rFonts w:eastAsia="Andale Sans UI"/>
      <w:kern w:val="1"/>
      <w:sz w:val="24"/>
      <w:szCs w:val="24"/>
      <w:lang w:eastAsia="en-US"/>
    </w:rPr>
  </w:style>
  <w:style w:type="character" w:customStyle="1" w:styleId="22">
    <w:name w:val="Основной текст 2 Знак"/>
    <w:basedOn w:val="a0"/>
    <w:link w:val="21"/>
    <w:uiPriority w:val="99"/>
    <w:rsid w:val="00E42D38"/>
    <w:rPr>
      <w:rFonts w:eastAsia="Andale Sans UI"/>
      <w:kern w:val="1"/>
      <w:sz w:val="24"/>
      <w:szCs w:val="24"/>
      <w:lang w:eastAsia="en-US"/>
    </w:rPr>
  </w:style>
  <w:style w:type="character" w:customStyle="1" w:styleId="af4">
    <w:name w:val="Гипертекстовая ссылка"/>
    <w:basedOn w:val="a0"/>
    <w:uiPriority w:val="99"/>
    <w:rsid w:val="00E42D38"/>
    <w:rPr>
      <w:b/>
      <w:bCs/>
      <w:color w:val="106BBE"/>
    </w:rPr>
  </w:style>
  <w:style w:type="paragraph" w:customStyle="1" w:styleId="af5">
    <w:name w:val="Комментарий"/>
    <w:basedOn w:val="a"/>
    <w:next w:val="a"/>
    <w:uiPriority w:val="99"/>
    <w:rsid w:val="000E1BF7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eastAsiaTheme="minorEastAsia" w:hAnsi="Arial" w:cs="Arial"/>
      <w:color w:val="353842"/>
      <w:sz w:val="26"/>
      <w:szCs w:val="26"/>
      <w:shd w:val="clear" w:color="auto" w:fill="F0F0F0"/>
    </w:rPr>
  </w:style>
  <w:style w:type="paragraph" w:styleId="af6">
    <w:name w:val="footnote text"/>
    <w:basedOn w:val="a"/>
    <w:link w:val="af7"/>
    <w:uiPriority w:val="99"/>
    <w:rsid w:val="005654AD"/>
    <w:rPr>
      <w:rFonts w:eastAsia="Calibri"/>
    </w:rPr>
  </w:style>
  <w:style w:type="character" w:customStyle="1" w:styleId="af7">
    <w:name w:val="Текст сноски Знак"/>
    <w:basedOn w:val="a0"/>
    <w:link w:val="af6"/>
    <w:uiPriority w:val="99"/>
    <w:rsid w:val="005654AD"/>
    <w:rPr>
      <w:rFonts w:eastAsia="Calibri"/>
    </w:rPr>
  </w:style>
  <w:style w:type="character" w:styleId="af8">
    <w:name w:val="footnote reference"/>
    <w:uiPriority w:val="99"/>
    <w:unhideWhenUsed/>
    <w:rsid w:val="005654AD"/>
    <w:rPr>
      <w:vertAlign w:val="superscript"/>
    </w:rPr>
  </w:style>
  <w:style w:type="character" w:customStyle="1" w:styleId="af9">
    <w:name w:val="Цветовое выделение"/>
    <w:uiPriority w:val="99"/>
    <w:rsid w:val="000052D3"/>
    <w:rPr>
      <w:b/>
      <w:bCs/>
      <w:color w:val="26282F"/>
    </w:rPr>
  </w:style>
  <w:style w:type="paragraph" w:customStyle="1" w:styleId="afa">
    <w:name w:val="Таблицы (моноширинный)"/>
    <w:basedOn w:val="a"/>
    <w:next w:val="a"/>
    <w:uiPriority w:val="99"/>
    <w:rsid w:val="000052D3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6"/>
      <w:szCs w:val="26"/>
    </w:rPr>
  </w:style>
  <w:style w:type="paragraph" w:styleId="afb">
    <w:name w:val="Normal (Web)"/>
    <w:basedOn w:val="a"/>
    <w:uiPriority w:val="99"/>
    <w:semiHidden/>
    <w:unhideWhenUsed/>
    <w:rsid w:val="00714813"/>
    <w:pPr>
      <w:spacing w:before="100" w:beforeAutospacing="1" w:after="100" w:afterAutospacing="1"/>
    </w:pPr>
    <w:rPr>
      <w:sz w:val="24"/>
      <w:szCs w:val="24"/>
    </w:rPr>
  </w:style>
  <w:style w:type="character" w:customStyle="1" w:styleId="a7">
    <w:name w:val="Основной текст_"/>
    <w:basedOn w:val="a0"/>
    <w:link w:val="12"/>
    <w:rsid w:val="007A5887"/>
    <w:rPr>
      <w:snapToGrid w:val="0"/>
      <w:sz w:val="28"/>
    </w:rPr>
  </w:style>
  <w:style w:type="character" w:customStyle="1" w:styleId="UnresolvedMention">
    <w:name w:val="Unresolved Mention"/>
    <w:basedOn w:val="a0"/>
    <w:uiPriority w:val="99"/>
    <w:semiHidden/>
    <w:unhideWhenUsed/>
    <w:rsid w:val="00BA13DE"/>
    <w:rPr>
      <w:color w:val="605E5C"/>
      <w:shd w:val="clear" w:color="auto" w:fill="E1DFDD"/>
    </w:rPr>
  </w:style>
  <w:style w:type="character" w:customStyle="1" w:styleId="23">
    <w:name w:val="Колонтитул (2)_"/>
    <w:basedOn w:val="a0"/>
    <w:link w:val="24"/>
    <w:rsid w:val="00BA13DE"/>
  </w:style>
  <w:style w:type="paragraph" w:customStyle="1" w:styleId="24">
    <w:name w:val="Колонтитул (2)"/>
    <w:basedOn w:val="a"/>
    <w:link w:val="23"/>
    <w:rsid w:val="00BA13DE"/>
    <w:pPr>
      <w:widowControl w:val="0"/>
    </w:pPr>
  </w:style>
  <w:style w:type="character" w:customStyle="1" w:styleId="ConsPlusNormal0">
    <w:name w:val="ConsPlusNormal Знак"/>
    <w:link w:val="ConsPlusNormal"/>
    <w:locked/>
    <w:rsid w:val="00014E2C"/>
    <w:rPr>
      <w:sz w:val="24"/>
    </w:rPr>
  </w:style>
  <w:style w:type="character" w:customStyle="1" w:styleId="afc">
    <w:name w:val="Другое_"/>
    <w:basedOn w:val="a0"/>
    <w:link w:val="afd"/>
    <w:rsid w:val="00FD2853"/>
    <w:rPr>
      <w:sz w:val="28"/>
      <w:szCs w:val="28"/>
    </w:rPr>
  </w:style>
  <w:style w:type="paragraph" w:customStyle="1" w:styleId="afd">
    <w:name w:val="Другое"/>
    <w:basedOn w:val="a"/>
    <w:link w:val="afc"/>
    <w:rsid w:val="00FD2853"/>
    <w:pPr>
      <w:widowControl w:val="0"/>
      <w:ind w:firstLine="400"/>
    </w:pPr>
    <w:rPr>
      <w:sz w:val="28"/>
      <w:szCs w:val="28"/>
    </w:rPr>
  </w:style>
  <w:style w:type="table" w:customStyle="1" w:styleId="TableStyle0">
    <w:name w:val="TableStyle0"/>
    <w:rsid w:val="008C6172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CStyle4">
    <w:name w:val="1CStyle4"/>
    <w:rsid w:val="008C6172"/>
    <w:pPr>
      <w:spacing w:after="200" w:line="276" w:lineRule="auto"/>
      <w:jc w:val="center"/>
    </w:pPr>
    <w:rPr>
      <w:rFonts w:eastAsiaTheme="minorEastAsia" w:cstheme="minorBidi"/>
      <w:sz w:val="24"/>
      <w:szCs w:val="22"/>
    </w:rPr>
  </w:style>
  <w:style w:type="paragraph" w:customStyle="1" w:styleId="1CStyle14">
    <w:name w:val="1CStyle14"/>
    <w:rsid w:val="008C6172"/>
    <w:pPr>
      <w:spacing w:after="200" w:line="276" w:lineRule="auto"/>
      <w:jc w:val="center"/>
    </w:pPr>
    <w:rPr>
      <w:rFonts w:eastAsiaTheme="minorEastAsia" w:cstheme="minorBidi"/>
      <w:sz w:val="24"/>
      <w:szCs w:val="22"/>
    </w:rPr>
  </w:style>
  <w:style w:type="paragraph" w:customStyle="1" w:styleId="1CStyle15">
    <w:name w:val="1CStyle15"/>
    <w:rsid w:val="008C6172"/>
    <w:pPr>
      <w:spacing w:after="200" w:line="276" w:lineRule="auto"/>
      <w:jc w:val="center"/>
    </w:pPr>
    <w:rPr>
      <w:rFonts w:eastAsiaTheme="minorEastAsia" w:cstheme="minorBidi"/>
      <w:sz w:val="14"/>
      <w:szCs w:val="22"/>
    </w:rPr>
  </w:style>
  <w:style w:type="paragraph" w:customStyle="1" w:styleId="1CStyle6">
    <w:name w:val="1CStyle6"/>
    <w:rsid w:val="008C6172"/>
    <w:pPr>
      <w:spacing w:after="200" w:line="276" w:lineRule="auto"/>
      <w:jc w:val="center"/>
    </w:pPr>
    <w:rPr>
      <w:rFonts w:eastAsiaTheme="minorEastAsia" w:cstheme="minorBidi"/>
      <w:sz w:val="14"/>
      <w:szCs w:val="22"/>
    </w:rPr>
  </w:style>
  <w:style w:type="paragraph" w:customStyle="1" w:styleId="1CStyle13">
    <w:name w:val="1CStyle13"/>
    <w:rsid w:val="008C6172"/>
    <w:pPr>
      <w:spacing w:after="200" w:line="276" w:lineRule="auto"/>
      <w:jc w:val="right"/>
    </w:pPr>
    <w:rPr>
      <w:rFonts w:eastAsiaTheme="minorEastAsia" w:cstheme="minorBidi"/>
      <w:sz w:val="24"/>
      <w:szCs w:val="22"/>
    </w:rPr>
  </w:style>
  <w:style w:type="paragraph" w:customStyle="1" w:styleId="1CStyle10">
    <w:name w:val="1CStyle10"/>
    <w:rsid w:val="008C6172"/>
    <w:pPr>
      <w:spacing w:after="200" w:line="276" w:lineRule="auto"/>
      <w:jc w:val="both"/>
    </w:pPr>
    <w:rPr>
      <w:rFonts w:eastAsiaTheme="minorEastAsia" w:cstheme="minorBidi"/>
      <w:sz w:val="24"/>
      <w:szCs w:val="22"/>
    </w:rPr>
  </w:style>
  <w:style w:type="paragraph" w:customStyle="1" w:styleId="1CStyle2">
    <w:name w:val="1CStyle2"/>
    <w:rsid w:val="008C6172"/>
    <w:pPr>
      <w:spacing w:after="200" w:line="276" w:lineRule="auto"/>
      <w:jc w:val="center"/>
    </w:pPr>
    <w:rPr>
      <w:rFonts w:eastAsiaTheme="minorEastAsia" w:cstheme="minorBidi"/>
      <w:b/>
      <w:sz w:val="24"/>
      <w:szCs w:val="22"/>
    </w:rPr>
  </w:style>
  <w:style w:type="paragraph" w:customStyle="1" w:styleId="1CStyle5">
    <w:name w:val="1CStyle5"/>
    <w:rsid w:val="008C6172"/>
    <w:pPr>
      <w:spacing w:after="200" w:line="276" w:lineRule="auto"/>
      <w:jc w:val="center"/>
    </w:pPr>
    <w:rPr>
      <w:rFonts w:eastAsiaTheme="minorEastAsia" w:cstheme="minorBidi"/>
      <w:sz w:val="24"/>
      <w:szCs w:val="22"/>
    </w:rPr>
  </w:style>
  <w:style w:type="paragraph" w:customStyle="1" w:styleId="1CStyle16">
    <w:name w:val="1CStyle16"/>
    <w:rsid w:val="008C6172"/>
    <w:pPr>
      <w:spacing w:after="200" w:line="276" w:lineRule="auto"/>
      <w:jc w:val="center"/>
    </w:pPr>
    <w:rPr>
      <w:rFonts w:eastAsiaTheme="minorEastAsia" w:cstheme="minorBidi"/>
      <w:i/>
      <w:sz w:val="14"/>
      <w:szCs w:val="22"/>
    </w:rPr>
  </w:style>
  <w:style w:type="paragraph" w:customStyle="1" w:styleId="1CStyle11">
    <w:name w:val="1CStyle11"/>
    <w:rsid w:val="008C6172"/>
    <w:pPr>
      <w:spacing w:after="200" w:line="276" w:lineRule="auto"/>
      <w:jc w:val="center"/>
    </w:pPr>
    <w:rPr>
      <w:rFonts w:eastAsiaTheme="minorEastAsia" w:cstheme="minorBidi"/>
      <w:sz w:val="24"/>
      <w:szCs w:val="22"/>
    </w:rPr>
  </w:style>
  <w:style w:type="paragraph" w:customStyle="1" w:styleId="1CStyle12">
    <w:name w:val="1CStyle12"/>
    <w:rsid w:val="008C6172"/>
    <w:pPr>
      <w:spacing w:after="200" w:line="276" w:lineRule="auto"/>
      <w:jc w:val="both"/>
    </w:pPr>
    <w:rPr>
      <w:rFonts w:eastAsiaTheme="minorEastAsia" w:cstheme="minorBidi"/>
      <w:sz w:val="24"/>
      <w:szCs w:val="22"/>
    </w:rPr>
  </w:style>
  <w:style w:type="paragraph" w:customStyle="1" w:styleId="1CStyle9">
    <w:name w:val="1CStyle9"/>
    <w:rsid w:val="008C6172"/>
    <w:pPr>
      <w:spacing w:after="200" w:line="276" w:lineRule="auto"/>
      <w:jc w:val="center"/>
    </w:pPr>
    <w:rPr>
      <w:rFonts w:eastAsiaTheme="minorEastAsia" w:cstheme="minorBidi"/>
      <w:i/>
      <w:sz w:val="14"/>
      <w:szCs w:val="22"/>
    </w:rPr>
  </w:style>
  <w:style w:type="paragraph" w:customStyle="1" w:styleId="1CStyle7">
    <w:name w:val="1CStyle7"/>
    <w:rsid w:val="008C6172"/>
    <w:pPr>
      <w:spacing w:after="200" w:line="276" w:lineRule="auto"/>
      <w:jc w:val="center"/>
    </w:pPr>
    <w:rPr>
      <w:rFonts w:eastAsiaTheme="minorEastAsia" w:cstheme="minorBidi"/>
      <w:i/>
      <w:sz w:val="14"/>
      <w:szCs w:val="22"/>
    </w:rPr>
  </w:style>
  <w:style w:type="paragraph" w:customStyle="1" w:styleId="1CStyle3">
    <w:name w:val="1CStyle3"/>
    <w:rsid w:val="008C6172"/>
    <w:pPr>
      <w:spacing w:after="200" w:line="276" w:lineRule="auto"/>
      <w:jc w:val="center"/>
    </w:pPr>
    <w:rPr>
      <w:rFonts w:eastAsiaTheme="minorEastAsia" w:cstheme="minorBidi"/>
      <w:b/>
      <w:sz w:val="24"/>
      <w:szCs w:val="22"/>
    </w:rPr>
  </w:style>
  <w:style w:type="paragraph" w:customStyle="1" w:styleId="1CStyle8">
    <w:name w:val="1CStyle8"/>
    <w:rsid w:val="008C6172"/>
    <w:pPr>
      <w:spacing w:after="200" w:line="276" w:lineRule="auto"/>
      <w:jc w:val="center"/>
    </w:pPr>
    <w:rPr>
      <w:rFonts w:eastAsiaTheme="minorEastAsia" w:cstheme="minorBidi"/>
      <w:b/>
      <w:i/>
      <w:sz w:val="24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Body Text 2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link w:val="a7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8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9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b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c">
    <w:name w:val="Hyperlink"/>
    <w:rsid w:val="001F0845"/>
    <w:rPr>
      <w:color w:val="0000FF"/>
      <w:u w:val="single"/>
    </w:rPr>
  </w:style>
  <w:style w:type="paragraph" w:customStyle="1" w:styleId="ad">
    <w:name w:val="Исполнитель"/>
    <w:basedOn w:val="a"/>
    <w:autoRedefine/>
    <w:rsid w:val="001F0845"/>
  </w:style>
  <w:style w:type="paragraph" w:customStyle="1" w:styleId="ae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0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1">
    <w:name w:val="Body Text"/>
    <w:basedOn w:val="a"/>
    <w:rsid w:val="00503797"/>
    <w:pPr>
      <w:spacing w:after="120"/>
    </w:pPr>
  </w:style>
  <w:style w:type="paragraph" w:styleId="af2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3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E42D38"/>
    <w:pPr>
      <w:widowControl w:val="0"/>
      <w:autoSpaceDE w:val="0"/>
      <w:autoSpaceDN w:val="0"/>
    </w:pPr>
    <w:rPr>
      <w:sz w:val="24"/>
    </w:rPr>
  </w:style>
  <w:style w:type="character" w:customStyle="1" w:styleId="a4">
    <w:name w:val="Верхний колонтитул Знак"/>
    <w:basedOn w:val="a0"/>
    <w:link w:val="a3"/>
    <w:uiPriority w:val="99"/>
    <w:rsid w:val="00E42D38"/>
    <w:rPr>
      <w:snapToGrid w:val="0"/>
    </w:rPr>
  </w:style>
  <w:style w:type="paragraph" w:styleId="21">
    <w:name w:val="Body Text 2"/>
    <w:basedOn w:val="a"/>
    <w:link w:val="22"/>
    <w:uiPriority w:val="99"/>
    <w:unhideWhenUsed/>
    <w:rsid w:val="00E42D38"/>
    <w:pPr>
      <w:widowControl w:val="0"/>
      <w:suppressAutoHyphens/>
      <w:spacing w:after="120" w:line="480" w:lineRule="auto"/>
    </w:pPr>
    <w:rPr>
      <w:rFonts w:eastAsia="Andale Sans UI"/>
      <w:kern w:val="1"/>
      <w:sz w:val="24"/>
      <w:szCs w:val="24"/>
      <w:lang w:eastAsia="en-US"/>
    </w:rPr>
  </w:style>
  <w:style w:type="character" w:customStyle="1" w:styleId="22">
    <w:name w:val="Основной текст 2 Знак"/>
    <w:basedOn w:val="a0"/>
    <w:link w:val="21"/>
    <w:uiPriority w:val="99"/>
    <w:rsid w:val="00E42D38"/>
    <w:rPr>
      <w:rFonts w:eastAsia="Andale Sans UI"/>
      <w:kern w:val="1"/>
      <w:sz w:val="24"/>
      <w:szCs w:val="24"/>
      <w:lang w:eastAsia="en-US"/>
    </w:rPr>
  </w:style>
  <w:style w:type="character" w:customStyle="1" w:styleId="af4">
    <w:name w:val="Гипертекстовая ссылка"/>
    <w:basedOn w:val="a0"/>
    <w:uiPriority w:val="99"/>
    <w:rsid w:val="00E42D38"/>
    <w:rPr>
      <w:b/>
      <w:bCs/>
      <w:color w:val="106BBE"/>
    </w:rPr>
  </w:style>
  <w:style w:type="paragraph" w:customStyle="1" w:styleId="af5">
    <w:name w:val="Комментарий"/>
    <w:basedOn w:val="a"/>
    <w:next w:val="a"/>
    <w:uiPriority w:val="99"/>
    <w:rsid w:val="000E1BF7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eastAsiaTheme="minorEastAsia" w:hAnsi="Arial" w:cs="Arial"/>
      <w:color w:val="353842"/>
      <w:sz w:val="26"/>
      <w:szCs w:val="26"/>
      <w:shd w:val="clear" w:color="auto" w:fill="F0F0F0"/>
    </w:rPr>
  </w:style>
  <w:style w:type="paragraph" w:styleId="af6">
    <w:name w:val="footnote text"/>
    <w:basedOn w:val="a"/>
    <w:link w:val="af7"/>
    <w:uiPriority w:val="99"/>
    <w:rsid w:val="005654AD"/>
    <w:rPr>
      <w:rFonts w:eastAsia="Calibri"/>
    </w:rPr>
  </w:style>
  <w:style w:type="character" w:customStyle="1" w:styleId="af7">
    <w:name w:val="Текст сноски Знак"/>
    <w:basedOn w:val="a0"/>
    <w:link w:val="af6"/>
    <w:uiPriority w:val="99"/>
    <w:rsid w:val="005654AD"/>
    <w:rPr>
      <w:rFonts w:eastAsia="Calibri"/>
    </w:rPr>
  </w:style>
  <w:style w:type="character" w:styleId="af8">
    <w:name w:val="footnote reference"/>
    <w:uiPriority w:val="99"/>
    <w:unhideWhenUsed/>
    <w:rsid w:val="005654AD"/>
    <w:rPr>
      <w:vertAlign w:val="superscript"/>
    </w:rPr>
  </w:style>
  <w:style w:type="character" w:customStyle="1" w:styleId="af9">
    <w:name w:val="Цветовое выделение"/>
    <w:uiPriority w:val="99"/>
    <w:rsid w:val="000052D3"/>
    <w:rPr>
      <w:b/>
      <w:bCs/>
      <w:color w:val="26282F"/>
    </w:rPr>
  </w:style>
  <w:style w:type="paragraph" w:customStyle="1" w:styleId="afa">
    <w:name w:val="Таблицы (моноширинный)"/>
    <w:basedOn w:val="a"/>
    <w:next w:val="a"/>
    <w:uiPriority w:val="99"/>
    <w:rsid w:val="000052D3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6"/>
      <w:szCs w:val="26"/>
    </w:rPr>
  </w:style>
  <w:style w:type="paragraph" w:styleId="afb">
    <w:name w:val="Normal (Web)"/>
    <w:basedOn w:val="a"/>
    <w:uiPriority w:val="99"/>
    <w:semiHidden/>
    <w:unhideWhenUsed/>
    <w:rsid w:val="00714813"/>
    <w:pPr>
      <w:spacing w:before="100" w:beforeAutospacing="1" w:after="100" w:afterAutospacing="1"/>
    </w:pPr>
    <w:rPr>
      <w:sz w:val="24"/>
      <w:szCs w:val="24"/>
    </w:rPr>
  </w:style>
  <w:style w:type="character" w:customStyle="1" w:styleId="a7">
    <w:name w:val="Основной текст_"/>
    <w:basedOn w:val="a0"/>
    <w:link w:val="12"/>
    <w:rsid w:val="007A5887"/>
    <w:rPr>
      <w:snapToGrid w:val="0"/>
      <w:sz w:val="28"/>
    </w:rPr>
  </w:style>
  <w:style w:type="character" w:customStyle="1" w:styleId="UnresolvedMention">
    <w:name w:val="Unresolved Mention"/>
    <w:basedOn w:val="a0"/>
    <w:uiPriority w:val="99"/>
    <w:semiHidden/>
    <w:unhideWhenUsed/>
    <w:rsid w:val="00BA13DE"/>
    <w:rPr>
      <w:color w:val="605E5C"/>
      <w:shd w:val="clear" w:color="auto" w:fill="E1DFDD"/>
    </w:rPr>
  </w:style>
  <w:style w:type="character" w:customStyle="1" w:styleId="23">
    <w:name w:val="Колонтитул (2)_"/>
    <w:basedOn w:val="a0"/>
    <w:link w:val="24"/>
    <w:rsid w:val="00BA13DE"/>
  </w:style>
  <w:style w:type="paragraph" w:customStyle="1" w:styleId="24">
    <w:name w:val="Колонтитул (2)"/>
    <w:basedOn w:val="a"/>
    <w:link w:val="23"/>
    <w:rsid w:val="00BA13DE"/>
    <w:pPr>
      <w:widowControl w:val="0"/>
    </w:pPr>
  </w:style>
  <w:style w:type="character" w:customStyle="1" w:styleId="ConsPlusNormal0">
    <w:name w:val="ConsPlusNormal Знак"/>
    <w:link w:val="ConsPlusNormal"/>
    <w:locked/>
    <w:rsid w:val="00014E2C"/>
    <w:rPr>
      <w:sz w:val="24"/>
    </w:rPr>
  </w:style>
  <w:style w:type="character" w:customStyle="1" w:styleId="afc">
    <w:name w:val="Другое_"/>
    <w:basedOn w:val="a0"/>
    <w:link w:val="afd"/>
    <w:rsid w:val="00FD2853"/>
    <w:rPr>
      <w:sz w:val="28"/>
      <w:szCs w:val="28"/>
    </w:rPr>
  </w:style>
  <w:style w:type="paragraph" w:customStyle="1" w:styleId="afd">
    <w:name w:val="Другое"/>
    <w:basedOn w:val="a"/>
    <w:link w:val="afc"/>
    <w:rsid w:val="00FD2853"/>
    <w:pPr>
      <w:widowControl w:val="0"/>
      <w:ind w:firstLine="400"/>
    </w:pPr>
    <w:rPr>
      <w:sz w:val="28"/>
      <w:szCs w:val="28"/>
    </w:rPr>
  </w:style>
  <w:style w:type="table" w:customStyle="1" w:styleId="TableStyle0">
    <w:name w:val="TableStyle0"/>
    <w:rsid w:val="008C6172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CStyle4">
    <w:name w:val="1CStyle4"/>
    <w:rsid w:val="008C6172"/>
    <w:pPr>
      <w:spacing w:after="200" w:line="276" w:lineRule="auto"/>
      <w:jc w:val="center"/>
    </w:pPr>
    <w:rPr>
      <w:rFonts w:eastAsiaTheme="minorEastAsia" w:cstheme="minorBidi"/>
      <w:sz w:val="24"/>
      <w:szCs w:val="22"/>
    </w:rPr>
  </w:style>
  <w:style w:type="paragraph" w:customStyle="1" w:styleId="1CStyle14">
    <w:name w:val="1CStyle14"/>
    <w:rsid w:val="008C6172"/>
    <w:pPr>
      <w:spacing w:after="200" w:line="276" w:lineRule="auto"/>
      <w:jc w:val="center"/>
    </w:pPr>
    <w:rPr>
      <w:rFonts w:eastAsiaTheme="minorEastAsia" w:cstheme="minorBidi"/>
      <w:sz w:val="24"/>
      <w:szCs w:val="22"/>
    </w:rPr>
  </w:style>
  <w:style w:type="paragraph" w:customStyle="1" w:styleId="1CStyle15">
    <w:name w:val="1CStyle15"/>
    <w:rsid w:val="008C6172"/>
    <w:pPr>
      <w:spacing w:after="200" w:line="276" w:lineRule="auto"/>
      <w:jc w:val="center"/>
    </w:pPr>
    <w:rPr>
      <w:rFonts w:eastAsiaTheme="minorEastAsia" w:cstheme="minorBidi"/>
      <w:sz w:val="14"/>
      <w:szCs w:val="22"/>
    </w:rPr>
  </w:style>
  <w:style w:type="paragraph" w:customStyle="1" w:styleId="1CStyle6">
    <w:name w:val="1CStyle6"/>
    <w:rsid w:val="008C6172"/>
    <w:pPr>
      <w:spacing w:after="200" w:line="276" w:lineRule="auto"/>
      <w:jc w:val="center"/>
    </w:pPr>
    <w:rPr>
      <w:rFonts w:eastAsiaTheme="minorEastAsia" w:cstheme="minorBidi"/>
      <w:sz w:val="14"/>
      <w:szCs w:val="22"/>
    </w:rPr>
  </w:style>
  <w:style w:type="paragraph" w:customStyle="1" w:styleId="1CStyle13">
    <w:name w:val="1CStyle13"/>
    <w:rsid w:val="008C6172"/>
    <w:pPr>
      <w:spacing w:after="200" w:line="276" w:lineRule="auto"/>
      <w:jc w:val="right"/>
    </w:pPr>
    <w:rPr>
      <w:rFonts w:eastAsiaTheme="minorEastAsia" w:cstheme="minorBidi"/>
      <w:sz w:val="24"/>
      <w:szCs w:val="22"/>
    </w:rPr>
  </w:style>
  <w:style w:type="paragraph" w:customStyle="1" w:styleId="1CStyle10">
    <w:name w:val="1CStyle10"/>
    <w:rsid w:val="008C6172"/>
    <w:pPr>
      <w:spacing w:after="200" w:line="276" w:lineRule="auto"/>
      <w:jc w:val="both"/>
    </w:pPr>
    <w:rPr>
      <w:rFonts w:eastAsiaTheme="minorEastAsia" w:cstheme="minorBidi"/>
      <w:sz w:val="24"/>
      <w:szCs w:val="22"/>
    </w:rPr>
  </w:style>
  <w:style w:type="paragraph" w:customStyle="1" w:styleId="1CStyle2">
    <w:name w:val="1CStyle2"/>
    <w:rsid w:val="008C6172"/>
    <w:pPr>
      <w:spacing w:after="200" w:line="276" w:lineRule="auto"/>
      <w:jc w:val="center"/>
    </w:pPr>
    <w:rPr>
      <w:rFonts w:eastAsiaTheme="minorEastAsia" w:cstheme="minorBidi"/>
      <w:b/>
      <w:sz w:val="24"/>
      <w:szCs w:val="22"/>
    </w:rPr>
  </w:style>
  <w:style w:type="paragraph" w:customStyle="1" w:styleId="1CStyle5">
    <w:name w:val="1CStyle5"/>
    <w:rsid w:val="008C6172"/>
    <w:pPr>
      <w:spacing w:after="200" w:line="276" w:lineRule="auto"/>
      <w:jc w:val="center"/>
    </w:pPr>
    <w:rPr>
      <w:rFonts w:eastAsiaTheme="minorEastAsia" w:cstheme="minorBidi"/>
      <w:sz w:val="24"/>
      <w:szCs w:val="22"/>
    </w:rPr>
  </w:style>
  <w:style w:type="paragraph" w:customStyle="1" w:styleId="1CStyle16">
    <w:name w:val="1CStyle16"/>
    <w:rsid w:val="008C6172"/>
    <w:pPr>
      <w:spacing w:after="200" w:line="276" w:lineRule="auto"/>
      <w:jc w:val="center"/>
    </w:pPr>
    <w:rPr>
      <w:rFonts w:eastAsiaTheme="minorEastAsia" w:cstheme="minorBidi"/>
      <w:i/>
      <w:sz w:val="14"/>
      <w:szCs w:val="22"/>
    </w:rPr>
  </w:style>
  <w:style w:type="paragraph" w:customStyle="1" w:styleId="1CStyle11">
    <w:name w:val="1CStyle11"/>
    <w:rsid w:val="008C6172"/>
    <w:pPr>
      <w:spacing w:after="200" w:line="276" w:lineRule="auto"/>
      <w:jc w:val="center"/>
    </w:pPr>
    <w:rPr>
      <w:rFonts w:eastAsiaTheme="minorEastAsia" w:cstheme="minorBidi"/>
      <w:sz w:val="24"/>
      <w:szCs w:val="22"/>
    </w:rPr>
  </w:style>
  <w:style w:type="paragraph" w:customStyle="1" w:styleId="1CStyle12">
    <w:name w:val="1CStyle12"/>
    <w:rsid w:val="008C6172"/>
    <w:pPr>
      <w:spacing w:after="200" w:line="276" w:lineRule="auto"/>
      <w:jc w:val="both"/>
    </w:pPr>
    <w:rPr>
      <w:rFonts w:eastAsiaTheme="minorEastAsia" w:cstheme="minorBidi"/>
      <w:sz w:val="24"/>
      <w:szCs w:val="22"/>
    </w:rPr>
  </w:style>
  <w:style w:type="paragraph" w:customStyle="1" w:styleId="1CStyle9">
    <w:name w:val="1CStyle9"/>
    <w:rsid w:val="008C6172"/>
    <w:pPr>
      <w:spacing w:after="200" w:line="276" w:lineRule="auto"/>
      <w:jc w:val="center"/>
    </w:pPr>
    <w:rPr>
      <w:rFonts w:eastAsiaTheme="minorEastAsia" w:cstheme="minorBidi"/>
      <w:i/>
      <w:sz w:val="14"/>
      <w:szCs w:val="22"/>
    </w:rPr>
  </w:style>
  <w:style w:type="paragraph" w:customStyle="1" w:styleId="1CStyle7">
    <w:name w:val="1CStyle7"/>
    <w:rsid w:val="008C6172"/>
    <w:pPr>
      <w:spacing w:after="200" w:line="276" w:lineRule="auto"/>
      <w:jc w:val="center"/>
    </w:pPr>
    <w:rPr>
      <w:rFonts w:eastAsiaTheme="minorEastAsia" w:cstheme="minorBidi"/>
      <w:i/>
      <w:sz w:val="14"/>
      <w:szCs w:val="22"/>
    </w:rPr>
  </w:style>
  <w:style w:type="paragraph" w:customStyle="1" w:styleId="1CStyle3">
    <w:name w:val="1CStyle3"/>
    <w:rsid w:val="008C6172"/>
    <w:pPr>
      <w:spacing w:after="200" w:line="276" w:lineRule="auto"/>
      <w:jc w:val="center"/>
    </w:pPr>
    <w:rPr>
      <w:rFonts w:eastAsiaTheme="minorEastAsia" w:cstheme="minorBidi"/>
      <w:b/>
      <w:sz w:val="24"/>
      <w:szCs w:val="22"/>
    </w:rPr>
  </w:style>
  <w:style w:type="paragraph" w:customStyle="1" w:styleId="1CStyle8">
    <w:name w:val="1CStyle8"/>
    <w:rsid w:val="008C6172"/>
    <w:pPr>
      <w:spacing w:after="200" w:line="276" w:lineRule="auto"/>
      <w:jc w:val="center"/>
    </w:pPr>
    <w:rPr>
      <w:rFonts w:eastAsiaTheme="minorEastAsia" w:cstheme="minorBidi"/>
      <w:b/>
      <w:i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kooknto@gov70.ru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D35EAB63BE54A03920897C9037C36115F9D56B88A6048770631EC51F016BC689CC66A218D1D48D49035BA5905H639K" TargetMode="Externa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heritage.tomsk.gov.ru/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consultantplus://offline/ref=5A4BA6E23BFA476571F8A690F4A564666AFE7C66C5BBBE1D3AB984C92CC7190381E794FF020B3944B302C765DDC2D17E43E955C32D5F7CF4VBW0G" TargetMode="External"/><Relationship Id="rId22" Type="http://schemas.openxmlformats.org/officeDocument/2006/relationships/header" Target="header6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7B5ED9-06ED-4E24-A8E9-B405B3CFC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496</TotalTime>
  <Pages>19</Pages>
  <Words>4459</Words>
  <Characters>35469</Characters>
  <Application>Microsoft Office Word</Application>
  <DocSecurity>0</DocSecurity>
  <Lines>295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39849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64</cp:revision>
  <cp:lastPrinted>2021-12-21T06:53:00Z</cp:lastPrinted>
  <dcterms:created xsi:type="dcterms:W3CDTF">2021-10-28T05:27:00Z</dcterms:created>
  <dcterms:modified xsi:type="dcterms:W3CDTF">2021-12-21T06:53:00Z</dcterms:modified>
</cp:coreProperties>
</file>