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260"/>
      </w:tblGrid>
      <w:tr w:rsidR="006C27F4" w:rsidRPr="004B067F" w:rsidTr="004B57BF">
        <w:trPr>
          <w:trHeight w:val="567"/>
        </w:trPr>
        <w:tc>
          <w:tcPr>
            <w:tcW w:w="3119" w:type="dxa"/>
            <w:vAlign w:val="center"/>
          </w:tcPr>
          <w:p w:rsidR="006C27F4" w:rsidRPr="00F83E18" w:rsidRDefault="004B57BF" w:rsidP="007557E3">
            <w:pPr>
              <w:pStyle w:val="1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31.08.2022</w:t>
            </w:r>
          </w:p>
        </w:tc>
        <w:tc>
          <w:tcPr>
            <w:tcW w:w="3260" w:type="dxa"/>
            <w:vAlign w:val="center"/>
          </w:tcPr>
          <w:p w:rsidR="006C27F4" w:rsidRPr="004B067F" w:rsidRDefault="006C27F4" w:rsidP="007557E3">
            <w:pPr>
              <w:pStyle w:val="1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</w:p>
        </w:tc>
        <w:tc>
          <w:tcPr>
            <w:tcW w:w="3260" w:type="dxa"/>
            <w:vAlign w:val="center"/>
          </w:tcPr>
          <w:p w:rsidR="006C27F4" w:rsidRPr="004B067F" w:rsidRDefault="006C27F4" w:rsidP="004B57BF">
            <w:pPr>
              <w:pStyle w:val="1"/>
              <w:jc w:val="right"/>
              <w:rPr>
                <w:rFonts w:ascii="PT Astra Serif" w:hAnsi="PT Astra Serif"/>
                <w:spacing w:val="20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>№</w:t>
            </w:r>
            <w:r w:rsidR="009F35FB" w:rsidRPr="004B067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4B57BF">
              <w:rPr>
                <w:rFonts w:ascii="PT Astra Serif" w:hAnsi="PT Astra Serif"/>
                <w:sz w:val="26"/>
                <w:szCs w:val="26"/>
              </w:rPr>
              <w:t>0136/01-07</w:t>
            </w:r>
          </w:p>
        </w:tc>
      </w:tr>
      <w:tr w:rsidR="00601F94" w:rsidRPr="004B067F" w:rsidTr="007557E3">
        <w:trPr>
          <w:trHeight w:val="364"/>
        </w:trPr>
        <w:tc>
          <w:tcPr>
            <w:tcW w:w="9639" w:type="dxa"/>
            <w:gridSpan w:val="3"/>
          </w:tcPr>
          <w:p w:rsidR="003E2231" w:rsidRPr="00861003" w:rsidRDefault="003E2231" w:rsidP="007557E3">
            <w:pPr>
              <w:pStyle w:val="10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</w:p>
        </w:tc>
      </w:tr>
      <w:tr w:rsidR="00654011" w:rsidRPr="004B067F" w:rsidTr="007557E3">
        <w:trPr>
          <w:trHeight w:val="513"/>
        </w:trPr>
        <w:tc>
          <w:tcPr>
            <w:tcW w:w="9639" w:type="dxa"/>
            <w:gridSpan w:val="3"/>
          </w:tcPr>
          <w:p w:rsidR="00A54B8B" w:rsidRDefault="008F1AF2" w:rsidP="00A54B8B">
            <w:pPr>
              <w:pStyle w:val="10"/>
              <w:ind w:left="45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</w:p>
          <w:p w:rsidR="00A54B8B" w:rsidRDefault="0098142C" w:rsidP="00A54B8B">
            <w:pPr>
              <w:pStyle w:val="10"/>
              <w:ind w:left="45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8142C"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</w:p>
          <w:p w:rsidR="00654011" w:rsidRPr="004B067F" w:rsidRDefault="0098142C" w:rsidP="003552EE">
            <w:pPr>
              <w:pStyle w:val="10"/>
              <w:ind w:left="45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8142C">
              <w:rPr>
                <w:rFonts w:ascii="PT Astra Serif" w:hAnsi="PT Astra Serif"/>
                <w:sz w:val="26"/>
                <w:szCs w:val="26"/>
              </w:rPr>
              <w:t>«</w:t>
            </w:r>
            <w:proofErr w:type="spellStart"/>
            <w:r w:rsidR="00A54B8B" w:rsidRPr="00A54B8B">
              <w:rPr>
                <w:rFonts w:ascii="PT Astra Serif" w:hAnsi="PT Astra Serif"/>
                <w:sz w:val="26"/>
                <w:szCs w:val="26"/>
              </w:rPr>
              <w:t>Змеинкинский</w:t>
            </w:r>
            <w:proofErr w:type="spellEnd"/>
            <w:r w:rsidR="00A54B8B" w:rsidRPr="00A54B8B">
              <w:rPr>
                <w:rFonts w:ascii="PT Astra Serif" w:hAnsi="PT Astra Serif"/>
                <w:sz w:val="26"/>
                <w:szCs w:val="26"/>
              </w:rPr>
              <w:t xml:space="preserve"> курганный могильник</w:t>
            </w:r>
            <w:r w:rsidRPr="0098142C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</w:tr>
    </w:tbl>
    <w:p w:rsidR="00116CE8" w:rsidRPr="00427CEF" w:rsidRDefault="003E72A0" w:rsidP="003552EE">
      <w:pPr>
        <w:pStyle w:val="1"/>
        <w:tabs>
          <w:tab w:val="left" w:pos="705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ТекстовоеПоле2"/>
      <w:r w:rsidRPr="004B067F">
        <w:rPr>
          <w:rFonts w:ascii="PT Astra Serif" w:hAnsi="PT Astra Serif"/>
          <w:sz w:val="26"/>
          <w:szCs w:val="26"/>
        </w:rPr>
        <w:tab/>
      </w:r>
    </w:p>
    <w:p w:rsidR="00116CE8" w:rsidRPr="004B067F" w:rsidRDefault="00BF4EBA" w:rsidP="003552EE">
      <w:pPr>
        <w:spacing w:line="260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B067F">
        <w:rPr>
          <w:rFonts w:ascii="PT Astra Serif" w:hAnsi="PT Astra Serif"/>
          <w:sz w:val="26"/>
          <w:szCs w:val="26"/>
        </w:rPr>
        <w:t>В соответствии с</w:t>
      </w:r>
      <w:r w:rsidR="00B21A5F" w:rsidRPr="004B067F">
        <w:rPr>
          <w:rFonts w:ascii="PT Astra Serif" w:hAnsi="PT Astra Serif"/>
          <w:sz w:val="26"/>
          <w:szCs w:val="26"/>
        </w:rPr>
        <w:t xml:space="preserve"> </w:t>
      </w:r>
      <w:r w:rsidR="0098142C"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Законом</w:t>
      </w:r>
      <w:r w:rsidR="00937BE3" w:rsidRPr="004B067F">
        <w:rPr>
          <w:rFonts w:ascii="PT Astra Serif" w:hAnsi="PT Astra Serif"/>
          <w:sz w:val="26"/>
          <w:szCs w:val="26"/>
        </w:rPr>
        <w:t xml:space="preserve"> Томской области от </w:t>
      </w:r>
      <w:r w:rsidR="0047669A" w:rsidRPr="004B067F">
        <w:rPr>
          <w:rFonts w:ascii="PT Astra Serif" w:hAnsi="PT Astra Serif"/>
          <w:sz w:val="26"/>
          <w:szCs w:val="26"/>
        </w:rPr>
        <w:t>06</w:t>
      </w:r>
      <w:r w:rsidR="00937BE3" w:rsidRPr="004B067F">
        <w:rPr>
          <w:rFonts w:ascii="PT Astra Serif" w:hAnsi="PT Astra Serif"/>
          <w:sz w:val="26"/>
          <w:szCs w:val="26"/>
        </w:rPr>
        <w:t xml:space="preserve"> </w:t>
      </w:r>
      <w:r w:rsidR="0047669A" w:rsidRPr="004B067F">
        <w:rPr>
          <w:rFonts w:ascii="PT Astra Serif" w:hAnsi="PT Astra Serif"/>
          <w:sz w:val="26"/>
          <w:szCs w:val="26"/>
        </w:rPr>
        <w:t>сентября</w:t>
      </w:r>
      <w:r w:rsidR="00937BE3" w:rsidRPr="004B067F">
        <w:rPr>
          <w:rFonts w:ascii="PT Astra Serif" w:hAnsi="PT Astra Serif"/>
          <w:sz w:val="26"/>
          <w:szCs w:val="26"/>
        </w:rPr>
        <w:t xml:space="preserve"> 20</w:t>
      </w:r>
      <w:r w:rsidR="0047669A" w:rsidRPr="004B067F">
        <w:rPr>
          <w:rFonts w:ascii="PT Astra Serif" w:hAnsi="PT Astra Serif"/>
          <w:sz w:val="26"/>
          <w:szCs w:val="26"/>
        </w:rPr>
        <w:t>1</w:t>
      </w:r>
      <w:r w:rsidR="00937BE3" w:rsidRPr="004B067F">
        <w:rPr>
          <w:rFonts w:ascii="PT Astra Serif" w:hAnsi="PT Astra Serif"/>
          <w:sz w:val="26"/>
          <w:szCs w:val="26"/>
        </w:rPr>
        <w:t>6</w:t>
      </w:r>
      <w:r w:rsidR="006823AF" w:rsidRPr="004B067F">
        <w:rPr>
          <w:rFonts w:ascii="PT Astra Serif" w:hAnsi="PT Astra Serif"/>
          <w:sz w:val="26"/>
          <w:szCs w:val="26"/>
        </w:rPr>
        <w:t xml:space="preserve"> года</w:t>
      </w:r>
      <w:r w:rsidR="00937BE3" w:rsidRPr="004B067F">
        <w:rPr>
          <w:rFonts w:ascii="PT Astra Serif" w:hAnsi="PT Astra Serif"/>
          <w:sz w:val="26"/>
          <w:szCs w:val="26"/>
        </w:rPr>
        <w:t xml:space="preserve"> №</w:t>
      </w:r>
      <w:r w:rsidR="0047669A" w:rsidRPr="004B067F">
        <w:rPr>
          <w:rFonts w:ascii="PT Astra Serif" w:hAnsi="PT Astra Serif"/>
          <w:sz w:val="26"/>
          <w:szCs w:val="26"/>
        </w:rPr>
        <w:t> 98</w:t>
      </w:r>
      <w:r w:rsidR="00937BE3" w:rsidRPr="004B067F">
        <w:rPr>
          <w:rFonts w:ascii="PT Astra Serif" w:hAnsi="PT Astra Serif"/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Положением</w:t>
      </w:r>
      <w:r w:rsidR="0036094B" w:rsidRPr="004B067F">
        <w:rPr>
          <w:rFonts w:ascii="PT Astra Serif" w:hAnsi="PT Astra Serif"/>
          <w:sz w:val="26"/>
          <w:szCs w:val="26"/>
        </w:rPr>
        <w:t xml:space="preserve"> о </w:t>
      </w:r>
      <w:r w:rsidR="005C4BE8" w:rsidRPr="004B067F">
        <w:rPr>
          <w:rFonts w:ascii="PT Astra Serif" w:hAnsi="PT Astra Serif"/>
          <w:sz w:val="26"/>
          <w:szCs w:val="26"/>
        </w:rPr>
        <w:t>К</w:t>
      </w:r>
      <w:r w:rsidR="0036094B" w:rsidRPr="004B067F">
        <w:rPr>
          <w:rFonts w:ascii="PT Astra Serif" w:hAnsi="PT Astra Serif"/>
          <w:sz w:val="26"/>
          <w:szCs w:val="26"/>
        </w:rPr>
        <w:t>омитете по охране объектов культурного наследи</w:t>
      </w:r>
      <w:r w:rsidR="007526E1">
        <w:rPr>
          <w:rFonts w:ascii="PT Astra Serif" w:hAnsi="PT Astra Serif"/>
          <w:sz w:val="26"/>
          <w:szCs w:val="26"/>
        </w:rPr>
        <w:t>я Томской области, утвержденным</w:t>
      </w:r>
      <w:r w:rsidR="0036094B"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proofErr w:type="gramEnd"/>
      <w:r w:rsidR="0036094B" w:rsidRPr="004B067F">
        <w:rPr>
          <w:rFonts w:ascii="PT Astra Serif" w:hAnsi="PT Astra Serif"/>
          <w:sz w:val="26"/>
          <w:szCs w:val="26"/>
        </w:rPr>
        <w:t xml:space="preserve"> года № 37</w:t>
      </w:r>
      <w:r w:rsidR="001628ED" w:rsidRPr="004B067F">
        <w:rPr>
          <w:rFonts w:ascii="PT Astra Serif" w:hAnsi="PT Astra Serif"/>
          <w:sz w:val="26"/>
          <w:szCs w:val="26"/>
        </w:rPr>
        <w:t>,</w:t>
      </w:r>
      <w:r w:rsidRPr="004B067F">
        <w:rPr>
          <w:rFonts w:ascii="PT Astra Serif" w:hAnsi="PT Astra Serif"/>
          <w:sz w:val="26"/>
          <w:szCs w:val="26"/>
        </w:rPr>
        <w:t xml:space="preserve"> </w:t>
      </w:r>
      <w:r w:rsidR="00492595" w:rsidRPr="004B067F">
        <w:rPr>
          <w:rFonts w:ascii="PT Astra Serif" w:hAnsi="PT Astra Serif"/>
          <w:sz w:val="26"/>
          <w:szCs w:val="26"/>
        </w:rPr>
        <w:t>в целях обеспечения сохранности объекта</w:t>
      </w:r>
      <w:r w:rsidR="002D5E2C" w:rsidRPr="004B067F">
        <w:rPr>
          <w:rFonts w:ascii="PT Astra Serif" w:hAnsi="PT Astra Serif"/>
          <w:sz w:val="26"/>
          <w:szCs w:val="26"/>
        </w:rPr>
        <w:t xml:space="preserve"> культурного наследия</w:t>
      </w:r>
    </w:p>
    <w:p w:rsidR="000C6511" w:rsidRPr="00456F18" w:rsidRDefault="000C6511" w:rsidP="003552EE">
      <w:pPr>
        <w:pStyle w:val="a5"/>
        <w:ind w:firstLine="709"/>
        <w:rPr>
          <w:rFonts w:ascii="PT Astra Serif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ПРИКАЗЫВАЮ:</w:t>
      </w:r>
    </w:p>
    <w:bookmarkEnd w:id="0"/>
    <w:p w:rsidR="004F6045" w:rsidRPr="00456F18" w:rsidRDefault="008F1AF2" w:rsidP="003552EE">
      <w:pPr>
        <w:pStyle w:val="ConsPlusTitle"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>Утвердить границы территории</w:t>
      </w:r>
      <w:r w:rsidRPr="00456F18">
        <w:rPr>
          <w:rFonts w:ascii="PT Astra Serif" w:hAnsi="PT Astra Serif"/>
          <w:sz w:val="26"/>
          <w:szCs w:val="26"/>
        </w:rPr>
        <w:t xml:space="preserve"> </w:t>
      </w:r>
      <w:r w:rsidR="0098142C" w:rsidRPr="0098142C">
        <w:rPr>
          <w:rFonts w:ascii="PT Astra Serif" w:hAnsi="PT Astra Serif"/>
          <w:b w:val="0"/>
          <w:sz w:val="26"/>
          <w:szCs w:val="26"/>
        </w:rPr>
        <w:t>объекта культурного наследия федерального значения «</w:t>
      </w:r>
      <w:proofErr w:type="spellStart"/>
      <w:r w:rsidR="004D15B2" w:rsidRPr="004D15B2">
        <w:rPr>
          <w:rFonts w:ascii="PT Astra Serif" w:hAnsi="PT Astra Serif"/>
          <w:b w:val="0"/>
          <w:sz w:val="26"/>
          <w:szCs w:val="26"/>
        </w:rPr>
        <w:t>Змеинкинский</w:t>
      </w:r>
      <w:proofErr w:type="spellEnd"/>
      <w:r w:rsidR="004D15B2" w:rsidRPr="004D15B2">
        <w:rPr>
          <w:rFonts w:ascii="PT Astra Serif" w:hAnsi="PT Astra Serif"/>
          <w:b w:val="0"/>
          <w:sz w:val="26"/>
          <w:szCs w:val="26"/>
        </w:rPr>
        <w:t xml:space="preserve"> курганный могильник</w:t>
      </w:r>
      <w:r w:rsidR="0098142C" w:rsidRPr="0098142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 xml:space="preserve">, расположенного </w:t>
      </w:r>
      <w:r w:rsidR="00667732" w:rsidRPr="00456F18">
        <w:rPr>
          <w:rFonts w:ascii="PT Astra Serif" w:hAnsi="PT Astra Serif"/>
          <w:b w:val="0"/>
          <w:sz w:val="26"/>
          <w:szCs w:val="26"/>
        </w:rPr>
        <w:t xml:space="preserve">на территории </w:t>
      </w:r>
      <w:r w:rsidR="00B85140">
        <w:rPr>
          <w:rFonts w:ascii="PT Astra Serif" w:hAnsi="PT Astra Serif"/>
          <w:b w:val="0"/>
          <w:sz w:val="26"/>
          <w:szCs w:val="26"/>
        </w:rPr>
        <w:t>Первомайского</w:t>
      </w:r>
      <w:r w:rsidR="00172789">
        <w:rPr>
          <w:rFonts w:ascii="PT Astra Serif" w:hAnsi="PT Astra Serif"/>
          <w:b w:val="0"/>
          <w:sz w:val="26"/>
          <w:szCs w:val="26"/>
        </w:rPr>
        <w:t xml:space="preserve"> района </w:t>
      </w:r>
      <w:r w:rsidRPr="00456F18">
        <w:rPr>
          <w:rFonts w:ascii="PT Astra Serif" w:hAnsi="PT Astra Serif"/>
          <w:b w:val="0"/>
          <w:sz w:val="26"/>
          <w:szCs w:val="26"/>
        </w:rPr>
        <w:t>Томской области</w:t>
      </w:r>
      <w:r w:rsidR="00AB2F88" w:rsidRPr="00456F18">
        <w:rPr>
          <w:rFonts w:ascii="PT Astra Serif" w:hAnsi="PT Astra Serif"/>
          <w:b w:val="0"/>
          <w:sz w:val="26"/>
          <w:szCs w:val="26"/>
        </w:rPr>
        <w:t xml:space="preserve">, в соответствии с </w:t>
      </w:r>
      <w:r w:rsidRPr="00456F18">
        <w:rPr>
          <w:rFonts w:ascii="PT Astra Serif" w:hAnsi="PT Astra Serif"/>
          <w:b w:val="0"/>
          <w:sz w:val="26"/>
          <w:szCs w:val="26"/>
        </w:rPr>
        <w:t>приложением к настоящему приказу.</w:t>
      </w:r>
    </w:p>
    <w:p w:rsidR="0037311D" w:rsidRPr="00456F18" w:rsidRDefault="008F1AF2" w:rsidP="003552EE">
      <w:pPr>
        <w:pStyle w:val="ConsPlusTitle"/>
        <w:widowControl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 xml:space="preserve">Установить особый режим использования земель в границах территории </w:t>
      </w:r>
      <w:r w:rsidR="0098142C" w:rsidRPr="0098142C">
        <w:rPr>
          <w:rFonts w:ascii="PT Astra Serif" w:hAnsi="PT Astra Serif"/>
          <w:b w:val="0"/>
          <w:sz w:val="26"/>
          <w:szCs w:val="26"/>
        </w:rPr>
        <w:t>объекта культурного наследия федерального значения «</w:t>
      </w:r>
      <w:proofErr w:type="spellStart"/>
      <w:r w:rsidR="004D15B2" w:rsidRPr="004D15B2">
        <w:rPr>
          <w:rFonts w:ascii="PT Astra Serif" w:hAnsi="PT Astra Serif"/>
          <w:b w:val="0"/>
          <w:sz w:val="26"/>
          <w:szCs w:val="26"/>
        </w:rPr>
        <w:t>Змеинкинский</w:t>
      </w:r>
      <w:proofErr w:type="spellEnd"/>
      <w:r w:rsidR="004D15B2" w:rsidRPr="004D15B2">
        <w:rPr>
          <w:rFonts w:ascii="PT Astra Serif" w:hAnsi="PT Astra Serif"/>
          <w:b w:val="0"/>
          <w:sz w:val="26"/>
          <w:szCs w:val="26"/>
        </w:rPr>
        <w:t xml:space="preserve"> курганный могильник</w:t>
      </w:r>
      <w:r w:rsidR="0098142C" w:rsidRPr="0098142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>,</w:t>
      </w:r>
      <w:r w:rsidR="0037311D" w:rsidRPr="00456F18">
        <w:rPr>
          <w:rFonts w:ascii="PT Astra Serif" w:hAnsi="PT Astra Serif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 w:rsidRPr="00456F18">
        <w:rPr>
          <w:rFonts w:ascii="PT Astra Serif" w:hAnsi="PT Astra Serif"/>
          <w:b w:val="0"/>
          <w:sz w:val="26"/>
          <w:szCs w:val="26"/>
        </w:rPr>
        <w:t>.</w:t>
      </w:r>
    </w:p>
    <w:p w:rsidR="004F6045" w:rsidRPr="00456F18" w:rsidRDefault="0050140E" w:rsidP="003552EE">
      <w:pPr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="TimesNewRomanPSMT" w:hAnsi="PT Astra Serif"/>
          <w:sz w:val="26"/>
          <w:szCs w:val="26"/>
        </w:rPr>
      </w:pPr>
      <w:proofErr w:type="gramStart"/>
      <w:r w:rsidRPr="00456F18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456F18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FD2BFF" w:rsidRPr="00A727D8" w:rsidRDefault="00FD2BFF" w:rsidP="003552EE">
      <w:pPr>
        <w:rPr>
          <w:rFonts w:ascii="PT Astra Serif" w:hAnsi="PT Astra Serif"/>
          <w:sz w:val="25"/>
          <w:szCs w:val="25"/>
        </w:rPr>
      </w:pPr>
    </w:p>
    <w:p w:rsidR="00E549F9" w:rsidRPr="00A727D8" w:rsidRDefault="00E549F9" w:rsidP="003552EE">
      <w:pPr>
        <w:rPr>
          <w:rFonts w:ascii="PT Astra Serif" w:hAnsi="PT Astra Serif"/>
          <w:sz w:val="24"/>
          <w:szCs w:val="24"/>
        </w:rPr>
      </w:pPr>
    </w:p>
    <w:tbl>
      <w:tblPr>
        <w:tblStyle w:val="a7"/>
        <w:tblW w:w="949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298"/>
      </w:tblGrid>
      <w:tr w:rsidR="004B57BF" w:rsidRPr="00611E0D" w:rsidTr="005C04D2">
        <w:tc>
          <w:tcPr>
            <w:tcW w:w="3686" w:type="dxa"/>
          </w:tcPr>
          <w:p w:rsidR="004B57BF" w:rsidRPr="00586BED" w:rsidRDefault="004B57BF" w:rsidP="005C04D2">
            <w:pPr>
              <w:ind w:left="-108"/>
              <w:jc w:val="both"/>
              <w:rPr>
                <w:sz w:val="26"/>
                <w:szCs w:val="26"/>
              </w:rPr>
            </w:pPr>
            <w:r w:rsidRPr="00586BED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14" w:type="dxa"/>
            <w:vMerge w:val="restart"/>
          </w:tcPr>
          <w:p w:rsidR="004B57BF" w:rsidRPr="00586BED" w:rsidRDefault="004B57BF" w:rsidP="005C04D2">
            <w:pPr>
              <w:rPr>
                <w:sz w:val="26"/>
                <w:szCs w:val="26"/>
              </w:rPr>
            </w:pPr>
            <w:bookmarkStart w:id="1" w:name="_GoBack"/>
            <w:bookmarkEnd w:id="1"/>
          </w:p>
        </w:tc>
        <w:tc>
          <w:tcPr>
            <w:tcW w:w="2298" w:type="dxa"/>
          </w:tcPr>
          <w:p w:rsidR="004B57BF" w:rsidRPr="00586BED" w:rsidRDefault="004B57BF" w:rsidP="005C04D2">
            <w:pPr>
              <w:ind w:right="-108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Е.В. </w:t>
            </w:r>
            <w:r w:rsidRPr="00586BED">
              <w:rPr>
                <w:sz w:val="26"/>
                <w:szCs w:val="26"/>
              </w:rPr>
              <w:t>Перетягина</w:t>
            </w:r>
          </w:p>
        </w:tc>
      </w:tr>
      <w:tr w:rsidR="004B57BF" w:rsidRPr="00112C32" w:rsidTr="005C04D2">
        <w:tc>
          <w:tcPr>
            <w:tcW w:w="3686" w:type="dxa"/>
          </w:tcPr>
          <w:p w:rsidR="004B57BF" w:rsidRPr="00112C32" w:rsidRDefault="004B57BF" w:rsidP="005C04D2">
            <w:pPr>
              <w:rPr>
                <w:sz w:val="24"/>
                <w:szCs w:val="24"/>
              </w:rPr>
            </w:pPr>
          </w:p>
        </w:tc>
        <w:tc>
          <w:tcPr>
            <w:tcW w:w="3514" w:type="dxa"/>
            <w:vMerge/>
          </w:tcPr>
          <w:p w:rsidR="004B57BF" w:rsidRPr="00112C32" w:rsidRDefault="004B57BF" w:rsidP="005C04D2">
            <w:pPr>
              <w:rPr>
                <w:sz w:val="24"/>
                <w:szCs w:val="24"/>
              </w:rPr>
            </w:pPr>
          </w:p>
        </w:tc>
        <w:tc>
          <w:tcPr>
            <w:tcW w:w="2298" w:type="dxa"/>
          </w:tcPr>
          <w:p w:rsidR="004B57BF" w:rsidRPr="00112C32" w:rsidRDefault="004B57BF" w:rsidP="005C04D2">
            <w:pPr>
              <w:jc w:val="both"/>
              <w:rPr>
                <w:sz w:val="24"/>
                <w:szCs w:val="24"/>
              </w:rPr>
            </w:pPr>
          </w:p>
        </w:tc>
      </w:tr>
    </w:tbl>
    <w:p w:rsidR="00503D6E" w:rsidRDefault="00503D6E" w:rsidP="007557E3">
      <w:pPr>
        <w:pStyle w:val="ab"/>
        <w:spacing w:line="276" w:lineRule="auto"/>
        <w:ind w:right="-142"/>
        <w:rPr>
          <w:rFonts w:ascii="PT Astra Serif" w:hAnsi="PT Astra Serif"/>
          <w:sz w:val="26"/>
          <w:szCs w:val="26"/>
        </w:rPr>
      </w:pPr>
    </w:p>
    <w:p w:rsidR="004B57BF" w:rsidRPr="004B067F" w:rsidRDefault="004B57BF" w:rsidP="007557E3">
      <w:pPr>
        <w:pStyle w:val="ab"/>
        <w:spacing w:line="276" w:lineRule="auto"/>
        <w:ind w:right="-142"/>
        <w:rPr>
          <w:rFonts w:ascii="PT Astra Serif" w:hAnsi="PT Astra Serif"/>
          <w:sz w:val="26"/>
          <w:szCs w:val="26"/>
        </w:rPr>
        <w:sectPr w:rsidR="004B57BF" w:rsidRPr="004B067F" w:rsidSect="007557E3">
          <w:headerReference w:type="even" r:id="rId9"/>
          <w:headerReference w:type="first" r:id="rId10"/>
          <w:footerReference w:type="first" r:id="rId11"/>
          <w:type w:val="nextColumn"/>
          <w:pgSz w:w="11907" w:h="16840" w:code="9"/>
          <w:pgMar w:top="709" w:right="708" w:bottom="709" w:left="1701" w:header="567" w:footer="448" w:gutter="0"/>
          <w:cols w:space="720"/>
          <w:titlePg/>
          <w:docGrid w:linePitch="272"/>
        </w:sectPr>
      </w:pPr>
    </w:p>
    <w:p w:rsidR="00544FFF" w:rsidRPr="001C7472" w:rsidRDefault="00544FFF" w:rsidP="003552EE">
      <w:pPr>
        <w:jc w:val="right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lastRenderedPageBreak/>
        <w:t>Приложение к приказу</w:t>
      </w:r>
    </w:p>
    <w:p w:rsidR="00544FFF" w:rsidRPr="001C7472" w:rsidRDefault="00544FFF" w:rsidP="003552EE">
      <w:pPr>
        <w:jc w:val="right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Комитета по охране объектов</w:t>
      </w:r>
    </w:p>
    <w:p w:rsidR="00544FFF" w:rsidRPr="001C7472" w:rsidRDefault="00544FFF" w:rsidP="003552EE">
      <w:pPr>
        <w:jc w:val="right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культурного наследия Томской области</w:t>
      </w:r>
    </w:p>
    <w:p w:rsidR="00A93A61" w:rsidRDefault="004B57BF" w:rsidP="003552EE">
      <w:pPr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31.08.2022  № 0136/01-07</w:t>
      </w:r>
    </w:p>
    <w:p w:rsidR="00A93A61" w:rsidRPr="008F2F54" w:rsidRDefault="00A93A61" w:rsidP="003552EE">
      <w:pPr>
        <w:jc w:val="right"/>
        <w:rPr>
          <w:rFonts w:ascii="PT Astra Serif" w:hAnsi="PT Astra Serif"/>
          <w:sz w:val="26"/>
          <w:szCs w:val="26"/>
        </w:rPr>
      </w:pPr>
    </w:p>
    <w:p w:rsidR="007557E3" w:rsidRDefault="00A93A61" w:rsidP="003552EE">
      <w:pPr>
        <w:pStyle w:val="af0"/>
        <w:numPr>
          <w:ilvl w:val="0"/>
          <w:numId w:val="49"/>
        </w:numPr>
        <w:spacing w:after="120"/>
        <w:ind w:left="851" w:hanging="488"/>
        <w:jc w:val="center"/>
        <w:rPr>
          <w:rFonts w:ascii="PT Astra Serif" w:hAnsi="PT Astra Serif"/>
          <w:sz w:val="26"/>
          <w:szCs w:val="26"/>
        </w:rPr>
      </w:pPr>
      <w:r w:rsidRPr="008F2F54">
        <w:rPr>
          <w:rFonts w:ascii="PT Astra Serif" w:hAnsi="PT Astra Serif"/>
          <w:sz w:val="26"/>
          <w:szCs w:val="26"/>
        </w:rPr>
        <w:t xml:space="preserve">Схема границ </w:t>
      </w:r>
      <w:r w:rsidR="008F2F54">
        <w:rPr>
          <w:rFonts w:ascii="PT Astra Serif" w:hAnsi="PT Astra Serif"/>
          <w:sz w:val="26"/>
          <w:szCs w:val="26"/>
        </w:rPr>
        <w:t>и п</w:t>
      </w:r>
      <w:r w:rsidR="008F2F54" w:rsidRPr="008F2F54">
        <w:rPr>
          <w:rFonts w:ascii="PT Astra Serif" w:hAnsi="PT Astra Serif"/>
          <w:sz w:val="26"/>
          <w:szCs w:val="26"/>
        </w:rPr>
        <w:t xml:space="preserve">еречень </w:t>
      </w:r>
      <w:proofErr w:type="gramStart"/>
      <w:r w:rsidR="008F2F54" w:rsidRPr="008F2F54">
        <w:rPr>
          <w:rFonts w:ascii="PT Astra Serif" w:hAnsi="PT Astra Serif"/>
          <w:sz w:val="26"/>
          <w:szCs w:val="26"/>
        </w:rPr>
        <w:t>координат характерных точек границ территории объекта культурного наследия федерального значения</w:t>
      </w:r>
      <w:proofErr w:type="gramEnd"/>
      <w:r w:rsidR="008F2F54" w:rsidRPr="008F2F54">
        <w:rPr>
          <w:rFonts w:ascii="PT Astra Serif" w:hAnsi="PT Astra Serif"/>
          <w:sz w:val="26"/>
          <w:szCs w:val="26"/>
        </w:rPr>
        <w:t xml:space="preserve"> </w:t>
      </w:r>
    </w:p>
    <w:p w:rsidR="008F2F54" w:rsidRDefault="008F2F54" w:rsidP="003552EE">
      <w:pPr>
        <w:pStyle w:val="af0"/>
        <w:spacing w:after="120"/>
        <w:ind w:left="851"/>
        <w:jc w:val="center"/>
        <w:rPr>
          <w:rFonts w:ascii="PT Astra Serif" w:hAnsi="PT Astra Serif"/>
          <w:sz w:val="26"/>
          <w:szCs w:val="26"/>
        </w:rPr>
      </w:pPr>
      <w:r w:rsidRPr="008F2F54">
        <w:rPr>
          <w:rFonts w:ascii="PT Astra Serif" w:hAnsi="PT Astra Serif"/>
          <w:sz w:val="26"/>
          <w:szCs w:val="26"/>
        </w:rPr>
        <w:t>«</w:t>
      </w:r>
      <w:proofErr w:type="spellStart"/>
      <w:r w:rsidR="004D15B2" w:rsidRPr="004D15B2">
        <w:rPr>
          <w:rFonts w:ascii="PT Astra Serif" w:hAnsi="PT Astra Serif"/>
          <w:sz w:val="26"/>
          <w:szCs w:val="26"/>
        </w:rPr>
        <w:t>Змеинкинский</w:t>
      </w:r>
      <w:proofErr w:type="spellEnd"/>
      <w:r w:rsidR="004D15B2" w:rsidRPr="004D15B2">
        <w:rPr>
          <w:rFonts w:ascii="PT Astra Serif" w:hAnsi="PT Astra Serif"/>
          <w:sz w:val="26"/>
          <w:szCs w:val="26"/>
        </w:rPr>
        <w:t xml:space="preserve"> курганный могильник</w:t>
      </w:r>
      <w:r w:rsidRPr="008F2F54">
        <w:rPr>
          <w:rFonts w:ascii="PT Astra Serif" w:hAnsi="PT Astra Serif"/>
          <w:sz w:val="26"/>
          <w:szCs w:val="26"/>
        </w:rPr>
        <w:t>»</w:t>
      </w:r>
    </w:p>
    <w:p w:rsidR="008F2F54" w:rsidRPr="008F2F54" w:rsidRDefault="008F2F54" w:rsidP="003552EE">
      <w:pPr>
        <w:pStyle w:val="af0"/>
        <w:spacing w:after="0"/>
        <w:ind w:left="0"/>
        <w:rPr>
          <w:rFonts w:ascii="PT Astra Serif" w:hAnsi="PT Astra Serif"/>
          <w:sz w:val="26"/>
          <w:szCs w:val="26"/>
        </w:rPr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4B57BF" w:rsidTr="005C04D2">
        <w:trPr>
          <w:trHeight w:val="5043"/>
          <w:jc w:val="center"/>
        </w:trPr>
        <w:tc>
          <w:tcPr>
            <w:tcW w:w="7275" w:type="dxa"/>
            <w:vAlign w:val="center"/>
          </w:tcPr>
          <w:p w:rsidR="004B57BF" w:rsidRDefault="004B57BF" w:rsidP="005C04D2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4B57BF" w:rsidRDefault="004B57BF" w:rsidP="005C04D2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4B57BF" w:rsidRDefault="004B57BF" w:rsidP="005C04D2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4B57BF" w:rsidRDefault="004B57BF" w:rsidP="005C04D2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4B57BF" w:rsidRDefault="004B57BF" w:rsidP="005C04D2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CE3D09" w:rsidRDefault="00CE3D09" w:rsidP="007557E3">
      <w:pPr>
        <w:pStyle w:val="af0"/>
        <w:spacing w:after="0"/>
        <w:ind w:left="0" w:right="-142"/>
        <w:jc w:val="center"/>
        <w:rPr>
          <w:rFonts w:ascii="PT Astra Serif" w:hAnsi="PT Astra Serif"/>
          <w:sz w:val="26"/>
          <w:szCs w:val="26"/>
        </w:rPr>
      </w:pPr>
    </w:p>
    <w:p w:rsidR="00503D6E" w:rsidRPr="00A42C5F" w:rsidRDefault="00503D6E" w:rsidP="007557E3">
      <w:pPr>
        <w:ind w:right="-142"/>
      </w:pPr>
    </w:p>
    <w:sectPr w:rsidR="00503D6E" w:rsidRPr="00A42C5F" w:rsidSect="007557E3">
      <w:headerReference w:type="default" r:id="rId12"/>
      <w:pgSz w:w="11906" w:h="16838"/>
      <w:pgMar w:top="284" w:right="707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AB0" w:rsidRDefault="00046AB0">
      <w:r>
        <w:separator/>
      </w:r>
    </w:p>
  </w:endnote>
  <w:endnote w:type="continuationSeparator" w:id="0">
    <w:p w:rsidR="00046AB0" w:rsidRDefault="00046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7F1" w:rsidRPr="00E23D56" w:rsidRDefault="00CC57F1" w:rsidP="0046215A">
    <w:pPr>
      <w:pStyle w:val="a4"/>
      <w:ind w:left="-567"/>
      <w:rPr>
        <w:rFonts w:ascii="PT Astra Serif" w:hAnsi="PT Astra Serif"/>
      </w:rPr>
    </w:pPr>
    <w:r w:rsidRPr="00E23D56">
      <w:rPr>
        <w:rFonts w:ascii="PT Astra Serif" w:hAnsi="PT Astra Serif"/>
      </w:rPr>
      <w:t xml:space="preserve">И.Ж. Рагимханова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AB0" w:rsidRDefault="00046AB0">
      <w:r>
        <w:separator/>
      </w:r>
    </w:p>
  </w:footnote>
  <w:footnote w:type="continuationSeparator" w:id="0">
    <w:p w:rsidR="00046AB0" w:rsidRDefault="00046A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rStyle w:val="a6"/>
        <w:sz w:val="28"/>
        <w:szCs w:val="28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855067" w:rsidRDefault="001D7AB2" w:rsidP="007557E3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5F3600FE" wp14:editId="35D10A7C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498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498"/>
    </w:tblGrid>
    <w:tr w:rsidR="001D7AB2" w:rsidRPr="00386933" w:rsidTr="003552EE">
      <w:trPr>
        <w:trHeight w:val="567"/>
      </w:trPr>
      <w:tc>
        <w:tcPr>
          <w:tcW w:w="9498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a3"/>
            <w:spacing w:line="360" w:lineRule="exact"/>
            <w:jc w:val="center"/>
            <w:rPr>
              <w:rFonts w:ascii="PT Astra Serif" w:hAnsi="PT Astra Serif"/>
              <w:b/>
              <w:bCs/>
              <w:sz w:val="30"/>
              <w:szCs w:val="30"/>
            </w:rPr>
          </w:pPr>
          <w:r w:rsidRPr="00A4309C">
            <w:rPr>
              <w:rFonts w:ascii="PT Astra Serif" w:hAnsi="PT Astra Serif"/>
              <w:b/>
              <w:bCs/>
              <w:sz w:val="30"/>
              <w:szCs w:val="30"/>
            </w:rPr>
            <w:t>КОМИТЕТ ПО ОХРАНЕ ОБЪЕКТОВ КУЛЬТУРНОГО НАСЛЕДИЯ ТОМСКОЙ ОБЛАСТИ</w:t>
          </w:r>
        </w:p>
        <w:p w:rsidR="001D7AB2" w:rsidRPr="00187E19" w:rsidRDefault="001D7AB2" w:rsidP="00861003">
          <w:pPr>
            <w:pStyle w:val="2"/>
            <w:jc w:val="center"/>
            <w:rPr>
              <w:rFonts w:ascii="PT Astra Serif" w:hAnsi="PT Astra Serif"/>
              <w:b/>
              <w:sz w:val="24"/>
              <w:szCs w:val="24"/>
            </w:rPr>
          </w:pPr>
        </w:p>
      </w:tc>
    </w:tr>
    <w:tr w:rsidR="001D7AB2" w:rsidRPr="00386933" w:rsidTr="003552EE">
      <w:trPr>
        <w:trHeight w:val="567"/>
      </w:trPr>
      <w:tc>
        <w:tcPr>
          <w:tcW w:w="9498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3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 w:rsidRPr="00A4309C">
            <w:rPr>
              <w:rFonts w:ascii="PT Astra Serif" w:hAnsi="PT Astra Serif"/>
              <w:spacing w:val="40"/>
              <w:sz w:val="28"/>
              <w:szCs w:val="28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sz w:val="28"/>
        <w:szCs w:val="28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BDE626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5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7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E1A787E"/>
    <w:multiLevelType w:val="hybridMultilevel"/>
    <w:tmpl w:val="AFD2BEC2"/>
    <w:lvl w:ilvl="0" w:tplc="BD6440F0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2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3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5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6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7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9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0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1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7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8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8"/>
  </w:num>
  <w:num w:numId="6">
    <w:abstractNumId w:val="25"/>
  </w:num>
  <w:num w:numId="7">
    <w:abstractNumId w:val="36"/>
  </w:num>
  <w:num w:numId="8">
    <w:abstractNumId w:val="39"/>
  </w:num>
  <w:num w:numId="9">
    <w:abstractNumId w:val="35"/>
  </w:num>
  <w:num w:numId="10">
    <w:abstractNumId w:val="43"/>
  </w:num>
  <w:num w:numId="11">
    <w:abstractNumId w:val="30"/>
  </w:num>
  <w:num w:numId="12">
    <w:abstractNumId w:val="41"/>
  </w:num>
  <w:num w:numId="13">
    <w:abstractNumId w:val="4"/>
  </w:num>
  <w:num w:numId="14">
    <w:abstractNumId w:val="9"/>
  </w:num>
  <w:num w:numId="15">
    <w:abstractNumId w:val="20"/>
  </w:num>
  <w:num w:numId="16">
    <w:abstractNumId w:val="29"/>
  </w:num>
  <w:num w:numId="17">
    <w:abstractNumId w:val="31"/>
  </w:num>
  <w:num w:numId="18">
    <w:abstractNumId w:val="7"/>
  </w:num>
  <w:num w:numId="19">
    <w:abstractNumId w:val="33"/>
  </w:num>
  <w:num w:numId="20">
    <w:abstractNumId w:val="5"/>
  </w:num>
  <w:num w:numId="21">
    <w:abstractNumId w:val="17"/>
  </w:num>
  <w:num w:numId="22">
    <w:abstractNumId w:val="34"/>
  </w:num>
  <w:num w:numId="23">
    <w:abstractNumId w:val="26"/>
  </w:num>
  <w:num w:numId="24">
    <w:abstractNumId w:val="6"/>
  </w:num>
  <w:num w:numId="25">
    <w:abstractNumId w:val="49"/>
  </w:num>
  <w:num w:numId="26">
    <w:abstractNumId w:val="38"/>
  </w:num>
  <w:num w:numId="27">
    <w:abstractNumId w:val="21"/>
  </w:num>
  <w:num w:numId="28">
    <w:abstractNumId w:val="47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40"/>
  </w:num>
  <w:num w:numId="35">
    <w:abstractNumId w:val="32"/>
  </w:num>
  <w:num w:numId="36">
    <w:abstractNumId w:val="37"/>
  </w:num>
  <w:num w:numId="37">
    <w:abstractNumId w:val="42"/>
  </w:num>
  <w:num w:numId="38">
    <w:abstractNumId w:val="46"/>
  </w:num>
  <w:num w:numId="39">
    <w:abstractNumId w:val="13"/>
  </w:num>
  <w:num w:numId="40">
    <w:abstractNumId w:val="11"/>
  </w:num>
  <w:num w:numId="41">
    <w:abstractNumId w:val="1"/>
  </w:num>
  <w:num w:numId="42">
    <w:abstractNumId w:val="24"/>
  </w:num>
  <w:num w:numId="43">
    <w:abstractNumId w:val="16"/>
  </w:num>
  <w:num w:numId="44">
    <w:abstractNumId w:val="28"/>
  </w:num>
  <w:num w:numId="45">
    <w:abstractNumId w:val="27"/>
  </w:num>
  <w:num w:numId="46">
    <w:abstractNumId w:val="45"/>
  </w:num>
  <w:num w:numId="47">
    <w:abstractNumId w:val="44"/>
  </w:num>
  <w:num w:numId="48">
    <w:abstractNumId w:val="15"/>
  </w:num>
  <w:num w:numId="49">
    <w:abstractNumId w:val="23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21966"/>
    <w:rsid w:val="00023836"/>
    <w:rsid w:val="000411EA"/>
    <w:rsid w:val="00042C30"/>
    <w:rsid w:val="000446C0"/>
    <w:rsid w:val="00044D10"/>
    <w:rsid w:val="00046AB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41EC"/>
    <w:rsid w:val="0006655F"/>
    <w:rsid w:val="000720C7"/>
    <w:rsid w:val="00076902"/>
    <w:rsid w:val="00077930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328"/>
    <w:rsid w:val="000D3D8B"/>
    <w:rsid w:val="000D5971"/>
    <w:rsid w:val="000E04D1"/>
    <w:rsid w:val="000E29DC"/>
    <w:rsid w:val="000E360E"/>
    <w:rsid w:val="000F15E0"/>
    <w:rsid w:val="000F25AF"/>
    <w:rsid w:val="001004D4"/>
    <w:rsid w:val="00102A1B"/>
    <w:rsid w:val="00103CEC"/>
    <w:rsid w:val="0010491B"/>
    <w:rsid w:val="00106133"/>
    <w:rsid w:val="001069A9"/>
    <w:rsid w:val="0011082C"/>
    <w:rsid w:val="00114A15"/>
    <w:rsid w:val="001164CE"/>
    <w:rsid w:val="00116CE8"/>
    <w:rsid w:val="0012219E"/>
    <w:rsid w:val="00127194"/>
    <w:rsid w:val="00132C50"/>
    <w:rsid w:val="001337E0"/>
    <w:rsid w:val="00133BE2"/>
    <w:rsid w:val="00140AB5"/>
    <w:rsid w:val="00141639"/>
    <w:rsid w:val="00146262"/>
    <w:rsid w:val="00146297"/>
    <w:rsid w:val="00146543"/>
    <w:rsid w:val="00146B12"/>
    <w:rsid w:val="001478F1"/>
    <w:rsid w:val="001560B0"/>
    <w:rsid w:val="00160E29"/>
    <w:rsid w:val="00161910"/>
    <w:rsid w:val="00161C35"/>
    <w:rsid w:val="001628ED"/>
    <w:rsid w:val="00163A97"/>
    <w:rsid w:val="00171D30"/>
    <w:rsid w:val="00171E7C"/>
    <w:rsid w:val="00172789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37A"/>
    <w:rsid w:val="00187C25"/>
    <w:rsid w:val="00187E19"/>
    <w:rsid w:val="00191EEC"/>
    <w:rsid w:val="00192E7C"/>
    <w:rsid w:val="001938E0"/>
    <w:rsid w:val="00196A5F"/>
    <w:rsid w:val="00197FD1"/>
    <w:rsid w:val="001A1BF2"/>
    <w:rsid w:val="001A206E"/>
    <w:rsid w:val="001A4274"/>
    <w:rsid w:val="001A795E"/>
    <w:rsid w:val="001B0C1F"/>
    <w:rsid w:val="001B28F9"/>
    <w:rsid w:val="001B4150"/>
    <w:rsid w:val="001B4A21"/>
    <w:rsid w:val="001B54DC"/>
    <w:rsid w:val="001B7C97"/>
    <w:rsid w:val="001C03CA"/>
    <w:rsid w:val="001C1812"/>
    <w:rsid w:val="001C7472"/>
    <w:rsid w:val="001D0403"/>
    <w:rsid w:val="001D6DAB"/>
    <w:rsid w:val="001D6DCE"/>
    <w:rsid w:val="001D7AB2"/>
    <w:rsid w:val="001E479E"/>
    <w:rsid w:val="001E4E1E"/>
    <w:rsid w:val="001E7045"/>
    <w:rsid w:val="001F0845"/>
    <w:rsid w:val="001F0EDB"/>
    <w:rsid w:val="001F2BB3"/>
    <w:rsid w:val="001F40F8"/>
    <w:rsid w:val="001F58DB"/>
    <w:rsid w:val="001F7868"/>
    <w:rsid w:val="0020597D"/>
    <w:rsid w:val="00205BF0"/>
    <w:rsid w:val="0021259B"/>
    <w:rsid w:val="00220520"/>
    <w:rsid w:val="002214DC"/>
    <w:rsid w:val="0022184D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471BB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29B4"/>
    <w:rsid w:val="00263299"/>
    <w:rsid w:val="002652AD"/>
    <w:rsid w:val="0026614D"/>
    <w:rsid w:val="00270867"/>
    <w:rsid w:val="00273123"/>
    <w:rsid w:val="00274FB1"/>
    <w:rsid w:val="00275A23"/>
    <w:rsid w:val="00277A23"/>
    <w:rsid w:val="00280E70"/>
    <w:rsid w:val="002824A6"/>
    <w:rsid w:val="00284B16"/>
    <w:rsid w:val="002856AA"/>
    <w:rsid w:val="00287CB3"/>
    <w:rsid w:val="00290DF7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35FC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406F0"/>
    <w:rsid w:val="00345F25"/>
    <w:rsid w:val="003502F5"/>
    <w:rsid w:val="0035269D"/>
    <w:rsid w:val="003530F2"/>
    <w:rsid w:val="003552EE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3A8"/>
    <w:rsid w:val="00386933"/>
    <w:rsid w:val="00391DBD"/>
    <w:rsid w:val="00394B13"/>
    <w:rsid w:val="003A43FF"/>
    <w:rsid w:val="003A4E02"/>
    <w:rsid w:val="003B047B"/>
    <w:rsid w:val="003B0ACC"/>
    <w:rsid w:val="003B1721"/>
    <w:rsid w:val="003B25A7"/>
    <w:rsid w:val="003B2978"/>
    <w:rsid w:val="003B53EE"/>
    <w:rsid w:val="003B590E"/>
    <w:rsid w:val="003C10CB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521A"/>
    <w:rsid w:val="003D54AD"/>
    <w:rsid w:val="003D6548"/>
    <w:rsid w:val="003E0CDF"/>
    <w:rsid w:val="003E2231"/>
    <w:rsid w:val="003E2915"/>
    <w:rsid w:val="003E5C90"/>
    <w:rsid w:val="003E6EAA"/>
    <w:rsid w:val="003E6EBD"/>
    <w:rsid w:val="003E72A0"/>
    <w:rsid w:val="00400855"/>
    <w:rsid w:val="004017EC"/>
    <w:rsid w:val="00402A73"/>
    <w:rsid w:val="0040613E"/>
    <w:rsid w:val="0041255B"/>
    <w:rsid w:val="00412957"/>
    <w:rsid w:val="00413403"/>
    <w:rsid w:val="00417382"/>
    <w:rsid w:val="0042334C"/>
    <w:rsid w:val="004256C9"/>
    <w:rsid w:val="00427CEF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6F18"/>
    <w:rsid w:val="00457AB0"/>
    <w:rsid w:val="0046031B"/>
    <w:rsid w:val="0046125B"/>
    <w:rsid w:val="0046215A"/>
    <w:rsid w:val="004634D9"/>
    <w:rsid w:val="00463982"/>
    <w:rsid w:val="004644E1"/>
    <w:rsid w:val="00464957"/>
    <w:rsid w:val="00473A50"/>
    <w:rsid w:val="0047464C"/>
    <w:rsid w:val="00475F25"/>
    <w:rsid w:val="0047669A"/>
    <w:rsid w:val="004778B2"/>
    <w:rsid w:val="00490974"/>
    <w:rsid w:val="00491FBD"/>
    <w:rsid w:val="00492595"/>
    <w:rsid w:val="00494589"/>
    <w:rsid w:val="00496051"/>
    <w:rsid w:val="004968CC"/>
    <w:rsid w:val="004A0C24"/>
    <w:rsid w:val="004B0672"/>
    <w:rsid w:val="004B067F"/>
    <w:rsid w:val="004B3CDE"/>
    <w:rsid w:val="004B4EDF"/>
    <w:rsid w:val="004B5413"/>
    <w:rsid w:val="004B5613"/>
    <w:rsid w:val="004B57BF"/>
    <w:rsid w:val="004B7B3A"/>
    <w:rsid w:val="004B7C27"/>
    <w:rsid w:val="004C1C17"/>
    <w:rsid w:val="004C2235"/>
    <w:rsid w:val="004C33C2"/>
    <w:rsid w:val="004C3920"/>
    <w:rsid w:val="004D15B2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1CB7"/>
    <w:rsid w:val="00502BB5"/>
    <w:rsid w:val="00502F66"/>
    <w:rsid w:val="00503797"/>
    <w:rsid w:val="00503D6E"/>
    <w:rsid w:val="00505D37"/>
    <w:rsid w:val="00507EDE"/>
    <w:rsid w:val="005104AA"/>
    <w:rsid w:val="00513B8C"/>
    <w:rsid w:val="005150C5"/>
    <w:rsid w:val="005170D2"/>
    <w:rsid w:val="00521D96"/>
    <w:rsid w:val="00522954"/>
    <w:rsid w:val="005279FC"/>
    <w:rsid w:val="00527F29"/>
    <w:rsid w:val="00531735"/>
    <w:rsid w:val="00531BD2"/>
    <w:rsid w:val="00535E78"/>
    <w:rsid w:val="00536820"/>
    <w:rsid w:val="005411D3"/>
    <w:rsid w:val="00542DF2"/>
    <w:rsid w:val="00543836"/>
    <w:rsid w:val="00544FFF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6424"/>
    <w:rsid w:val="005B7DFB"/>
    <w:rsid w:val="005C1369"/>
    <w:rsid w:val="005C2EBA"/>
    <w:rsid w:val="005C4592"/>
    <w:rsid w:val="005C4BE8"/>
    <w:rsid w:val="005D24C7"/>
    <w:rsid w:val="005D3E9D"/>
    <w:rsid w:val="005D6773"/>
    <w:rsid w:val="005D782A"/>
    <w:rsid w:val="005E01D3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6B78"/>
    <w:rsid w:val="006213FB"/>
    <w:rsid w:val="00621C06"/>
    <w:rsid w:val="00626459"/>
    <w:rsid w:val="00633FED"/>
    <w:rsid w:val="006359F4"/>
    <w:rsid w:val="00635A8C"/>
    <w:rsid w:val="006465A7"/>
    <w:rsid w:val="006504E6"/>
    <w:rsid w:val="00651814"/>
    <w:rsid w:val="00654011"/>
    <w:rsid w:val="00655206"/>
    <w:rsid w:val="00655AE8"/>
    <w:rsid w:val="006564F4"/>
    <w:rsid w:val="00657FF0"/>
    <w:rsid w:val="00661742"/>
    <w:rsid w:val="00665F40"/>
    <w:rsid w:val="00667732"/>
    <w:rsid w:val="0066787E"/>
    <w:rsid w:val="00667D6A"/>
    <w:rsid w:val="006823AF"/>
    <w:rsid w:val="00682D60"/>
    <w:rsid w:val="006842CB"/>
    <w:rsid w:val="00684F50"/>
    <w:rsid w:val="00685B91"/>
    <w:rsid w:val="00687FA9"/>
    <w:rsid w:val="00693233"/>
    <w:rsid w:val="00695F15"/>
    <w:rsid w:val="00696159"/>
    <w:rsid w:val="006A0966"/>
    <w:rsid w:val="006A1616"/>
    <w:rsid w:val="006A189E"/>
    <w:rsid w:val="006A46FF"/>
    <w:rsid w:val="006A5F7B"/>
    <w:rsid w:val="006B0A1E"/>
    <w:rsid w:val="006B0BC3"/>
    <w:rsid w:val="006B3DC6"/>
    <w:rsid w:val="006B43F6"/>
    <w:rsid w:val="006B5B0D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2205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04315"/>
    <w:rsid w:val="0070684A"/>
    <w:rsid w:val="00714948"/>
    <w:rsid w:val="00716373"/>
    <w:rsid w:val="007177F5"/>
    <w:rsid w:val="007246BA"/>
    <w:rsid w:val="0073324B"/>
    <w:rsid w:val="00733266"/>
    <w:rsid w:val="0073472E"/>
    <w:rsid w:val="00734801"/>
    <w:rsid w:val="00734BE3"/>
    <w:rsid w:val="00740228"/>
    <w:rsid w:val="00740490"/>
    <w:rsid w:val="0074192B"/>
    <w:rsid w:val="0074315E"/>
    <w:rsid w:val="0074413B"/>
    <w:rsid w:val="007458D4"/>
    <w:rsid w:val="007468D5"/>
    <w:rsid w:val="00746C2C"/>
    <w:rsid w:val="00750AEE"/>
    <w:rsid w:val="007526E1"/>
    <w:rsid w:val="007535AD"/>
    <w:rsid w:val="00753F09"/>
    <w:rsid w:val="00754643"/>
    <w:rsid w:val="007557E3"/>
    <w:rsid w:val="00762EFE"/>
    <w:rsid w:val="00763E52"/>
    <w:rsid w:val="0077026D"/>
    <w:rsid w:val="00770619"/>
    <w:rsid w:val="00771287"/>
    <w:rsid w:val="00773C91"/>
    <w:rsid w:val="00776F9E"/>
    <w:rsid w:val="007773DA"/>
    <w:rsid w:val="007778FA"/>
    <w:rsid w:val="00780ABA"/>
    <w:rsid w:val="00781694"/>
    <w:rsid w:val="00782C9D"/>
    <w:rsid w:val="0078458A"/>
    <w:rsid w:val="007877F4"/>
    <w:rsid w:val="00787B4C"/>
    <w:rsid w:val="007929C7"/>
    <w:rsid w:val="00792CEA"/>
    <w:rsid w:val="007A3027"/>
    <w:rsid w:val="007A395B"/>
    <w:rsid w:val="007A3CFC"/>
    <w:rsid w:val="007A4423"/>
    <w:rsid w:val="007A476D"/>
    <w:rsid w:val="007A7415"/>
    <w:rsid w:val="007A7481"/>
    <w:rsid w:val="007A7573"/>
    <w:rsid w:val="007B023E"/>
    <w:rsid w:val="007B2BB0"/>
    <w:rsid w:val="007B3857"/>
    <w:rsid w:val="007B7FB2"/>
    <w:rsid w:val="007C273B"/>
    <w:rsid w:val="007C2882"/>
    <w:rsid w:val="007C55A8"/>
    <w:rsid w:val="007C64F9"/>
    <w:rsid w:val="007C6E18"/>
    <w:rsid w:val="007D71DA"/>
    <w:rsid w:val="007E0A2E"/>
    <w:rsid w:val="007E4ACB"/>
    <w:rsid w:val="00800105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9EC"/>
    <w:rsid w:val="00850C13"/>
    <w:rsid w:val="00851F16"/>
    <w:rsid w:val="00853864"/>
    <w:rsid w:val="00855067"/>
    <w:rsid w:val="00856754"/>
    <w:rsid w:val="00856D9C"/>
    <w:rsid w:val="00861003"/>
    <w:rsid w:val="00862400"/>
    <w:rsid w:val="00865F44"/>
    <w:rsid w:val="0086621B"/>
    <w:rsid w:val="00871021"/>
    <w:rsid w:val="008733D1"/>
    <w:rsid w:val="00877DC4"/>
    <w:rsid w:val="00881712"/>
    <w:rsid w:val="00882313"/>
    <w:rsid w:val="008851B6"/>
    <w:rsid w:val="0088520F"/>
    <w:rsid w:val="00887F08"/>
    <w:rsid w:val="00893DF2"/>
    <w:rsid w:val="008A043D"/>
    <w:rsid w:val="008A10E2"/>
    <w:rsid w:val="008A1317"/>
    <w:rsid w:val="008A79E8"/>
    <w:rsid w:val="008B1A39"/>
    <w:rsid w:val="008B2234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3040"/>
    <w:rsid w:val="008C478F"/>
    <w:rsid w:val="008C637E"/>
    <w:rsid w:val="008C67CC"/>
    <w:rsid w:val="008C7D68"/>
    <w:rsid w:val="008D1415"/>
    <w:rsid w:val="008D1AC9"/>
    <w:rsid w:val="008D31BA"/>
    <w:rsid w:val="008D47DB"/>
    <w:rsid w:val="008D4DCA"/>
    <w:rsid w:val="008E300A"/>
    <w:rsid w:val="008E4072"/>
    <w:rsid w:val="008E6468"/>
    <w:rsid w:val="008E7F1B"/>
    <w:rsid w:val="008F1AF2"/>
    <w:rsid w:val="008F28C6"/>
    <w:rsid w:val="008F2F54"/>
    <w:rsid w:val="0090184E"/>
    <w:rsid w:val="009042C6"/>
    <w:rsid w:val="00905FC6"/>
    <w:rsid w:val="00906869"/>
    <w:rsid w:val="00907890"/>
    <w:rsid w:val="00910BE1"/>
    <w:rsid w:val="00911407"/>
    <w:rsid w:val="00917037"/>
    <w:rsid w:val="0092034F"/>
    <w:rsid w:val="009211ED"/>
    <w:rsid w:val="009259D6"/>
    <w:rsid w:val="00930F73"/>
    <w:rsid w:val="009373A7"/>
    <w:rsid w:val="00937BE3"/>
    <w:rsid w:val="00940C6D"/>
    <w:rsid w:val="009444EB"/>
    <w:rsid w:val="0094479D"/>
    <w:rsid w:val="00945198"/>
    <w:rsid w:val="00946868"/>
    <w:rsid w:val="009507CB"/>
    <w:rsid w:val="00952ADA"/>
    <w:rsid w:val="00954F60"/>
    <w:rsid w:val="0095781A"/>
    <w:rsid w:val="00961680"/>
    <w:rsid w:val="0097027F"/>
    <w:rsid w:val="009767EB"/>
    <w:rsid w:val="0098142C"/>
    <w:rsid w:val="009830ED"/>
    <w:rsid w:val="0098464B"/>
    <w:rsid w:val="009862D0"/>
    <w:rsid w:val="00993FA6"/>
    <w:rsid w:val="00994822"/>
    <w:rsid w:val="009953A5"/>
    <w:rsid w:val="009A172C"/>
    <w:rsid w:val="009A38E2"/>
    <w:rsid w:val="009A3B2F"/>
    <w:rsid w:val="009A556D"/>
    <w:rsid w:val="009A737E"/>
    <w:rsid w:val="009B35A6"/>
    <w:rsid w:val="009B41C4"/>
    <w:rsid w:val="009B5D4D"/>
    <w:rsid w:val="009B7B07"/>
    <w:rsid w:val="009C288C"/>
    <w:rsid w:val="009C5F70"/>
    <w:rsid w:val="009D0824"/>
    <w:rsid w:val="009D0ECF"/>
    <w:rsid w:val="009D2C09"/>
    <w:rsid w:val="009E10FC"/>
    <w:rsid w:val="009E5575"/>
    <w:rsid w:val="009E5E17"/>
    <w:rsid w:val="009E7154"/>
    <w:rsid w:val="009F35FB"/>
    <w:rsid w:val="009F393D"/>
    <w:rsid w:val="009F6333"/>
    <w:rsid w:val="009F6337"/>
    <w:rsid w:val="009F653F"/>
    <w:rsid w:val="00A00CFB"/>
    <w:rsid w:val="00A01F9D"/>
    <w:rsid w:val="00A0492F"/>
    <w:rsid w:val="00A05645"/>
    <w:rsid w:val="00A07515"/>
    <w:rsid w:val="00A07A59"/>
    <w:rsid w:val="00A10726"/>
    <w:rsid w:val="00A1259E"/>
    <w:rsid w:val="00A14E99"/>
    <w:rsid w:val="00A15108"/>
    <w:rsid w:val="00A17DF0"/>
    <w:rsid w:val="00A25F47"/>
    <w:rsid w:val="00A262FE"/>
    <w:rsid w:val="00A27798"/>
    <w:rsid w:val="00A370E1"/>
    <w:rsid w:val="00A40A33"/>
    <w:rsid w:val="00A4105B"/>
    <w:rsid w:val="00A41749"/>
    <w:rsid w:val="00A41BBF"/>
    <w:rsid w:val="00A42C5F"/>
    <w:rsid w:val="00A4309C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B8B"/>
    <w:rsid w:val="00A54FD7"/>
    <w:rsid w:val="00A56E93"/>
    <w:rsid w:val="00A57144"/>
    <w:rsid w:val="00A62D5A"/>
    <w:rsid w:val="00A65BF8"/>
    <w:rsid w:val="00A66A3D"/>
    <w:rsid w:val="00A711D9"/>
    <w:rsid w:val="00A727D8"/>
    <w:rsid w:val="00A7322D"/>
    <w:rsid w:val="00A75727"/>
    <w:rsid w:val="00A829AC"/>
    <w:rsid w:val="00A85016"/>
    <w:rsid w:val="00A85126"/>
    <w:rsid w:val="00A85441"/>
    <w:rsid w:val="00A927A1"/>
    <w:rsid w:val="00A93A61"/>
    <w:rsid w:val="00A9680C"/>
    <w:rsid w:val="00AA086D"/>
    <w:rsid w:val="00AA62A0"/>
    <w:rsid w:val="00AB09A9"/>
    <w:rsid w:val="00AB2DE3"/>
    <w:rsid w:val="00AB2F88"/>
    <w:rsid w:val="00AB5703"/>
    <w:rsid w:val="00AC13F7"/>
    <w:rsid w:val="00AC1721"/>
    <w:rsid w:val="00AC4465"/>
    <w:rsid w:val="00AC4EB4"/>
    <w:rsid w:val="00AD05F0"/>
    <w:rsid w:val="00AD13A4"/>
    <w:rsid w:val="00AD3FAD"/>
    <w:rsid w:val="00AD6005"/>
    <w:rsid w:val="00AE0A0F"/>
    <w:rsid w:val="00AE1D39"/>
    <w:rsid w:val="00AE48EB"/>
    <w:rsid w:val="00AE7856"/>
    <w:rsid w:val="00AF0D8C"/>
    <w:rsid w:val="00AF2C48"/>
    <w:rsid w:val="00AF3081"/>
    <w:rsid w:val="00AF39C3"/>
    <w:rsid w:val="00AF44B0"/>
    <w:rsid w:val="00AF5AA6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42A"/>
    <w:rsid w:val="00B248D9"/>
    <w:rsid w:val="00B27A25"/>
    <w:rsid w:val="00B27B97"/>
    <w:rsid w:val="00B3060C"/>
    <w:rsid w:val="00B31A59"/>
    <w:rsid w:val="00B327EF"/>
    <w:rsid w:val="00B32AB5"/>
    <w:rsid w:val="00B4210A"/>
    <w:rsid w:val="00B4385B"/>
    <w:rsid w:val="00B4596F"/>
    <w:rsid w:val="00B548BE"/>
    <w:rsid w:val="00B55A96"/>
    <w:rsid w:val="00B60454"/>
    <w:rsid w:val="00B6540F"/>
    <w:rsid w:val="00B6643B"/>
    <w:rsid w:val="00B673B7"/>
    <w:rsid w:val="00B676A4"/>
    <w:rsid w:val="00B71F06"/>
    <w:rsid w:val="00B75F3E"/>
    <w:rsid w:val="00B76668"/>
    <w:rsid w:val="00B80566"/>
    <w:rsid w:val="00B85140"/>
    <w:rsid w:val="00B85EE2"/>
    <w:rsid w:val="00B86835"/>
    <w:rsid w:val="00B90FD9"/>
    <w:rsid w:val="00B92489"/>
    <w:rsid w:val="00B934C3"/>
    <w:rsid w:val="00B9577D"/>
    <w:rsid w:val="00B9738C"/>
    <w:rsid w:val="00BA04A8"/>
    <w:rsid w:val="00BA1EF6"/>
    <w:rsid w:val="00BB070F"/>
    <w:rsid w:val="00BB1C30"/>
    <w:rsid w:val="00BB755A"/>
    <w:rsid w:val="00BC1A11"/>
    <w:rsid w:val="00BC2B91"/>
    <w:rsid w:val="00BC42B5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27093"/>
    <w:rsid w:val="00C343EC"/>
    <w:rsid w:val="00C413BE"/>
    <w:rsid w:val="00C424EA"/>
    <w:rsid w:val="00C44246"/>
    <w:rsid w:val="00C459CD"/>
    <w:rsid w:val="00C45C24"/>
    <w:rsid w:val="00C46618"/>
    <w:rsid w:val="00C50216"/>
    <w:rsid w:val="00C5063F"/>
    <w:rsid w:val="00C5070A"/>
    <w:rsid w:val="00C50C69"/>
    <w:rsid w:val="00C60502"/>
    <w:rsid w:val="00C6102A"/>
    <w:rsid w:val="00C645ED"/>
    <w:rsid w:val="00C669D8"/>
    <w:rsid w:val="00C722CB"/>
    <w:rsid w:val="00C7337C"/>
    <w:rsid w:val="00C7358E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65EC"/>
    <w:rsid w:val="00CC26DD"/>
    <w:rsid w:val="00CC4742"/>
    <w:rsid w:val="00CC478D"/>
    <w:rsid w:val="00CC57F1"/>
    <w:rsid w:val="00CD53AF"/>
    <w:rsid w:val="00CD62D3"/>
    <w:rsid w:val="00CD6D4D"/>
    <w:rsid w:val="00CE071B"/>
    <w:rsid w:val="00CE2F65"/>
    <w:rsid w:val="00CE3D09"/>
    <w:rsid w:val="00CF06CD"/>
    <w:rsid w:val="00CF3294"/>
    <w:rsid w:val="00CF5E1C"/>
    <w:rsid w:val="00D03EDB"/>
    <w:rsid w:val="00D05B32"/>
    <w:rsid w:val="00D061FB"/>
    <w:rsid w:val="00D06765"/>
    <w:rsid w:val="00D06F35"/>
    <w:rsid w:val="00D14376"/>
    <w:rsid w:val="00D14A85"/>
    <w:rsid w:val="00D17D95"/>
    <w:rsid w:val="00D20C61"/>
    <w:rsid w:val="00D247C0"/>
    <w:rsid w:val="00D35FC8"/>
    <w:rsid w:val="00D366AC"/>
    <w:rsid w:val="00D3677A"/>
    <w:rsid w:val="00D410E2"/>
    <w:rsid w:val="00D46B1B"/>
    <w:rsid w:val="00D46B88"/>
    <w:rsid w:val="00D50B41"/>
    <w:rsid w:val="00D52D6B"/>
    <w:rsid w:val="00D539A0"/>
    <w:rsid w:val="00D55283"/>
    <w:rsid w:val="00D56B95"/>
    <w:rsid w:val="00D62CD2"/>
    <w:rsid w:val="00D64760"/>
    <w:rsid w:val="00D658CB"/>
    <w:rsid w:val="00D66D3E"/>
    <w:rsid w:val="00D67339"/>
    <w:rsid w:val="00D71515"/>
    <w:rsid w:val="00D72408"/>
    <w:rsid w:val="00D72588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906BE"/>
    <w:rsid w:val="00D94E7E"/>
    <w:rsid w:val="00D95C66"/>
    <w:rsid w:val="00D97256"/>
    <w:rsid w:val="00DA3121"/>
    <w:rsid w:val="00DB121A"/>
    <w:rsid w:val="00DB378C"/>
    <w:rsid w:val="00DB40EF"/>
    <w:rsid w:val="00DB4AE4"/>
    <w:rsid w:val="00DB526A"/>
    <w:rsid w:val="00DB7336"/>
    <w:rsid w:val="00DC1FD1"/>
    <w:rsid w:val="00DC2CB5"/>
    <w:rsid w:val="00DC3560"/>
    <w:rsid w:val="00DC3775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D3F"/>
    <w:rsid w:val="00E203D9"/>
    <w:rsid w:val="00E23D56"/>
    <w:rsid w:val="00E2627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65E74"/>
    <w:rsid w:val="00E70E56"/>
    <w:rsid w:val="00E73CBC"/>
    <w:rsid w:val="00E75180"/>
    <w:rsid w:val="00E76135"/>
    <w:rsid w:val="00E763B4"/>
    <w:rsid w:val="00E80A9F"/>
    <w:rsid w:val="00E82AD8"/>
    <w:rsid w:val="00E83079"/>
    <w:rsid w:val="00E85EE8"/>
    <w:rsid w:val="00E878D3"/>
    <w:rsid w:val="00E91862"/>
    <w:rsid w:val="00E92EDA"/>
    <w:rsid w:val="00E939B8"/>
    <w:rsid w:val="00E94D2B"/>
    <w:rsid w:val="00E96129"/>
    <w:rsid w:val="00EA48E4"/>
    <w:rsid w:val="00EB1F9B"/>
    <w:rsid w:val="00EB6E4A"/>
    <w:rsid w:val="00EB76B8"/>
    <w:rsid w:val="00EC04DF"/>
    <w:rsid w:val="00EC389B"/>
    <w:rsid w:val="00EC3EE2"/>
    <w:rsid w:val="00EC5EDE"/>
    <w:rsid w:val="00EC7094"/>
    <w:rsid w:val="00ED032F"/>
    <w:rsid w:val="00ED141F"/>
    <w:rsid w:val="00ED2092"/>
    <w:rsid w:val="00ED4543"/>
    <w:rsid w:val="00ED4E6B"/>
    <w:rsid w:val="00EE400A"/>
    <w:rsid w:val="00EE5DF2"/>
    <w:rsid w:val="00EE74BA"/>
    <w:rsid w:val="00EF0114"/>
    <w:rsid w:val="00EF4A52"/>
    <w:rsid w:val="00EF52F2"/>
    <w:rsid w:val="00EF6BA3"/>
    <w:rsid w:val="00F024A1"/>
    <w:rsid w:val="00F039D3"/>
    <w:rsid w:val="00F03EF2"/>
    <w:rsid w:val="00F05CBD"/>
    <w:rsid w:val="00F068FD"/>
    <w:rsid w:val="00F06F98"/>
    <w:rsid w:val="00F0718E"/>
    <w:rsid w:val="00F1009C"/>
    <w:rsid w:val="00F12424"/>
    <w:rsid w:val="00F12B87"/>
    <w:rsid w:val="00F14039"/>
    <w:rsid w:val="00F154C6"/>
    <w:rsid w:val="00F158E2"/>
    <w:rsid w:val="00F17025"/>
    <w:rsid w:val="00F236C7"/>
    <w:rsid w:val="00F2624D"/>
    <w:rsid w:val="00F266CD"/>
    <w:rsid w:val="00F36774"/>
    <w:rsid w:val="00F37473"/>
    <w:rsid w:val="00F402C9"/>
    <w:rsid w:val="00F4158F"/>
    <w:rsid w:val="00F44933"/>
    <w:rsid w:val="00F505F1"/>
    <w:rsid w:val="00F53EA3"/>
    <w:rsid w:val="00F56755"/>
    <w:rsid w:val="00F57B57"/>
    <w:rsid w:val="00F6171A"/>
    <w:rsid w:val="00F63A7B"/>
    <w:rsid w:val="00F64F3E"/>
    <w:rsid w:val="00F7217B"/>
    <w:rsid w:val="00F7434A"/>
    <w:rsid w:val="00F8198D"/>
    <w:rsid w:val="00F82B12"/>
    <w:rsid w:val="00F831A1"/>
    <w:rsid w:val="00F8389A"/>
    <w:rsid w:val="00F83E18"/>
    <w:rsid w:val="00F83FEF"/>
    <w:rsid w:val="00F8426B"/>
    <w:rsid w:val="00F8429D"/>
    <w:rsid w:val="00F85420"/>
    <w:rsid w:val="00F872BB"/>
    <w:rsid w:val="00F876A2"/>
    <w:rsid w:val="00F95266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C6C50"/>
    <w:rsid w:val="00FD0BAD"/>
    <w:rsid w:val="00FD2BFF"/>
    <w:rsid w:val="00FD395D"/>
    <w:rsid w:val="00FD425C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B067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B067F"/>
    <w:pPr>
      <w:widowControl w:val="0"/>
      <w:autoSpaceDE w:val="0"/>
      <w:autoSpaceDN w:val="0"/>
      <w:spacing w:line="256" w:lineRule="exact"/>
      <w:ind w:left="1322"/>
      <w:jc w:val="center"/>
    </w:pPr>
    <w:rPr>
      <w:sz w:val="22"/>
      <w:szCs w:val="22"/>
      <w:lang w:bidi="ru-RU"/>
    </w:rPr>
  </w:style>
  <w:style w:type="table" w:customStyle="1" w:styleId="16">
    <w:name w:val="Сетка таблицы1"/>
    <w:basedOn w:val="a1"/>
    <w:next w:val="a7"/>
    <w:rsid w:val="00503D6E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4EA99E-95AD-4235-9929-8345DA48D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577</TotalTime>
  <Pages>2</Pages>
  <Words>225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1821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82</cp:revision>
  <cp:lastPrinted>2022-09-01T04:53:00Z</cp:lastPrinted>
  <dcterms:created xsi:type="dcterms:W3CDTF">2018-01-30T07:24:00Z</dcterms:created>
  <dcterms:modified xsi:type="dcterms:W3CDTF">2022-09-01T04:54:00Z</dcterms:modified>
</cp:coreProperties>
</file>