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259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983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22.12.2022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983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259" w:type="dxa"/>
            <w:vAlign w:val="center"/>
            <w:textDirection w:val="lrTb"/>
            <w:noWrap w:val="false"/>
          </w:tcPr>
          <w:p>
            <w:pPr>
              <w:pStyle w:val="983"/>
              <w:ind w:right="-142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 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0253/01-07</w:t>
            </w:r>
            <w:r/>
          </w:p>
        </w:tc>
      </w:tr>
      <w:tr>
        <w:trPr>
          <w:trHeight w:val="364"/>
        </w:trPr>
        <w:tc>
          <w:tcPr>
            <w:gridSpan w:val="3"/>
            <w:tcW w:w="9638" w:type="dxa"/>
            <w:textDirection w:val="lrTb"/>
            <w:noWrap w:val="false"/>
          </w:tcPr>
          <w:p>
            <w:pPr>
              <w:pStyle w:val="992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638" w:type="dxa"/>
            <w:textDirection w:val="lrTb"/>
            <w:noWrap w:val="false"/>
          </w:tcPr>
          <w:p>
            <w:pPr>
              <w:pStyle w:val="992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Поселение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Количкино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983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996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  <w:r/>
    </w:p>
    <w:p>
      <w:pPr>
        <w:pStyle w:val="1013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Поселение </w:t>
      </w:r>
      <w:r>
        <w:rPr>
          <w:rFonts w:ascii="PT Astra Serif" w:hAnsi="PT Astra Serif"/>
          <w:b w:val="false"/>
          <w:sz w:val="26"/>
          <w:szCs w:val="26"/>
        </w:rPr>
        <w:t xml:space="preserve">Количкино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Кривошеинского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1013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Поселение </w:t>
      </w:r>
      <w:r>
        <w:rPr>
          <w:rFonts w:ascii="PT Astra Serif" w:hAnsi="PT Astra Serif"/>
          <w:b w:val="false"/>
          <w:sz w:val="26"/>
          <w:szCs w:val="26"/>
        </w:rPr>
        <w:t xml:space="preserve">Количкино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1002"/>
        <w:tblW w:w="9639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402"/>
        <w:gridCol w:w="2978"/>
      </w:tblGrid>
      <w:tr>
        <w:trPr/>
        <w:tc>
          <w:tcPr>
            <w:tcW w:w="326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97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260" w:type="dxa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978" w:type="dxa"/>
            <w:textDirection w:val="lrTb"/>
            <w:noWrap w:val="false"/>
          </w:tcPr>
          <w:p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1009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 </w:t>
      </w:r>
      <w:r/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22.12.2022   №  0253/01-07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1017"/>
        <w:numPr>
          <w:ilvl w:val="0"/>
          <w:numId w:val="49"/>
        </w:numPr>
        <w:ind w:left="851" w:hanging="488"/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Поселение </w:t>
      </w:r>
      <w:r>
        <w:rPr>
          <w:rFonts w:ascii="PT Astra Serif" w:hAnsi="PT Astra Serif"/>
          <w:sz w:val="26"/>
          <w:szCs w:val="26"/>
        </w:rPr>
        <w:t xml:space="preserve">Количкино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p>
      <w:pPr>
        <w:pStyle w:val="1017"/>
        <w:ind w:left="0" w:right="-142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1017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Поселение </w:t>
      </w:r>
      <w:r>
        <w:rPr>
          <w:rFonts w:ascii="PT Astra Serif" w:hAnsi="PT Astra Serif"/>
          <w:sz w:val="26"/>
          <w:szCs w:val="26"/>
        </w:rPr>
        <w:t xml:space="preserve">Количкино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pStyle w:val="101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5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4"/>
      <w:jc w:val="center"/>
      <w:rPr>
        <w:sz w:val="28"/>
        <w:szCs w:val="28"/>
      </w:rPr>
    </w:pPr>
    <w:r>
      <w:rPr>
        <w:rStyle w:val="999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639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639" w:type="dxa"/>
          <w:textDirection w:val="lrTb"/>
          <w:noWrap w:val="false"/>
        </w:tcPr>
        <w:p>
          <w:pPr>
            <w:pStyle w:val="994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984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639" w:type="dxa"/>
          <w:textDirection w:val="lrTb"/>
          <w:noWrap w:val="false"/>
        </w:tcPr>
        <w:p>
          <w:pPr>
            <w:pStyle w:val="985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994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4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16">
    <w:name w:val="Heading 1 Char"/>
    <w:basedOn w:val="989"/>
    <w:link w:val="983"/>
    <w:uiPriority w:val="9"/>
    <w:rPr>
      <w:rFonts w:ascii="Arial" w:hAnsi="Arial" w:cs="Arial" w:eastAsia="Arial"/>
      <w:sz w:val="40"/>
      <w:szCs w:val="40"/>
    </w:rPr>
  </w:style>
  <w:style w:type="character" w:styleId="817">
    <w:name w:val="Heading 2 Char"/>
    <w:basedOn w:val="989"/>
    <w:link w:val="984"/>
    <w:uiPriority w:val="9"/>
    <w:rPr>
      <w:rFonts w:ascii="Arial" w:hAnsi="Arial" w:cs="Arial" w:eastAsia="Arial"/>
      <w:sz w:val="34"/>
    </w:rPr>
  </w:style>
  <w:style w:type="character" w:styleId="818">
    <w:name w:val="Heading 3 Char"/>
    <w:basedOn w:val="989"/>
    <w:link w:val="985"/>
    <w:uiPriority w:val="9"/>
    <w:rPr>
      <w:rFonts w:ascii="Arial" w:hAnsi="Arial" w:cs="Arial" w:eastAsia="Arial"/>
      <w:sz w:val="30"/>
      <w:szCs w:val="30"/>
    </w:rPr>
  </w:style>
  <w:style w:type="character" w:styleId="819">
    <w:name w:val="Heading 4 Char"/>
    <w:basedOn w:val="989"/>
    <w:link w:val="986"/>
    <w:uiPriority w:val="9"/>
    <w:rPr>
      <w:rFonts w:ascii="Arial" w:hAnsi="Arial" w:cs="Arial" w:eastAsia="Arial"/>
      <w:b/>
      <w:bCs/>
      <w:sz w:val="26"/>
      <w:szCs w:val="26"/>
    </w:rPr>
  </w:style>
  <w:style w:type="character" w:styleId="820">
    <w:name w:val="Heading 5 Char"/>
    <w:basedOn w:val="989"/>
    <w:link w:val="987"/>
    <w:uiPriority w:val="9"/>
    <w:rPr>
      <w:rFonts w:ascii="Arial" w:hAnsi="Arial" w:cs="Arial" w:eastAsia="Arial"/>
      <w:b/>
      <w:bCs/>
      <w:sz w:val="24"/>
      <w:szCs w:val="24"/>
    </w:rPr>
  </w:style>
  <w:style w:type="character" w:styleId="821">
    <w:name w:val="Heading 6 Char"/>
    <w:basedOn w:val="989"/>
    <w:link w:val="988"/>
    <w:uiPriority w:val="9"/>
    <w:rPr>
      <w:rFonts w:ascii="Arial" w:hAnsi="Arial" w:cs="Arial" w:eastAsia="Arial"/>
      <w:b/>
      <w:bCs/>
      <w:sz w:val="22"/>
      <w:szCs w:val="22"/>
    </w:rPr>
  </w:style>
  <w:style w:type="paragraph" w:styleId="822">
    <w:name w:val="Heading 7"/>
    <w:basedOn w:val="982"/>
    <w:next w:val="982"/>
    <w:link w:val="82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823">
    <w:name w:val="Heading 7 Char"/>
    <w:basedOn w:val="989"/>
    <w:link w:val="82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824">
    <w:name w:val="Heading 8"/>
    <w:basedOn w:val="982"/>
    <w:next w:val="982"/>
    <w:link w:val="825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825">
    <w:name w:val="Heading 8 Char"/>
    <w:basedOn w:val="989"/>
    <w:link w:val="824"/>
    <w:uiPriority w:val="9"/>
    <w:rPr>
      <w:rFonts w:ascii="Arial" w:hAnsi="Arial" w:cs="Arial" w:eastAsia="Arial"/>
      <w:i/>
      <w:iCs/>
      <w:sz w:val="22"/>
      <w:szCs w:val="22"/>
    </w:rPr>
  </w:style>
  <w:style w:type="paragraph" w:styleId="826">
    <w:name w:val="Heading 9"/>
    <w:basedOn w:val="982"/>
    <w:next w:val="982"/>
    <w:link w:val="82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27">
    <w:name w:val="Heading 9 Char"/>
    <w:basedOn w:val="989"/>
    <w:link w:val="826"/>
    <w:uiPriority w:val="9"/>
    <w:rPr>
      <w:rFonts w:ascii="Arial" w:hAnsi="Arial" w:cs="Arial" w:eastAsia="Arial"/>
      <w:i/>
      <w:iCs/>
      <w:sz w:val="21"/>
      <w:szCs w:val="21"/>
    </w:rPr>
  </w:style>
  <w:style w:type="paragraph" w:styleId="828">
    <w:name w:val="Title"/>
    <w:basedOn w:val="982"/>
    <w:next w:val="982"/>
    <w:link w:val="82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829">
    <w:name w:val="Title Char"/>
    <w:basedOn w:val="989"/>
    <w:link w:val="828"/>
    <w:uiPriority w:val="10"/>
    <w:rPr>
      <w:sz w:val="48"/>
      <w:szCs w:val="48"/>
    </w:rPr>
  </w:style>
  <w:style w:type="paragraph" w:styleId="830">
    <w:name w:val="Subtitle"/>
    <w:basedOn w:val="982"/>
    <w:next w:val="982"/>
    <w:link w:val="831"/>
    <w:qFormat/>
    <w:uiPriority w:val="11"/>
    <w:rPr>
      <w:sz w:val="24"/>
      <w:szCs w:val="24"/>
    </w:rPr>
    <w:pPr>
      <w:spacing w:after="200" w:before="200"/>
    </w:pPr>
  </w:style>
  <w:style w:type="character" w:styleId="831">
    <w:name w:val="Subtitle Char"/>
    <w:basedOn w:val="989"/>
    <w:link w:val="830"/>
    <w:uiPriority w:val="11"/>
    <w:rPr>
      <w:sz w:val="24"/>
      <w:szCs w:val="24"/>
    </w:rPr>
  </w:style>
  <w:style w:type="paragraph" w:styleId="832">
    <w:name w:val="Quote"/>
    <w:basedOn w:val="982"/>
    <w:next w:val="982"/>
    <w:link w:val="833"/>
    <w:qFormat/>
    <w:uiPriority w:val="29"/>
    <w:rPr>
      <w:i/>
    </w:rPr>
    <w:pPr>
      <w:ind w:left="720" w:right="720"/>
    </w:pPr>
  </w:style>
  <w:style w:type="character" w:styleId="833">
    <w:name w:val="Quote Char"/>
    <w:link w:val="832"/>
    <w:uiPriority w:val="29"/>
    <w:rPr>
      <w:i/>
    </w:rPr>
  </w:style>
  <w:style w:type="paragraph" w:styleId="834">
    <w:name w:val="Intense Quote"/>
    <w:basedOn w:val="982"/>
    <w:next w:val="982"/>
    <w:link w:val="835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35">
    <w:name w:val="Intense Quote Char"/>
    <w:link w:val="834"/>
    <w:uiPriority w:val="30"/>
    <w:rPr>
      <w:i/>
    </w:rPr>
  </w:style>
  <w:style w:type="character" w:styleId="836">
    <w:name w:val="Header Char"/>
    <w:basedOn w:val="989"/>
    <w:link w:val="994"/>
    <w:uiPriority w:val="99"/>
  </w:style>
  <w:style w:type="character" w:styleId="837">
    <w:name w:val="Footer Char"/>
    <w:basedOn w:val="989"/>
    <w:link w:val="995"/>
    <w:uiPriority w:val="99"/>
  </w:style>
  <w:style w:type="paragraph" w:styleId="838">
    <w:name w:val="Caption"/>
    <w:basedOn w:val="982"/>
    <w:next w:val="982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839">
    <w:name w:val="Caption Char"/>
    <w:basedOn w:val="838"/>
    <w:link w:val="995"/>
    <w:uiPriority w:val="99"/>
  </w:style>
  <w:style w:type="table" w:styleId="840">
    <w:name w:val="Table Grid Light"/>
    <w:basedOn w:val="99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1">
    <w:name w:val="Plain Table 1"/>
    <w:basedOn w:val="99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2">
    <w:name w:val="Plain Table 2"/>
    <w:basedOn w:val="99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3">
    <w:name w:val="Plain Table 3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4">
    <w:name w:val="Plain Table 4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Plain Table 5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46">
    <w:name w:val="Grid Table 1 Light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Grid Table 1 Light - Accent 1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Grid Table 1 Light - Accent 2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Grid Table 1 Light - Accent 3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Grid Table 1 Light - Accent 4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Grid Table 1 Light - Accent 5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Grid Table 1 Light - Accent 6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Grid Table 2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54">
    <w:name w:val="Grid Table 2 - Accent 1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855">
    <w:name w:val="Grid Table 2 - Accent 2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56">
    <w:name w:val="Grid Table 2 - Accent 3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57">
    <w:name w:val="Grid Table 2 - Accent 4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58">
    <w:name w:val="Grid Table 2 - Accent 5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59">
    <w:name w:val="Grid Table 2 - Accent 6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60">
    <w:name w:val="Grid Table 3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1">
    <w:name w:val="Grid Table 3 - Accent 1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2">
    <w:name w:val="Grid Table 3 - Accent 2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3">
    <w:name w:val="Grid Table 3 - Accent 3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4">
    <w:name w:val="Grid Table 3 - Accent 4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5">
    <w:name w:val="Grid Table 3 - Accent 5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6">
    <w:name w:val="Grid Table 3 - Accent 6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7">
    <w:name w:val="Grid Table 4"/>
    <w:basedOn w:val="99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868">
    <w:name w:val="Grid Table 4 - Accent 1"/>
    <w:basedOn w:val="99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869">
    <w:name w:val="Grid Table 4 - Accent 2"/>
    <w:basedOn w:val="99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870">
    <w:name w:val="Grid Table 4 - Accent 3"/>
    <w:basedOn w:val="99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871">
    <w:name w:val="Grid Table 4 - Accent 4"/>
    <w:basedOn w:val="99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872">
    <w:name w:val="Grid Table 4 - Accent 5"/>
    <w:basedOn w:val="99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73">
    <w:name w:val="Grid Table 4 - Accent 6"/>
    <w:basedOn w:val="99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74">
    <w:name w:val="Grid Table 5 Dark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75">
    <w:name w:val="Grid Table 5 Dark- Accent 1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76">
    <w:name w:val="Grid Table 5 Dark - Accent 2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77">
    <w:name w:val="Grid Table 5 Dark - Accent 3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78">
    <w:name w:val="Grid Table 5 Dark- Accent 4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79">
    <w:name w:val="Grid Table 5 Dark - Accent 5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80">
    <w:name w:val="Grid Table 5 Dark - Accent 6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1">
    <w:name w:val="Grid Table 6 Colorful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82">
    <w:name w:val="Grid Table 6 Colorful - Accent 1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83">
    <w:name w:val="Grid Table 6 Colorful - Accent 2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84">
    <w:name w:val="Grid Table 6 Colorful - Accent 3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85">
    <w:name w:val="Grid Table 6 Colorful - Accent 4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86">
    <w:name w:val="Grid Table 6 Colorful - Accent 5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7">
    <w:name w:val="Grid Table 6 Colorful - Accent 6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8">
    <w:name w:val="Grid Table 7 Colorful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889">
    <w:name w:val="Grid Table 7 Colorful - Accent 1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890">
    <w:name w:val="Grid Table 7 Colorful - Accent 2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91">
    <w:name w:val="Grid Table 7 Colorful - Accent 3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92">
    <w:name w:val="Grid Table 7 Colorful - Accent 4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93">
    <w:name w:val="Grid Table 7 Colorful - Accent 5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894">
    <w:name w:val="Grid Table 7 Colorful - Accent 6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895">
    <w:name w:val="List Table 1 Light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96">
    <w:name w:val="List Table 1 Light - Accent 1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897">
    <w:name w:val="List Table 1 Light - Accent 2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898">
    <w:name w:val="List Table 1 Light - Accent 3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899">
    <w:name w:val="List Table 1 Light - Accent 4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900">
    <w:name w:val="List Table 1 Light - Accent 5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01">
    <w:name w:val="List Table 1 Light - Accent 6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02">
    <w:name w:val="List Table 2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903">
    <w:name w:val="List Table 2 - Accent 1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904">
    <w:name w:val="List Table 2 - Accent 2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905">
    <w:name w:val="List Table 2 - Accent 3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906">
    <w:name w:val="List Table 2 - Accent 4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907">
    <w:name w:val="List Table 2 - Accent 5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908">
    <w:name w:val="List Table 2 - Accent 6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909">
    <w:name w:val="List Table 3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3 - Accent 1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3 - Accent 2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3 - Accent 3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3 - Accent 4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3 - Accent 5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3 - Accent 6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4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4 - Accent 1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4 - Accent 2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4 - Accent 3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List Table 4 - Accent 4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>
    <w:name w:val="List Table 4 - Accent 5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>
    <w:name w:val="List Table 4 - Accent 6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>
    <w:name w:val="List Table 5 Dark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4">
    <w:name w:val="List Table 5 Dark - Accent 1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5">
    <w:name w:val="List Table 5 Dark - Accent 2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6">
    <w:name w:val="List Table 5 Dark - Accent 3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7">
    <w:name w:val="List Table 5 Dark - Accent 4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8">
    <w:name w:val="List Table 5 Dark - Accent 5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9">
    <w:name w:val="List Table 5 Dark - Accent 6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30">
    <w:name w:val="List Table 6 Colorful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931">
    <w:name w:val="List Table 6 Colorful - Accent 1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932">
    <w:name w:val="List Table 6 Colorful - Accent 2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933">
    <w:name w:val="List Table 6 Colorful - Accent 3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934">
    <w:name w:val="List Table 6 Colorful - Accent 4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935">
    <w:name w:val="List Table 6 Colorful - Accent 5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936">
    <w:name w:val="List Table 6 Colorful - Accent 6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937">
    <w:name w:val="List Table 7 Colorful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38">
    <w:name w:val="List Table 7 Colorful - Accent 1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39">
    <w:name w:val="List Table 7 Colorful - Accent 2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40">
    <w:name w:val="List Table 7 Colorful - Accent 3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41">
    <w:name w:val="List Table 7 Colorful - Accent 4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42">
    <w:name w:val="List Table 7 Colorful - Accent 5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43">
    <w:name w:val="List Table 7 Colorful - Accent 6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44">
    <w:name w:val="Lined - Accent"/>
    <w:basedOn w:val="99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945">
    <w:name w:val="Lined - Accent 1"/>
    <w:basedOn w:val="99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946">
    <w:name w:val="Lined - Accent 2"/>
    <w:basedOn w:val="99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947">
    <w:name w:val="Lined - Accent 3"/>
    <w:basedOn w:val="99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948">
    <w:name w:val="Lined - Accent 4"/>
    <w:basedOn w:val="99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949">
    <w:name w:val="Lined - Accent 5"/>
    <w:basedOn w:val="99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950">
    <w:name w:val="Lined - Accent 6"/>
    <w:basedOn w:val="99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951">
    <w:name w:val="Bordered &amp; Lined - Accent"/>
    <w:basedOn w:val="99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952">
    <w:name w:val="Bordered &amp; Lined - Accent 1"/>
    <w:basedOn w:val="99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953">
    <w:name w:val="Bordered &amp; Lined - Accent 2"/>
    <w:basedOn w:val="99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954">
    <w:name w:val="Bordered &amp; Lined - Accent 3"/>
    <w:basedOn w:val="99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955">
    <w:name w:val="Bordered &amp; Lined - Accent 4"/>
    <w:basedOn w:val="99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956">
    <w:name w:val="Bordered &amp; Lined - Accent 5"/>
    <w:basedOn w:val="99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957">
    <w:name w:val="Bordered &amp; Lined - Accent 6"/>
    <w:basedOn w:val="99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958">
    <w:name w:val="Bordered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959">
    <w:name w:val="Bordered - Accent 1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960">
    <w:name w:val="Bordered - Accent 2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961">
    <w:name w:val="Bordered - Accent 3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962">
    <w:name w:val="Bordered - Accent 4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963">
    <w:name w:val="Bordered - Accent 5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964">
    <w:name w:val="Bordered - Accent 6"/>
    <w:basedOn w:val="99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965">
    <w:name w:val="footnote text"/>
    <w:basedOn w:val="982"/>
    <w:link w:val="966"/>
    <w:uiPriority w:val="99"/>
    <w:semiHidden/>
    <w:unhideWhenUsed/>
    <w:rPr>
      <w:sz w:val="18"/>
    </w:rPr>
    <w:pPr>
      <w:spacing w:lineRule="auto" w:line="240" w:after="40"/>
    </w:pPr>
  </w:style>
  <w:style w:type="character" w:styleId="966">
    <w:name w:val="Footnote Text Char"/>
    <w:link w:val="965"/>
    <w:uiPriority w:val="99"/>
    <w:rPr>
      <w:sz w:val="18"/>
    </w:rPr>
  </w:style>
  <w:style w:type="character" w:styleId="967">
    <w:name w:val="footnote reference"/>
    <w:basedOn w:val="989"/>
    <w:uiPriority w:val="99"/>
    <w:unhideWhenUsed/>
    <w:rPr>
      <w:vertAlign w:val="superscript"/>
    </w:rPr>
  </w:style>
  <w:style w:type="paragraph" w:styleId="968">
    <w:name w:val="endnote text"/>
    <w:basedOn w:val="982"/>
    <w:link w:val="969"/>
    <w:uiPriority w:val="99"/>
    <w:semiHidden/>
    <w:unhideWhenUsed/>
    <w:rPr>
      <w:sz w:val="20"/>
    </w:rPr>
    <w:pPr>
      <w:spacing w:lineRule="auto" w:line="240" w:after="0"/>
    </w:pPr>
  </w:style>
  <w:style w:type="character" w:styleId="969">
    <w:name w:val="Endnote Text Char"/>
    <w:link w:val="968"/>
    <w:uiPriority w:val="99"/>
    <w:rPr>
      <w:sz w:val="20"/>
    </w:rPr>
  </w:style>
  <w:style w:type="character" w:styleId="970">
    <w:name w:val="endnote reference"/>
    <w:basedOn w:val="989"/>
    <w:uiPriority w:val="99"/>
    <w:semiHidden/>
    <w:unhideWhenUsed/>
    <w:rPr>
      <w:vertAlign w:val="superscript"/>
    </w:rPr>
  </w:style>
  <w:style w:type="paragraph" w:styleId="971">
    <w:name w:val="toc 1"/>
    <w:basedOn w:val="982"/>
    <w:next w:val="982"/>
    <w:uiPriority w:val="39"/>
    <w:unhideWhenUsed/>
    <w:pPr>
      <w:ind w:left="0" w:right="0" w:firstLine="0"/>
      <w:spacing w:after="57"/>
    </w:pPr>
  </w:style>
  <w:style w:type="paragraph" w:styleId="972">
    <w:name w:val="toc 2"/>
    <w:basedOn w:val="982"/>
    <w:next w:val="982"/>
    <w:uiPriority w:val="39"/>
    <w:unhideWhenUsed/>
    <w:pPr>
      <w:ind w:left="283" w:right="0" w:firstLine="0"/>
      <w:spacing w:after="57"/>
    </w:pPr>
  </w:style>
  <w:style w:type="paragraph" w:styleId="973">
    <w:name w:val="toc 3"/>
    <w:basedOn w:val="982"/>
    <w:next w:val="982"/>
    <w:uiPriority w:val="39"/>
    <w:unhideWhenUsed/>
    <w:pPr>
      <w:ind w:left="567" w:right="0" w:firstLine="0"/>
      <w:spacing w:after="57"/>
    </w:pPr>
  </w:style>
  <w:style w:type="paragraph" w:styleId="974">
    <w:name w:val="toc 4"/>
    <w:basedOn w:val="982"/>
    <w:next w:val="982"/>
    <w:uiPriority w:val="39"/>
    <w:unhideWhenUsed/>
    <w:pPr>
      <w:ind w:left="850" w:right="0" w:firstLine="0"/>
      <w:spacing w:after="57"/>
    </w:pPr>
  </w:style>
  <w:style w:type="paragraph" w:styleId="975">
    <w:name w:val="toc 5"/>
    <w:basedOn w:val="982"/>
    <w:next w:val="982"/>
    <w:uiPriority w:val="39"/>
    <w:unhideWhenUsed/>
    <w:pPr>
      <w:ind w:left="1134" w:right="0" w:firstLine="0"/>
      <w:spacing w:after="57"/>
    </w:pPr>
  </w:style>
  <w:style w:type="paragraph" w:styleId="976">
    <w:name w:val="toc 6"/>
    <w:basedOn w:val="982"/>
    <w:next w:val="982"/>
    <w:uiPriority w:val="39"/>
    <w:unhideWhenUsed/>
    <w:pPr>
      <w:ind w:left="1417" w:right="0" w:firstLine="0"/>
      <w:spacing w:after="57"/>
    </w:pPr>
  </w:style>
  <w:style w:type="paragraph" w:styleId="977">
    <w:name w:val="toc 7"/>
    <w:basedOn w:val="982"/>
    <w:next w:val="982"/>
    <w:uiPriority w:val="39"/>
    <w:unhideWhenUsed/>
    <w:pPr>
      <w:ind w:left="1701" w:right="0" w:firstLine="0"/>
      <w:spacing w:after="57"/>
    </w:pPr>
  </w:style>
  <w:style w:type="paragraph" w:styleId="978">
    <w:name w:val="toc 8"/>
    <w:basedOn w:val="982"/>
    <w:next w:val="982"/>
    <w:uiPriority w:val="39"/>
    <w:unhideWhenUsed/>
    <w:pPr>
      <w:ind w:left="1984" w:right="0" w:firstLine="0"/>
      <w:spacing w:after="57"/>
    </w:pPr>
  </w:style>
  <w:style w:type="paragraph" w:styleId="979">
    <w:name w:val="toc 9"/>
    <w:basedOn w:val="982"/>
    <w:next w:val="982"/>
    <w:uiPriority w:val="39"/>
    <w:unhideWhenUsed/>
    <w:pPr>
      <w:ind w:left="2268" w:right="0" w:firstLine="0"/>
      <w:spacing w:after="57"/>
    </w:pPr>
  </w:style>
  <w:style w:type="paragraph" w:styleId="980">
    <w:name w:val="TOC Heading"/>
    <w:uiPriority w:val="39"/>
    <w:unhideWhenUsed/>
  </w:style>
  <w:style w:type="paragraph" w:styleId="981">
    <w:name w:val="table of figures"/>
    <w:basedOn w:val="982"/>
    <w:next w:val="982"/>
    <w:uiPriority w:val="99"/>
    <w:unhideWhenUsed/>
    <w:pPr>
      <w:spacing w:after="0" w:afterAutospacing="0"/>
    </w:pPr>
  </w:style>
  <w:style w:type="paragraph" w:styleId="982" w:default="1">
    <w:name w:val="Normal"/>
    <w:qFormat/>
  </w:style>
  <w:style w:type="paragraph" w:styleId="983">
    <w:name w:val="Heading 1"/>
    <w:basedOn w:val="992"/>
    <w:next w:val="992"/>
    <w:qFormat/>
    <w:rPr>
      <w:rFonts w:ascii="Tahoma" w:hAnsi="Tahoma"/>
      <w:sz w:val="24"/>
    </w:rPr>
    <w:pPr>
      <w:keepNext/>
      <w:outlineLvl w:val="0"/>
    </w:pPr>
  </w:style>
  <w:style w:type="paragraph" w:styleId="984">
    <w:name w:val="Heading 2"/>
    <w:basedOn w:val="992"/>
    <w:next w:val="992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985">
    <w:name w:val="Heading 3"/>
    <w:basedOn w:val="992"/>
    <w:next w:val="992"/>
    <w:qFormat/>
    <w:rPr>
      <w:rFonts w:ascii="Tahoma" w:hAnsi="Tahoma"/>
      <w:b/>
      <w:sz w:val="32"/>
    </w:rPr>
    <w:pPr>
      <w:keepNext/>
      <w:outlineLvl w:val="2"/>
    </w:pPr>
  </w:style>
  <w:style w:type="paragraph" w:styleId="986">
    <w:name w:val="Heading 4"/>
    <w:basedOn w:val="992"/>
    <w:next w:val="992"/>
    <w:qFormat/>
    <w:rPr>
      <w:sz w:val="28"/>
    </w:rPr>
    <w:pPr>
      <w:jc w:val="both"/>
      <w:keepNext/>
      <w:outlineLvl w:val="3"/>
    </w:pPr>
  </w:style>
  <w:style w:type="paragraph" w:styleId="987">
    <w:name w:val="Heading 5"/>
    <w:basedOn w:val="992"/>
    <w:next w:val="992"/>
    <w:qFormat/>
    <w:rPr>
      <w:sz w:val="28"/>
    </w:rPr>
    <w:pPr>
      <w:ind w:firstLine="567"/>
      <w:keepNext/>
      <w:outlineLvl w:val="4"/>
    </w:pPr>
  </w:style>
  <w:style w:type="paragraph" w:styleId="988">
    <w:name w:val="Heading 6"/>
    <w:basedOn w:val="992"/>
    <w:next w:val="992"/>
    <w:qFormat/>
    <w:rPr>
      <w:sz w:val="28"/>
    </w:rPr>
    <w:pPr>
      <w:ind w:left="7200"/>
      <w:jc w:val="both"/>
      <w:keepNext/>
      <w:outlineLvl w:val="5"/>
    </w:pPr>
  </w:style>
  <w:style w:type="character" w:styleId="989" w:default="1">
    <w:name w:val="Default Paragraph Font"/>
    <w:uiPriority w:val="1"/>
    <w:unhideWhenUsed/>
  </w:style>
  <w:style w:type="table" w:styleId="9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91" w:default="1">
    <w:name w:val="No List"/>
    <w:uiPriority w:val="99"/>
    <w:semiHidden/>
    <w:unhideWhenUsed/>
  </w:style>
  <w:style w:type="paragraph" w:styleId="992" w:customStyle="1">
    <w:name w:val="Обычный1"/>
  </w:style>
  <w:style w:type="character" w:styleId="993" w:customStyle="1">
    <w:name w:val="Основной шрифт абзаца1"/>
  </w:style>
  <w:style w:type="paragraph" w:styleId="994">
    <w:name w:val="Header"/>
    <w:basedOn w:val="992"/>
    <w:pPr>
      <w:tabs>
        <w:tab w:val="center" w:pos="4153" w:leader="none"/>
        <w:tab w:val="right" w:pos="8306" w:leader="none"/>
      </w:tabs>
    </w:pPr>
  </w:style>
  <w:style w:type="paragraph" w:styleId="995">
    <w:name w:val="Footer"/>
    <w:basedOn w:val="992"/>
    <w:pPr>
      <w:tabs>
        <w:tab w:val="center" w:pos="4153" w:leader="none"/>
        <w:tab w:val="right" w:pos="8306" w:leader="none"/>
      </w:tabs>
    </w:pPr>
  </w:style>
  <w:style w:type="paragraph" w:styleId="996">
    <w:name w:val="Body Text Indent"/>
    <w:basedOn w:val="992"/>
    <w:rPr>
      <w:sz w:val="28"/>
    </w:rPr>
    <w:pPr>
      <w:ind w:firstLine="426"/>
      <w:jc w:val="both"/>
    </w:pPr>
  </w:style>
  <w:style w:type="paragraph" w:styleId="997" w:customStyle="1">
    <w:name w:val="Основной текст1"/>
    <w:basedOn w:val="992"/>
    <w:rPr>
      <w:sz w:val="28"/>
    </w:rPr>
    <w:pPr>
      <w:jc w:val="both"/>
      <w:spacing w:lineRule="auto" w:line="360"/>
    </w:pPr>
  </w:style>
  <w:style w:type="paragraph" w:styleId="998">
    <w:name w:val="Body Text Indent 2"/>
    <w:basedOn w:val="992"/>
    <w:rPr>
      <w:sz w:val="28"/>
    </w:rPr>
    <w:pPr>
      <w:ind w:firstLine="720"/>
      <w:jc w:val="both"/>
    </w:pPr>
  </w:style>
  <w:style w:type="character" w:styleId="999">
    <w:name w:val="page number"/>
    <w:basedOn w:val="989"/>
  </w:style>
  <w:style w:type="paragraph" w:styleId="1000" w:customStyle="1">
    <w:name w:val="ConsNonformat"/>
    <w:rPr>
      <w:rFonts w:ascii="Courier New" w:hAnsi="Courier New"/>
    </w:rPr>
    <w:pPr>
      <w:ind w:right="19772"/>
    </w:pPr>
  </w:style>
  <w:style w:type="paragraph" w:styleId="1001" w:customStyle="1">
    <w:name w:val="ConsTitle"/>
    <w:rPr>
      <w:rFonts w:ascii="Arial" w:hAnsi="Arial"/>
      <w:b/>
      <w:sz w:val="16"/>
    </w:rPr>
    <w:pPr>
      <w:ind w:right="19772"/>
    </w:pPr>
  </w:style>
  <w:style w:type="table" w:styleId="1002">
    <w:name w:val="Table Grid"/>
    <w:basedOn w:val="990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1003">
    <w:name w:val="Balloon Text"/>
    <w:basedOn w:val="982"/>
    <w:semiHidden/>
    <w:rPr>
      <w:rFonts w:ascii="Tahoma" w:hAnsi="Tahoma" w:cs="Tahoma"/>
      <w:sz w:val="16"/>
      <w:szCs w:val="16"/>
    </w:rPr>
  </w:style>
  <w:style w:type="character" w:styleId="1004">
    <w:name w:val="Strong"/>
    <w:qFormat/>
    <w:rPr>
      <w:b/>
      <w:bCs/>
    </w:rPr>
  </w:style>
  <w:style w:type="paragraph" w:styleId="1005" w:customStyle="1">
    <w:name w:val="Знак Знак Знак Знак Знак Знак Знак Знак Знак Знак Знак Знак Знак Знак Знак1 Знак Знак Знак Знак"/>
    <w:basedOn w:val="982"/>
    <w:next w:val="984"/>
    <w:rPr>
      <w:sz w:val="24"/>
      <w:lang w:val="en-US" w:eastAsia="en-US"/>
    </w:rPr>
    <w:pPr>
      <w:spacing w:lineRule="exact" w:line="240" w:after="160"/>
    </w:pPr>
  </w:style>
  <w:style w:type="paragraph" w:styleId="1006" w:customStyle="1">
    <w:name w:val="Знак1 Знак Знак Знак"/>
    <w:basedOn w:val="982"/>
    <w:rPr>
      <w:rFonts w:ascii="Verdana" w:hAnsi="Verdana" w:cs="Verdana"/>
      <w:lang w:val="en-US" w:eastAsia="en-US"/>
    </w:rPr>
  </w:style>
  <w:style w:type="character" w:styleId="1007" w:customStyle="1">
    <w:name w:val="apple-converted-space"/>
    <w:basedOn w:val="989"/>
  </w:style>
  <w:style w:type="character" w:styleId="1008">
    <w:name w:val="Hyperlink"/>
    <w:rPr>
      <w:color w:val="0000FF"/>
      <w:u w:val="single"/>
    </w:rPr>
  </w:style>
  <w:style w:type="paragraph" w:styleId="1009" w:customStyle="1">
    <w:name w:val="Исполнитель"/>
    <w:basedOn w:val="982"/>
  </w:style>
  <w:style w:type="paragraph" w:styleId="1010" w:customStyle="1">
    <w:name w:val="a"/>
    <w:basedOn w:val="982"/>
    <w:rPr>
      <w:sz w:val="24"/>
      <w:szCs w:val="24"/>
    </w:rPr>
    <w:pPr>
      <w:spacing w:after="100" w:afterAutospacing="1" w:before="100" w:beforeAutospacing="1"/>
    </w:pPr>
  </w:style>
  <w:style w:type="paragraph" w:styleId="1011" w:customStyle="1">
    <w:name w:val="Абзац списка1"/>
    <w:basedOn w:val="982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12">
    <w:name w:val="Document Map"/>
    <w:basedOn w:val="982"/>
    <w:semiHidden/>
    <w:rPr>
      <w:rFonts w:ascii="Tahoma" w:hAnsi="Tahoma" w:cs="Tahoma"/>
    </w:rPr>
    <w:pPr>
      <w:shd w:val="clear" w:fill="000080" w:color="auto"/>
    </w:pPr>
  </w:style>
  <w:style w:type="paragraph" w:styleId="1013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1014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1015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1016">
    <w:name w:val="Body Text"/>
    <w:basedOn w:val="982"/>
    <w:pPr>
      <w:spacing w:after="120"/>
    </w:pPr>
  </w:style>
  <w:style w:type="paragraph" w:styleId="1017">
    <w:name w:val="List Paragraph"/>
    <w:basedOn w:val="982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18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1019" w:customStyle="1">
    <w:name w:val="Default"/>
    <w:rPr>
      <w:color w:val="000000"/>
      <w:sz w:val="24"/>
      <w:szCs w:val="24"/>
    </w:rPr>
  </w:style>
  <w:style w:type="table" w:styleId="1020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1021" w:customStyle="1">
    <w:name w:val="Table Paragraph"/>
    <w:basedOn w:val="982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1022" w:customStyle="1">
    <w:name w:val="Сетка таблицы1"/>
    <w:basedOn w:val="990"/>
    <w:next w:val="1002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5CAB1FA9-D783-4D88-9F2F-EA19370AE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94</cp:revision>
  <dcterms:created xsi:type="dcterms:W3CDTF">2018-01-30T07:24:00Z</dcterms:created>
  <dcterms:modified xsi:type="dcterms:W3CDTF">2022-12-26T05:11:59Z</dcterms:modified>
</cp:coreProperties>
</file>