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22.12.2022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0255/01-07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Жуковские курганы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Жуковские курганы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Кривошеинского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Жуковские курганы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3543"/>
        <w:gridCol w:w="2978"/>
      </w:tblGrid>
      <w:tr>
        <w:trPr/>
        <w:tc>
          <w:tcPr>
            <w:tcW w:w="31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97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118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43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978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</w:t>
      </w:r>
      <w:r/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22.12.2022    №  0255/01-07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Жуковские курганы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Жуковские курганы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0D24731D-DB3E-425C-B663-44B35F5AE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95</cp:revision>
  <dcterms:created xsi:type="dcterms:W3CDTF">2018-01-30T07:24:00Z</dcterms:created>
  <dcterms:modified xsi:type="dcterms:W3CDTF">2022-12-26T05:11:01Z</dcterms:modified>
</cp:coreProperties>
</file>