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0265/01-07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Рыбинский могильник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Рыбинский могильник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Рыбинский могильник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№  0265/01-07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Рыбинский могильник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Рыбинский могильник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1863E487-9562-4D98-B9EE-74161F5E0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101</cp:revision>
  <dcterms:created xsi:type="dcterms:W3CDTF">2018-01-30T07:24:00Z</dcterms:created>
  <dcterms:modified xsi:type="dcterms:W3CDTF">2022-12-26T10:34:09Z</dcterms:modified>
</cp:coreProperties>
</file>