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26.12.2022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0267/01-07</w:t>
            </w:r>
            <w:r/>
          </w:p>
        </w:tc>
      </w:tr>
      <w:tr>
        <w:trPr>
          <w:trHeight w:val="364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Богатырское поселение IV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Богатырское поселение IV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Верхнекетского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Богатырское поселение IV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837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26.12.2022     №  0267/01-07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851" w:hanging="488"/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Богатырское поселение IV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jc w:val="center"/>
        <w:rPr>
          <w:sz w:val="26"/>
          <w:szCs w:val="26"/>
        </w:rPr>
      </w:pPr>
      <w:r/>
      <w:bookmarkStart w:id="1" w:name="_GoBack"/>
      <w:r/>
      <w:bookmarkEnd w:id="1"/>
      <w:r/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Богатырское поселение IV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496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6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E93088F4-E967-43B1-98DB-7647A452A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107</cp:revision>
  <dcterms:created xsi:type="dcterms:W3CDTF">2018-01-30T07:24:00Z</dcterms:created>
  <dcterms:modified xsi:type="dcterms:W3CDTF">2022-12-26T10:40:31Z</dcterms:modified>
</cp:coreProperties>
</file>