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6F1D92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6F1D92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6F1D92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F1D92">
              <w:rPr>
                <w:rFonts w:ascii="PT Astra Serif" w:hAnsi="PT Astra Serif"/>
                <w:sz w:val="26"/>
                <w:szCs w:val="26"/>
              </w:rPr>
              <w:t>0284/01-07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DC4FA8" w:rsidRPr="00DC4FA8">
              <w:rPr>
                <w:rFonts w:ascii="PT Astra Serif" w:hAnsi="PT Astra Serif"/>
                <w:sz w:val="26"/>
                <w:szCs w:val="26"/>
              </w:rPr>
              <w:t>Поселение Кедровый Мыс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C4FA8" w:rsidRPr="00DC4FA8">
        <w:rPr>
          <w:rFonts w:ascii="PT Astra Serif" w:hAnsi="PT Astra Serif"/>
          <w:b w:val="0"/>
          <w:sz w:val="26"/>
          <w:szCs w:val="26"/>
        </w:rPr>
        <w:t>Поселение Кедровый Мыс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C4FA8" w:rsidRPr="00DC4FA8">
        <w:rPr>
          <w:rFonts w:ascii="PT Astra Serif" w:hAnsi="PT Astra Serif"/>
          <w:b w:val="0"/>
          <w:sz w:val="26"/>
          <w:szCs w:val="26"/>
        </w:rPr>
        <w:t>Поселение Кедровый Мыс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6F1D92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0284/01-07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945335" w:rsidRPr="00945335">
        <w:rPr>
          <w:rFonts w:ascii="PT Astra Serif" w:hAnsi="PT Astra Serif"/>
          <w:sz w:val="26"/>
          <w:szCs w:val="26"/>
        </w:rPr>
        <w:t>Поселение Кедровый Мыс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239B1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239B1" w:rsidRDefault="000239B1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0239B1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945335" w:rsidRPr="00945335">
        <w:rPr>
          <w:rFonts w:ascii="PT Astra Serif" w:hAnsi="PT Astra Serif"/>
          <w:sz w:val="26"/>
          <w:szCs w:val="26"/>
        </w:rPr>
        <w:t>Поселение Кедровый Мыс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0239B1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0239B1" w:rsidRDefault="000239B1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0239B1" w:rsidRDefault="000239B1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39B1"/>
    <w:rsid w:val="0002536A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0C7"/>
    <w:rsid w:val="0007381D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6252"/>
    <w:rsid w:val="00307BD3"/>
    <w:rsid w:val="00312962"/>
    <w:rsid w:val="00316B92"/>
    <w:rsid w:val="003201B4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3907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5E78"/>
    <w:rsid w:val="00536820"/>
    <w:rsid w:val="005411D3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4F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1D92"/>
    <w:rsid w:val="006F4861"/>
    <w:rsid w:val="006F528C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55A8"/>
    <w:rsid w:val="007C64F9"/>
    <w:rsid w:val="007C6E18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B7B07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09015-442C-47EA-85CE-CB8EFF02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837</TotalTime>
  <Pages>2</Pages>
  <Words>246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1950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140</cp:revision>
  <cp:lastPrinted>2022-12-27T05:19:00Z</cp:lastPrinted>
  <dcterms:created xsi:type="dcterms:W3CDTF">2018-01-30T07:24:00Z</dcterms:created>
  <dcterms:modified xsi:type="dcterms:W3CDTF">2022-12-27T05:19:00Z</dcterms:modified>
</cp:coreProperties>
</file>