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7917B3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7917B3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7917B3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917B3">
              <w:rPr>
                <w:rFonts w:ascii="PT Astra Serif" w:hAnsi="PT Astra Serif"/>
                <w:sz w:val="26"/>
                <w:szCs w:val="26"/>
              </w:rPr>
              <w:t>0292/01-07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9C7254" w:rsidRPr="009C7254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9C7254" w:rsidRPr="009C7254">
              <w:rPr>
                <w:rFonts w:ascii="PT Astra Serif" w:hAnsi="PT Astra Serif"/>
                <w:sz w:val="26"/>
                <w:szCs w:val="26"/>
              </w:rPr>
              <w:t>Усец</w:t>
            </w:r>
            <w:proofErr w:type="spellEnd"/>
            <w:r w:rsidR="009C7254" w:rsidRPr="009C7254">
              <w:rPr>
                <w:rFonts w:ascii="PT Astra Serif" w:hAnsi="PT Astra Serif"/>
                <w:sz w:val="26"/>
                <w:szCs w:val="26"/>
              </w:rPr>
              <w:t xml:space="preserve"> III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9C7254" w:rsidRPr="009C7254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9C7254" w:rsidRPr="009C7254">
        <w:rPr>
          <w:rFonts w:ascii="PT Astra Serif" w:hAnsi="PT Astra Serif"/>
          <w:b w:val="0"/>
          <w:sz w:val="26"/>
          <w:szCs w:val="26"/>
        </w:rPr>
        <w:t>Усец</w:t>
      </w:r>
      <w:proofErr w:type="spellEnd"/>
      <w:r w:rsidR="009C7254" w:rsidRPr="009C7254">
        <w:rPr>
          <w:rFonts w:ascii="PT Astra Serif" w:hAnsi="PT Astra Serif"/>
          <w:b w:val="0"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DC4FA8">
        <w:rPr>
          <w:rFonts w:ascii="PT Astra Serif" w:hAnsi="PT Astra Serif"/>
          <w:b w:val="0"/>
          <w:sz w:val="26"/>
          <w:szCs w:val="26"/>
        </w:rPr>
        <w:t>Кар</w:t>
      </w:r>
      <w:r w:rsidR="0034602E">
        <w:rPr>
          <w:rFonts w:ascii="PT Astra Serif" w:hAnsi="PT Astra Serif"/>
          <w:b w:val="0"/>
          <w:sz w:val="26"/>
          <w:szCs w:val="26"/>
        </w:rPr>
        <w:t>г</w:t>
      </w:r>
      <w:r w:rsidR="00DC4FA8">
        <w:rPr>
          <w:rFonts w:ascii="PT Astra Serif" w:hAnsi="PT Astra Serif"/>
          <w:b w:val="0"/>
          <w:sz w:val="26"/>
          <w:szCs w:val="26"/>
        </w:rPr>
        <w:t>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9C7254" w:rsidRPr="009C7254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9C7254" w:rsidRPr="009C7254">
        <w:rPr>
          <w:rFonts w:ascii="PT Astra Serif" w:hAnsi="PT Astra Serif"/>
          <w:b w:val="0"/>
          <w:sz w:val="26"/>
          <w:szCs w:val="26"/>
        </w:rPr>
        <w:t>Усец</w:t>
      </w:r>
      <w:proofErr w:type="spellEnd"/>
      <w:r w:rsidR="009C7254" w:rsidRPr="009C7254">
        <w:rPr>
          <w:rFonts w:ascii="PT Astra Serif" w:hAnsi="PT Astra Serif"/>
          <w:b w:val="0"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7776E7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26.12.2022  № 0292/01-07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45335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9C7254" w:rsidRPr="009C7254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9C7254" w:rsidRPr="009C7254">
        <w:rPr>
          <w:rFonts w:ascii="PT Astra Serif" w:hAnsi="PT Astra Serif"/>
          <w:sz w:val="26"/>
          <w:szCs w:val="26"/>
        </w:rPr>
        <w:t>Усец</w:t>
      </w:r>
      <w:proofErr w:type="spellEnd"/>
      <w:r w:rsidR="009C7254" w:rsidRPr="009C7254">
        <w:rPr>
          <w:rFonts w:ascii="PT Astra Serif" w:hAnsi="PT Astra Serif"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776E7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7776E7" w:rsidRDefault="007776E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776E7" w:rsidRDefault="007776E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776E7" w:rsidRDefault="007776E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776E7" w:rsidRDefault="007776E7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776E7" w:rsidRDefault="007776E7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7776E7">
      <w:pPr>
        <w:rPr>
          <w:sz w:val="26"/>
          <w:szCs w:val="26"/>
        </w:rPr>
      </w:pPr>
    </w:p>
    <w:p w:rsidR="00503D6E" w:rsidRPr="007C3D5A" w:rsidRDefault="00497224" w:rsidP="007C3D5A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9C7254" w:rsidRPr="009C7254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9C7254" w:rsidRPr="009C7254">
        <w:rPr>
          <w:rFonts w:ascii="PT Astra Serif" w:hAnsi="PT Astra Serif"/>
          <w:sz w:val="26"/>
          <w:szCs w:val="26"/>
        </w:rPr>
        <w:t>Усец</w:t>
      </w:r>
      <w:proofErr w:type="spellEnd"/>
      <w:r w:rsidR="009C7254" w:rsidRPr="009C7254">
        <w:rPr>
          <w:rFonts w:ascii="PT Astra Serif" w:hAnsi="PT Astra Serif"/>
          <w:sz w:val="26"/>
          <w:szCs w:val="26"/>
        </w:rPr>
        <w:t xml:space="preserve"> III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776E7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7776E7" w:rsidRDefault="007776E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776E7" w:rsidRDefault="007776E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776E7" w:rsidRDefault="007776E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776E7" w:rsidRDefault="007776E7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776E7" w:rsidRDefault="007776E7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1C41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6E7"/>
    <w:rsid w:val="007778FA"/>
    <w:rsid w:val="00780ABA"/>
    <w:rsid w:val="00781694"/>
    <w:rsid w:val="00782C9D"/>
    <w:rsid w:val="0078458A"/>
    <w:rsid w:val="007877F4"/>
    <w:rsid w:val="00787B4C"/>
    <w:rsid w:val="007917B3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656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3D8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0D173-2025-42AC-B779-02D5F3239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894</TotalTime>
  <Pages>2</Pages>
  <Words>246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1930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172</cp:revision>
  <cp:lastPrinted>2022-12-27T04:54:00Z</cp:lastPrinted>
  <dcterms:created xsi:type="dcterms:W3CDTF">2018-01-30T07:24:00Z</dcterms:created>
  <dcterms:modified xsi:type="dcterms:W3CDTF">2022-12-27T04:54:00Z</dcterms:modified>
</cp:coreProperties>
</file>