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260"/>
      </w:tblGrid>
      <w:tr w:rsidR="006C27F4" w:rsidRPr="004B067F" w:rsidTr="002861B4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2861B4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:rsidR="006C27F4" w:rsidRPr="004B067F" w:rsidRDefault="006C27F4" w:rsidP="002861B4">
            <w:pPr>
              <w:pStyle w:val="1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861B4">
              <w:rPr>
                <w:rFonts w:ascii="PT Astra Serif" w:hAnsi="PT Astra Serif"/>
                <w:sz w:val="26"/>
                <w:szCs w:val="26"/>
              </w:rPr>
              <w:t>0293/01-07</w:t>
            </w:r>
          </w:p>
        </w:tc>
      </w:tr>
      <w:tr w:rsidR="00601F94" w:rsidRPr="004B067F" w:rsidTr="002861B4">
        <w:trPr>
          <w:trHeight w:val="364"/>
        </w:trPr>
        <w:tc>
          <w:tcPr>
            <w:tcW w:w="9639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2861B4">
        <w:trPr>
          <w:trHeight w:val="513"/>
        </w:trPr>
        <w:tc>
          <w:tcPr>
            <w:tcW w:w="9639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r w:rsidR="003D590E" w:rsidRPr="003D590E">
              <w:rPr>
                <w:rFonts w:ascii="PT Astra Serif" w:hAnsi="PT Astra Serif"/>
                <w:sz w:val="26"/>
                <w:szCs w:val="26"/>
              </w:rPr>
              <w:t xml:space="preserve">Поселение </w:t>
            </w:r>
            <w:proofErr w:type="spellStart"/>
            <w:r w:rsidR="003D590E" w:rsidRPr="003D590E">
              <w:rPr>
                <w:rFonts w:ascii="PT Astra Serif" w:hAnsi="PT Astra Serif"/>
                <w:sz w:val="26"/>
                <w:szCs w:val="26"/>
              </w:rPr>
              <w:t>Усец</w:t>
            </w:r>
            <w:proofErr w:type="spellEnd"/>
            <w:r w:rsidR="003D590E" w:rsidRPr="003D590E">
              <w:rPr>
                <w:rFonts w:ascii="PT Astra Serif" w:hAnsi="PT Astra Serif"/>
                <w:sz w:val="26"/>
                <w:szCs w:val="26"/>
              </w:rPr>
              <w:t xml:space="preserve"> IV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3D590E" w:rsidRPr="003D590E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3D590E" w:rsidRPr="003D590E">
        <w:rPr>
          <w:rFonts w:ascii="PT Astra Serif" w:hAnsi="PT Astra Serif"/>
          <w:b w:val="0"/>
          <w:sz w:val="26"/>
          <w:szCs w:val="26"/>
        </w:rPr>
        <w:t>Усец</w:t>
      </w:r>
      <w:proofErr w:type="spellEnd"/>
      <w:r w:rsidR="003D590E" w:rsidRPr="003D590E">
        <w:rPr>
          <w:rFonts w:ascii="PT Astra Serif" w:hAnsi="PT Astra Serif"/>
          <w:b w:val="0"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DC4FA8">
        <w:rPr>
          <w:rFonts w:ascii="PT Astra Serif" w:hAnsi="PT Astra Serif"/>
          <w:b w:val="0"/>
          <w:sz w:val="26"/>
          <w:szCs w:val="26"/>
        </w:rPr>
        <w:t>Кар</w:t>
      </w:r>
      <w:r w:rsidR="0034602E">
        <w:rPr>
          <w:rFonts w:ascii="PT Astra Serif" w:hAnsi="PT Astra Serif"/>
          <w:b w:val="0"/>
          <w:sz w:val="26"/>
          <w:szCs w:val="26"/>
        </w:rPr>
        <w:t>г</w:t>
      </w:r>
      <w:r w:rsidR="00DC4FA8">
        <w:rPr>
          <w:rFonts w:ascii="PT Astra Serif" w:hAnsi="PT Astra Serif"/>
          <w:b w:val="0"/>
          <w:sz w:val="26"/>
          <w:szCs w:val="26"/>
        </w:rPr>
        <w:t>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r w:rsidR="003D590E" w:rsidRPr="003D590E">
        <w:rPr>
          <w:rFonts w:ascii="PT Astra Serif" w:hAnsi="PT Astra Serif"/>
          <w:b w:val="0"/>
          <w:sz w:val="26"/>
          <w:szCs w:val="26"/>
        </w:rPr>
        <w:t xml:space="preserve">Поселение </w:t>
      </w:r>
      <w:proofErr w:type="spellStart"/>
      <w:r w:rsidR="003D590E" w:rsidRPr="003D590E">
        <w:rPr>
          <w:rFonts w:ascii="PT Astra Serif" w:hAnsi="PT Astra Serif"/>
          <w:b w:val="0"/>
          <w:sz w:val="26"/>
          <w:szCs w:val="26"/>
        </w:rPr>
        <w:t>Усец</w:t>
      </w:r>
      <w:proofErr w:type="spellEnd"/>
      <w:r w:rsidR="003D590E" w:rsidRPr="003D590E">
        <w:rPr>
          <w:rFonts w:ascii="PT Astra Serif" w:hAnsi="PT Astra Serif"/>
          <w:b w:val="0"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2861B4">
            <w:pPr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2861B4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26.12.2022  № 0293/01-07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45335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r w:rsidR="003D590E" w:rsidRPr="003D590E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3D590E" w:rsidRPr="003D590E">
        <w:rPr>
          <w:rFonts w:ascii="PT Astra Serif" w:hAnsi="PT Astra Serif"/>
          <w:sz w:val="26"/>
          <w:szCs w:val="26"/>
        </w:rPr>
        <w:t>Усец</w:t>
      </w:r>
      <w:proofErr w:type="spellEnd"/>
      <w:r w:rsidR="003D590E" w:rsidRPr="003D590E">
        <w:rPr>
          <w:rFonts w:ascii="PT Astra Serif" w:hAnsi="PT Astra Serif"/>
          <w:sz w:val="26"/>
          <w:szCs w:val="26"/>
        </w:rPr>
        <w:t xml:space="preserve"> IV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A4F45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A4F45" w:rsidRDefault="002A4F45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953538" w:rsidRDefault="00953538" w:rsidP="002A4F45">
      <w:pPr>
        <w:rPr>
          <w:sz w:val="26"/>
          <w:szCs w:val="26"/>
        </w:rPr>
      </w:pPr>
    </w:p>
    <w:p w:rsidR="00503D6E" w:rsidRPr="007C3D5A" w:rsidRDefault="00497224" w:rsidP="007C3D5A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ind w:left="0" w:firstLine="0"/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7C3D5A">
        <w:rPr>
          <w:rFonts w:ascii="PT Astra Serif" w:hAnsi="PT Astra Serif"/>
          <w:sz w:val="26"/>
          <w:szCs w:val="26"/>
        </w:rPr>
        <w:t>«</w:t>
      </w:r>
      <w:r w:rsidR="003D590E" w:rsidRPr="003D590E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3D590E" w:rsidRPr="003D590E">
        <w:rPr>
          <w:rFonts w:ascii="PT Astra Serif" w:hAnsi="PT Astra Serif"/>
          <w:sz w:val="26"/>
          <w:szCs w:val="26"/>
        </w:rPr>
        <w:t>Усец</w:t>
      </w:r>
      <w:proofErr w:type="spellEnd"/>
      <w:r w:rsidR="003D590E" w:rsidRPr="003D590E">
        <w:rPr>
          <w:rFonts w:ascii="PT Astra Serif" w:hAnsi="PT Astra Serif"/>
          <w:sz w:val="26"/>
          <w:szCs w:val="26"/>
        </w:rPr>
        <w:t xml:space="preserve"> IV</w:t>
      </w:r>
      <w:r w:rsidR="005B414C" w:rsidRPr="007C3D5A">
        <w:rPr>
          <w:rFonts w:ascii="PT Astra Serif" w:hAnsi="PT Astra Serif"/>
          <w:sz w:val="26"/>
          <w:szCs w:val="26"/>
        </w:rPr>
        <w:t>»</w:t>
      </w:r>
    </w:p>
    <w:p w:rsidR="005E574A" w:rsidRDefault="005E574A" w:rsidP="007557E3">
      <w:pPr>
        <w:ind w:right="-142"/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2A4F45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2A4F45" w:rsidRDefault="002A4F45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2A4F45" w:rsidRDefault="002A4F45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23836"/>
    <w:rsid w:val="0002536A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930"/>
    <w:rsid w:val="0008004A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6133"/>
    <w:rsid w:val="001069A9"/>
    <w:rsid w:val="0011082C"/>
    <w:rsid w:val="00114A15"/>
    <w:rsid w:val="001164CE"/>
    <w:rsid w:val="00116CE8"/>
    <w:rsid w:val="0012219E"/>
    <w:rsid w:val="00127194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87E19"/>
    <w:rsid w:val="00187EA1"/>
    <w:rsid w:val="00191EEC"/>
    <w:rsid w:val="00192E7C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61B4"/>
    <w:rsid w:val="00287CB3"/>
    <w:rsid w:val="00290DF7"/>
    <w:rsid w:val="002A4240"/>
    <w:rsid w:val="002A471F"/>
    <w:rsid w:val="002A4F45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406F0"/>
    <w:rsid w:val="00345F25"/>
    <w:rsid w:val="0034602E"/>
    <w:rsid w:val="003502F5"/>
    <w:rsid w:val="0035269D"/>
    <w:rsid w:val="003530F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AB0"/>
    <w:rsid w:val="0046031B"/>
    <w:rsid w:val="0046125B"/>
    <w:rsid w:val="0046215A"/>
    <w:rsid w:val="004634D9"/>
    <w:rsid w:val="00463982"/>
    <w:rsid w:val="004644E1"/>
    <w:rsid w:val="00464957"/>
    <w:rsid w:val="00473A50"/>
    <w:rsid w:val="0047464C"/>
    <w:rsid w:val="00475F25"/>
    <w:rsid w:val="0047669A"/>
    <w:rsid w:val="004778B2"/>
    <w:rsid w:val="004832EC"/>
    <w:rsid w:val="00490974"/>
    <w:rsid w:val="00491FBD"/>
    <w:rsid w:val="00492595"/>
    <w:rsid w:val="00494589"/>
    <w:rsid w:val="00496051"/>
    <w:rsid w:val="004968CC"/>
    <w:rsid w:val="00497224"/>
    <w:rsid w:val="004A0C24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6B78"/>
    <w:rsid w:val="006213FB"/>
    <w:rsid w:val="00621449"/>
    <w:rsid w:val="00621C06"/>
    <w:rsid w:val="00621D96"/>
    <w:rsid w:val="00626459"/>
    <w:rsid w:val="0063375A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7027F"/>
    <w:rsid w:val="009767EB"/>
    <w:rsid w:val="0098142C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2CD2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C0573"/>
    <w:rsid w:val="00DC1FD1"/>
    <w:rsid w:val="00DC2CB5"/>
    <w:rsid w:val="00DC3560"/>
    <w:rsid w:val="00DC3775"/>
    <w:rsid w:val="00DC4FA8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1D19"/>
    <w:rsid w:val="00EA48E4"/>
    <w:rsid w:val="00EB0EF5"/>
    <w:rsid w:val="00EB15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83DE4-73B4-4874-B53C-7B81EB0B3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900</TotalTime>
  <Pages>2</Pages>
  <Words>246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1925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173</cp:revision>
  <cp:lastPrinted>2022-12-27T04:49:00Z</cp:lastPrinted>
  <dcterms:created xsi:type="dcterms:W3CDTF">2018-01-30T07:24:00Z</dcterms:created>
  <dcterms:modified xsi:type="dcterms:W3CDTF">2022-12-27T04:50:00Z</dcterms:modified>
</cp:coreProperties>
</file>