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107CBF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107CBF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107CBF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07CBF">
              <w:rPr>
                <w:rFonts w:ascii="PT Astra Serif" w:hAnsi="PT Astra Serif"/>
                <w:sz w:val="26"/>
                <w:szCs w:val="26"/>
              </w:rPr>
              <w:t>0295/01-07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8842DE" w:rsidRPr="008842DE"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proofErr w:type="spellStart"/>
            <w:r w:rsidR="008842DE" w:rsidRPr="008842DE">
              <w:rPr>
                <w:rFonts w:ascii="PT Astra Serif" w:hAnsi="PT Astra Serif"/>
                <w:sz w:val="26"/>
                <w:szCs w:val="26"/>
              </w:rPr>
              <w:t>Камбарт</w:t>
            </w:r>
            <w:proofErr w:type="spellEnd"/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8842DE" w:rsidRPr="008842DE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8842DE" w:rsidRPr="008842DE">
        <w:rPr>
          <w:rFonts w:ascii="PT Astra Serif" w:hAnsi="PT Astra Serif"/>
          <w:b w:val="0"/>
          <w:sz w:val="26"/>
          <w:szCs w:val="26"/>
        </w:rPr>
        <w:t>Камбарт</w:t>
      </w:r>
      <w:proofErr w:type="spell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5763B">
        <w:rPr>
          <w:rFonts w:ascii="PT Astra Serif" w:hAnsi="PT Astra Serif"/>
          <w:b w:val="0"/>
          <w:sz w:val="26"/>
          <w:szCs w:val="26"/>
        </w:rPr>
        <w:t>Молчановского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8842DE" w:rsidRPr="008842DE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8842DE" w:rsidRPr="008842DE">
        <w:rPr>
          <w:rFonts w:ascii="PT Astra Serif" w:hAnsi="PT Astra Serif"/>
          <w:b w:val="0"/>
          <w:sz w:val="26"/>
          <w:szCs w:val="26"/>
        </w:rPr>
        <w:t>Камбарт</w:t>
      </w:r>
      <w:proofErr w:type="spell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107CBF">
        <w:rPr>
          <w:rFonts w:ascii="PT Astra Serif" w:hAnsi="PT Astra Serif"/>
          <w:sz w:val="26"/>
          <w:szCs w:val="26"/>
        </w:rPr>
        <w:t>27.12.2022  № 0295/01-07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8842DE" w:rsidRPr="008842DE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8842DE" w:rsidRPr="008842DE">
        <w:rPr>
          <w:rFonts w:ascii="PT Astra Serif" w:hAnsi="PT Astra Serif"/>
          <w:sz w:val="26"/>
          <w:szCs w:val="26"/>
        </w:rPr>
        <w:t>Камбарт</w:t>
      </w:r>
      <w:proofErr w:type="spellEnd"/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107CBF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107CBF" w:rsidRDefault="00107CBF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07CBF" w:rsidRDefault="00107CBF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07CBF" w:rsidRDefault="00107CBF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07CBF" w:rsidRDefault="00107CBF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107CBF" w:rsidRDefault="00107CBF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107CBF">
      <w:pPr>
        <w:rPr>
          <w:sz w:val="26"/>
          <w:szCs w:val="26"/>
        </w:rPr>
      </w:pPr>
    </w:p>
    <w:p w:rsidR="00503D6E" w:rsidRPr="007C3D5A" w:rsidRDefault="00497224" w:rsidP="00992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8842DE" w:rsidRPr="008842DE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8842DE" w:rsidRPr="008842DE">
        <w:rPr>
          <w:rFonts w:ascii="PT Astra Serif" w:hAnsi="PT Astra Serif"/>
          <w:sz w:val="26"/>
          <w:szCs w:val="26"/>
        </w:rPr>
        <w:t>Камбарт</w:t>
      </w:r>
      <w:proofErr w:type="spellEnd"/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107CBF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107CBF" w:rsidRDefault="00107CBF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07CBF" w:rsidRDefault="00107CBF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07CBF" w:rsidRDefault="00107CBF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07CBF" w:rsidRDefault="00107CBF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107CBF" w:rsidRDefault="00107CBF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07CBF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5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E61DE-8162-4F75-B429-E161C3BF0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957</TotalTime>
  <Pages>2</Pages>
  <Words>241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1925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206</cp:revision>
  <cp:lastPrinted>2022-12-27T05:35:00Z</cp:lastPrinted>
  <dcterms:created xsi:type="dcterms:W3CDTF">2018-01-30T07:24:00Z</dcterms:created>
  <dcterms:modified xsi:type="dcterms:W3CDTF">2022-12-27T05:35:00Z</dcterms:modified>
</cp:coreProperties>
</file>