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AD0C6E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AD0C6E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AD0C6E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D0C6E">
              <w:rPr>
                <w:rFonts w:ascii="PT Astra Serif" w:hAnsi="PT Astra Serif"/>
                <w:sz w:val="26"/>
                <w:szCs w:val="26"/>
              </w:rPr>
              <w:t>0296/01-07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1D0F23" w:rsidRPr="001D0F23">
              <w:rPr>
                <w:rFonts w:ascii="PT Astra Serif" w:hAnsi="PT Astra Serif"/>
                <w:sz w:val="26"/>
                <w:szCs w:val="26"/>
              </w:rPr>
              <w:t xml:space="preserve">Поселение </w:t>
            </w:r>
            <w:proofErr w:type="spellStart"/>
            <w:r w:rsidR="001D0F23" w:rsidRPr="001D0F23">
              <w:rPr>
                <w:rFonts w:ascii="PT Astra Serif" w:hAnsi="PT Astra Serif"/>
                <w:sz w:val="26"/>
                <w:szCs w:val="26"/>
              </w:rPr>
              <w:t>Кудрино</w:t>
            </w:r>
            <w:proofErr w:type="spellEnd"/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1D0F23" w:rsidRPr="001D0F23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1D0F23" w:rsidRPr="001D0F23">
        <w:rPr>
          <w:rFonts w:ascii="PT Astra Serif" w:hAnsi="PT Astra Serif"/>
          <w:b w:val="0"/>
          <w:sz w:val="26"/>
          <w:szCs w:val="26"/>
        </w:rPr>
        <w:t>Кудрино</w:t>
      </w:r>
      <w:proofErr w:type="spellEnd"/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5763B">
        <w:rPr>
          <w:rFonts w:ascii="PT Astra Serif" w:hAnsi="PT Astra Serif"/>
          <w:b w:val="0"/>
          <w:sz w:val="26"/>
          <w:szCs w:val="26"/>
        </w:rPr>
        <w:t>Молчановского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1D0F23" w:rsidRPr="001D0F23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1D0F23" w:rsidRPr="001D0F23">
        <w:rPr>
          <w:rFonts w:ascii="PT Astra Serif" w:hAnsi="PT Astra Serif"/>
          <w:b w:val="0"/>
          <w:sz w:val="26"/>
          <w:szCs w:val="26"/>
        </w:rPr>
        <w:t>Кудрино</w:t>
      </w:r>
      <w:proofErr w:type="spellEnd"/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D0C6E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27.12.2022  № 0296/01-07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1D0F23" w:rsidRPr="001D0F23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1D0F23" w:rsidRPr="001D0F23">
        <w:rPr>
          <w:rFonts w:ascii="PT Astra Serif" w:hAnsi="PT Astra Serif"/>
          <w:sz w:val="26"/>
          <w:szCs w:val="26"/>
        </w:rPr>
        <w:t>Кудрино</w:t>
      </w:r>
      <w:proofErr w:type="spellEnd"/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AD0C6E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AD0C6E" w:rsidRDefault="00AD0C6E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D0C6E" w:rsidRDefault="00AD0C6E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D0C6E" w:rsidRDefault="00AD0C6E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D0C6E" w:rsidRDefault="00AD0C6E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AD0C6E" w:rsidRDefault="00AD0C6E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AD0C6E">
      <w:pPr>
        <w:rPr>
          <w:sz w:val="26"/>
          <w:szCs w:val="26"/>
        </w:rPr>
      </w:pPr>
    </w:p>
    <w:p w:rsidR="00503D6E" w:rsidRPr="007C3D5A" w:rsidRDefault="00497224" w:rsidP="0099288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1D0F23" w:rsidRPr="001D0F23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1D0F23" w:rsidRPr="001D0F23">
        <w:rPr>
          <w:rFonts w:ascii="PT Astra Serif" w:hAnsi="PT Astra Serif"/>
          <w:sz w:val="26"/>
          <w:szCs w:val="26"/>
        </w:rPr>
        <w:t>Кудрино</w:t>
      </w:r>
      <w:proofErr w:type="spellEnd"/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AD0C6E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AD0C6E" w:rsidRDefault="00AD0C6E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D0C6E" w:rsidRDefault="00AD0C6E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D0C6E" w:rsidRDefault="00AD0C6E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D0C6E" w:rsidRDefault="00AD0C6E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AD0C6E" w:rsidRDefault="00AD0C6E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0899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8B2"/>
    <w:rsid w:val="004832EC"/>
    <w:rsid w:val="004846E8"/>
    <w:rsid w:val="00490974"/>
    <w:rsid w:val="00491FBD"/>
    <w:rsid w:val="00492595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2412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C6E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1988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29F6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FCC3A-B60A-4A80-A7B0-6091D9E32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956</TotalTime>
  <Pages>2</Pages>
  <Words>241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1925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205</cp:revision>
  <cp:lastPrinted>2022-12-27T07:55:00Z</cp:lastPrinted>
  <dcterms:created xsi:type="dcterms:W3CDTF">2018-01-30T07:24:00Z</dcterms:created>
  <dcterms:modified xsi:type="dcterms:W3CDTF">2022-12-27T07:55:00Z</dcterms:modified>
</cp:coreProperties>
</file>