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766D61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766D61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766D61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66D61">
              <w:rPr>
                <w:rFonts w:ascii="PT Astra Serif" w:hAnsi="PT Astra Serif"/>
                <w:sz w:val="26"/>
                <w:szCs w:val="26"/>
              </w:rPr>
              <w:t>0299/01-07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272207" w:rsidRPr="00272207">
              <w:rPr>
                <w:rFonts w:ascii="PT Astra Serif" w:hAnsi="PT Astra Serif"/>
                <w:sz w:val="26"/>
                <w:szCs w:val="26"/>
              </w:rPr>
              <w:t>Поселение Высокий Яр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272207" w:rsidRPr="00272207">
        <w:rPr>
          <w:rFonts w:ascii="PT Astra Serif" w:hAnsi="PT Astra Serif"/>
          <w:b w:val="0"/>
          <w:sz w:val="26"/>
          <w:szCs w:val="26"/>
        </w:rPr>
        <w:t>Поселение Высокий Яр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EB65D5">
        <w:rPr>
          <w:rFonts w:ascii="PT Astra Serif" w:hAnsi="PT Astra Serif"/>
          <w:b w:val="0"/>
          <w:sz w:val="26"/>
          <w:szCs w:val="26"/>
        </w:rPr>
        <w:t>Парабельского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272207" w:rsidRPr="00272207">
        <w:rPr>
          <w:rFonts w:ascii="PT Astra Serif" w:hAnsi="PT Astra Serif"/>
          <w:b w:val="0"/>
          <w:sz w:val="26"/>
          <w:szCs w:val="26"/>
        </w:rPr>
        <w:t>Поселение Высокий Яр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5275F8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27.12.2022  № 0299/01-07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272207" w:rsidRPr="00272207">
        <w:rPr>
          <w:rFonts w:ascii="PT Astra Serif" w:hAnsi="PT Astra Serif"/>
          <w:sz w:val="26"/>
          <w:szCs w:val="26"/>
        </w:rPr>
        <w:t>Поселение Высокий Яр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5275F8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5275F8" w:rsidRDefault="005275F8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5275F8" w:rsidRDefault="005275F8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5275F8" w:rsidRDefault="005275F8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5275F8" w:rsidRDefault="005275F8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5275F8" w:rsidRDefault="005275F8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5275F8">
      <w:pPr>
        <w:rPr>
          <w:sz w:val="26"/>
          <w:szCs w:val="26"/>
        </w:rPr>
      </w:pPr>
    </w:p>
    <w:p w:rsidR="00503D6E" w:rsidRPr="007C3D5A" w:rsidRDefault="00497224" w:rsidP="0099288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272207" w:rsidRPr="00272207">
        <w:rPr>
          <w:rFonts w:ascii="PT Astra Serif" w:hAnsi="PT Astra Serif"/>
          <w:sz w:val="26"/>
          <w:szCs w:val="26"/>
        </w:rPr>
        <w:t>Поселение Высокий Яр</w:t>
      </w:r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5275F8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5275F8" w:rsidRDefault="005275F8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5275F8" w:rsidRDefault="005275F8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5275F8" w:rsidRDefault="005275F8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5275F8" w:rsidRDefault="005275F8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5275F8" w:rsidRDefault="005275F8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920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8B2"/>
    <w:rsid w:val="004832EC"/>
    <w:rsid w:val="00490974"/>
    <w:rsid w:val="00491FBD"/>
    <w:rsid w:val="00492595"/>
    <w:rsid w:val="00494589"/>
    <w:rsid w:val="00496051"/>
    <w:rsid w:val="004968CC"/>
    <w:rsid w:val="00497224"/>
    <w:rsid w:val="004A0C24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5F8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6D61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073A6-7785-4449-A922-3DDC9944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930</TotalTime>
  <Pages>2</Pages>
  <Words>246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1940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187</cp:revision>
  <cp:lastPrinted>2022-12-27T08:08:00Z</cp:lastPrinted>
  <dcterms:created xsi:type="dcterms:W3CDTF">2018-01-30T07:24:00Z</dcterms:created>
  <dcterms:modified xsi:type="dcterms:W3CDTF">2022-12-27T08:09:00Z</dcterms:modified>
</cp:coreProperties>
</file>