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695EDD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695EDD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695EDD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95EDD">
              <w:rPr>
                <w:rFonts w:ascii="PT Astra Serif" w:hAnsi="PT Astra Serif"/>
                <w:sz w:val="26"/>
                <w:szCs w:val="26"/>
              </w:rPr>
              <w:t>0301/01-07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FC29F6" w:rsidRPr="00FC29F6">
              <w:rPr>
                <w:rFonts w:ascii="PT Astra Serif" w:hAnsi="PT Astra Serif"/>
                <w:sz w:val="26"/>
                <w:szCs w:val="26"/>
              </w:rPr>
              <w:t>Поселение Кедровый Мыс 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C29F6" w:rsidRPr="00FC29F6">
        <w:rPr>
          <w:rFonts w:ascii="PT Astra Serif" w:hAnsi="PT Astra Serif"/>
          <w:b w:val="0"/>
          <w:sz w:val="26"/>
          <w:szCs w:val="26"/>
        </w:rPr>
        <w:t>Поселение Кедровый Мыс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C29F6" w:rsidRPr="00FC29F6">
        <w:rPr>
          <w:rFonts w:ascii="PT Astra Serif" w:hAnsi="PT Astra Serif"/>
          <w:b w:val="0"/>
          <w:sz w:val="26"/>
          <w:szCs w:val="26"/>
        </w:rPr>
        <w:t>Поселение Кедровый Мыс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695EDD">
        <w:rPr>
          <w:rFonts w:ascii="PT Astra Serif" w:hAnsi="PT Astra Serif"/>
          <w:sz w:val="26"/>
          <w:szCs w:val="26"/>
        </w:rPr>
        <w:t>27.12.2022  № 0301/01-07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FC29F6" w:rsidRPr="00FC29F6">
        <w:rPr>
          <w:rFonts w:ascii="PT Astra Serif" w:hAnsi="PT Astra Serif"/>
          <w:sz w:val="26"/>
          <w:szCs w:val="26"/>
        </w:rPr>
        <w:t>Поселение Кедровый Мыс 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695EDD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695EDD" w:rsidRDefault="00695EDD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953538">
      <w:pPr>
        <w:jc w:val="center"/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FC29F6" w:rsidRPr="00FC29F6">
        <w:rPr>
          <w:rFonts w:ascii="PT Astra Serif" w:hAnsi="PT Astra Serif"/>
          <w:sz w:val="26"/>
          <w:szCs w:val="26"/>
        </w:rPr>
        <w:t>Поселение Кедровый Мыс II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695EDD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695EDD" w:rsidRDefault="00695EDD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695EDD" w:rsidRDefault="00695EDD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EDD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26747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5DDC-1952-487B-B4CE-678A0E45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937</TotalTime>
  <Pages>2</Pages>
  <Words>251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192</cp:revision>
  <cp:lastPrinted>2022-12-27T08:24:00Z</cp:lastPrinted>
  <dcterms:created xsi:type="dcterms:W3CDTF">2018-01-30T07:24:00Z</dcterms:created>
  <dcterms:modified xsi:type="dcterms:W3CDTF">2022-12-27T08:24:00Z</dcterms:modified>
</cp:coreProperties>
</file>