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B67B63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B67B63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B67B63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B67B63">
              <w:rPr>
                <w:rFonts w:ascii="PT Astra Serif" w:hAnsi="PT Astra Serif"/>
                <w:sz w:val="26"/>
                <w:szCs w:val="26"/>
              </w:rPr>
              <w:t>0314/01-07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proofErr w:type="spellStart"/>
            <w:r w:rsidR="0009465C" w:rsidRPr="0009465C">
              <w:rPr>
                <w:rFonts w:ascii="PT Astra Serif" w:hAnsi="PT Astra Serif"/>
                <w:sz w:val="26"/>
                <w:szCs w:val="26"/>
              </w:rPr>
              <w:t>Гришкинское</w:t>
            </w:r>
            <w:proofErr w:type="spellEnd"/>
            <w:r w:rsidR="0009465C" w:rsidRPr="0009465C">
              <w:rPr>
                <w:rFonts w:ascii="PT Astra Serif" w:hAnsi="PT Astra Serif"/>
                <w:sz w:val="26"/>
                <w:szCs w:val="26"/>
              </w:rPr>
              <w:t xml:space="preserve"> поселение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proofErr w:type="spellStart"/>
      <w:r w:rsidR="0009465C" w:rsidRPr="0009465C">
        <w:rPr>
          <w:rFonts w:ascii="PT Astra Serif" w:hAnsi="PT Astra Serif"/>
          <w:b w:val="0"/>
          <w:sz w:val="26"/>
          <w:szCs w:val="26"/>
        </w:rPr>
        <w:t>Гришкинское</w:t>
      </w:r>
      <w:proofErr w:type="spellEnd"/>
      <w:r w:rsidR="0009465C" w:rsidRPr="0009465C">
        <w:rPr>
          <w:rFonts w:ascii="PT Astra Serif" w:hAnsi="PT Astra Serif"/>
          <w:b w:val="0"/>
          <w:sz w:val="26"/>
          <w:szCs w:val="26"/>
        </w:rPr>
        <w:t xml:space="preserve"> поселение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874608">
        <w:rPr>
          <w:rFonts w:ascii="PT Astra Serif" w:hAnsi="PT Astra Serif"/>
          <w:b w:val="0"/>
          <w:sz w:val="26"/>
          <w:szCs w:val="26"/>
        </w:rPr>
        <w:t>Колпашевского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proofErr w:type="spellStart"/>
      <w:r w:rsidR="0009465C" w:rsidRPr="0009465C">
        <w:rPr>
          <w:rFonts w:ascii="PT Astra Serif" w:hAnsi="PT Astra Serif"/>
          <w:b w:val="0"/>
          <w:sz w:val="26"/>
          <w:szCs w:val="26"/>
        </w:rPr>
        <w:t>Гришкинское</w:t>
      </w:r>
      <w:proofErr w:type="spellEnd"/>
      <w:r w:rsidR="0009465C" w:rsidRPr="0009465C">
        <w:rPr>
          <w:rFonts w:ascii="PT Astra Serif" w:hAnsi="PT Astra Serif"/>
          <w:b w:val="0"/>
          <w:sz w:val="26"/>
          <w:szCs w:val="26"/>
        </w:rPr>
        <w:t xml:space="preserve"> поселение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A93A61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B67B63">
        <w:rPr>
          <w:rFonts w:ascii="PT Astra Serif" w:hAnsi="PT Astra Serif"/>
          <w:sz w:val="26"/>
          <w:szCs w:val="26"/>
        </w:rPr>
        <w:t>27.12.2022</w:t>
      </w:r>
      <w:r>
        <w:rPr>
          <w:rFonts w:ascii="PT Astra Serif" w:hAnsi="PT Astra Serif"/>
          <w:sz w:val="26"/>
          <w:szCs w:val="26"/>
        </w:rPr>
        <w:t xml:space="preserve">  № </w:t>
      </w:r>
      <w:r w:rsidR="00B67B63">
        <w:rPr>
          <w:rFonts w:ascii="PT Astra Serif" w:hAnsi="PT Astra Serif"/>
          <w:sz w:val="26"/>
          <w:szCs w:val="26"/>
        </w:rPr>
        <w:t>0314/01-07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8F2F54" w:rsidRPr="00497224" w:rsidRDefault="00A93A61" w:rsidP="0099288E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proofErr w:type="spellStart"/>
      <w:r w:rsidR="0009465C" w:rsidRPr="0009465C">
        <w:rPr>
          <w:rFonts w:ascii="PT Astra Serif" w:hAnsi="PT Astra Serif"/>
          <w:sz w:val="26"/>
          <w:szCs w:val="26"/>
        </w:rPr>
        <w:t>Гришкинское</w:t>
      </w:r>
      <w:proofErr w:type="spellEnd"/>
      <w:r w:rsidR="0009465C" w:rsidRPr="0009465C">
        <w:rPr>
          <w:rFonts w:ascii="PT Astra Serif" w:hAnsi="PT Astra Serif"/>
          <w:sz w:val="26"/>
          <w:szCs w:val="26"/>
        </w:rPr>
        <w:t xml:space="preserve"> поселение</w:t>
      </w:r>
      <w:r w:rsidR="005B414C" w:rsidRPr="005B414C">
        <w:rPr>
          <w:rFonts w:ascii="PT Astra Serif" w:hAnsi="PT Astra Serif"/>
          <w:sz w:val="26"/>
          <w:szCs w:val="26"/>
        </w:rPr>
        <w:t>»</w:t>
      </w:r>
    </w:p>
    <w:p w:rsidR="00497224" w:rsidRDefault="00497224" w:rsidP="00497224">
      <w:pPr>
        <w:pStyle w:val="af0"/>
        <w:spacing w:after="0"/>
        <w:ind w:left="0" w:right="-142"/>
        <w:rPr>
          <w:rFonts w:ascii="PT Astra Serif" w:hAnsi="PT Astra Serif"/>
          <w:sz w:val="26"/>
          <w:szCs w:val="26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B67B63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B67B63" w:rsidRDefault="00B67B63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B67B63" w:rsidRDefault="00B67B63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B67B63" w:rsidRDefault="00B67B63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B67B63" w:rsidRDefault="00B67B63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B67B63" w:rsidRDefault="00B67B63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335013" w:rsidRDefault="00335013" w:rsidP="00335013">
      <w:pPr>
        <w:rPr>
          <w:sz w:val="26"/>
          <w:szCs w:val="26"/>
        </w:rPr>
      </w:pPr>
    </w:p>
    <w:p w:rsidR="00503D6E" w:rsidRPr="00B4788E" w:rsidRDefault="00497224" w:rsidP="00B4788E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lastRenderedPageBreak/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значения </w:t>
      </w:r>
      <w:r w:rsidR="005B414C" w:rsidRPr="00B4788E">
        <w:rPr>
          <w:rFonts w:ascii="PT Astra Serif" w:hAnsi="PT Astra Serif"/>
          <w:sz w:val="26"/>
          <w:szCs w:val="26"/>
        </w:rPr>
        <w:t>«</w:t>
      </w:r>
      <w:proofErr w:type="spellStart"/>
      <w:r w:rsidR="0009465C" w:rsidRPr="0009465C">
        <w:rPr>
          <w:rFonts w:ascii="PT Astra Serif" w:hAnsi="PT Astra Serif"/>
          <w:sz w:val="26"/>
          <w:szCs w:val="26"/>
        </w:rPr>
        <w:t>Гришкинское</w:t>
      </w:r>
      <w:proofErr w:type="spellEnd"/>
      <w:r w:rsidR="0009465C" w:rsidRPr="0009465C">
        <w:rPr>
          <w:rFonts w:ascii="PT Astra Serif" w:hAnsi="PT Astra Serif"/>
          <w:sz w:val="26"/>
          <w:szCs w:val="26"/>
        </w:rPr>
        <w:t xml:space="preserve"> поселение</w:t>
      </w:r>
      <w:r w:rsidR="005B414C" w:rsidRPr="00B4788E">
        <w:rPr>
          <w:rFonts w:ascii="PT Astra Serif" w:hAnsi="PT Astra Serif"/>
          <w:sz w:val="26"/>
          <w:szCs w:val="26"/>
        </w:rPr>
        <w:t>»</w:t>
      </w:r>
    </w:p>
    <w:p w:rsidR="005E574A" w:rsidRDefault="005E574A" w:rsidP="007557E3">
      <w:pPr>
        <w:ind w:right="-142"/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B67B63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B67B63" w:rsidRDefault="00B67B63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B67B63" w:rsidRDefault="00B67B63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B67B63" w:rsidRDefault="00B67B63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B67B63" w:rsidRDefault="00B67B63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B67B63" w:rsidRDefault="00B67B63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76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2820"/>
    <w:rsid w:val="00004454"/>
    <w:rsid w:val="0000736C"/>
    <w:rsid w:val="0001330A"/>
    <w:rsid w:val="000153E1"/>
    <w:rsid w:val="00016379"/>
    <w:rsid w:val="000210F3"/>
    <w:rsid w:val="00021966"/>
    <w:rsid w:val="00023836"/>
    <w:rsid w:val="0002536A"/>
    <w:rsid w:val="00026324"/>
    <w:rsid w:val="000404CC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31C8"/>
    <w:rsid w:val="000641EC"/>
    <w:rsid w:val="0006655F"/>
    <w:rsid w:val="000720C7"/>
    <w:rsid w:val="0007381D"/>
    <w:rsid w:val="00076902"/>
    <w:rsid w:val="000773BC"/>
    <w:rsid w:val="00077930"/>
    <w:rsid w:val="0008004A"/>
    <w:rsid w:val="00080921"/>
    <w:rsid w:val="000836DC"/>
    <w:rsid w:val="00083C26"/>
    <w:rsid w:val="00085B0E"/>
    <w:rsid w:val="00093BBE"/>
    <w:rsid w:val="0009465C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5C4A"/>
    <w:rsid w:val="00106133"/>
    <w:rsid w:val="001069A9"/>
    <w:rsid w:val="0011082C"/>
    <w:rsid w:val="00114A15"/>
    <w:rsid w:val="001164CE"/>
    <w:rsid w:val="00116CE8"/>
    <w:rsid w:val="0012219E"/>
    <w:rsid w:val="00127194"/>
    <w:rsid w:val="00130715"/>
    <w:rsid w:val="00130826"/>
    <w:rsid w:val="00132C50"/>
    <w:rsid w:val="001337E0"/>
    <w:rsid w:val="00133BE2"/>
    <w:rsid w:val="00140AB5"/>
    <w:rsid w:val="00141639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2E4"/>
    <w:rsid w:val="0018637A"/>
    <w:rsid w:val="00187C25"/>
    <w:rsid w:val="00187E19"/>
    <w:rsid w:val="00187EA1"/>
    <w:rsid w:val="00191EEC"/>
    <w:rsid w:val="00192E7C"/>
    <w:rsid w:val="001936E2"/>
    <w:rsid w:val="001938E0"/>
    <w:rsid w:val="00196A5F"/>
    <w:rsid w:val="00197FD1"/>
    <w:rsid w:val="001A1BF2"/>
    <w:rsid w:val="001A206E"/>
    <w:rsid w:val="001A4274"/>
    <w:rsid w:val="001A692F"/>
    <w:rsid w:val="001B0C1F"/>
    <w:rsid w:val="001B28F9"/>
    <w:rsid w:val="001B4150"/>
    <w:rsid w:val="001B4A21"/>
    <w:rsid w:val="001B54DC"/>
    <w:rsid w:val="001B7C97"/>
    <w:rsid w:val="001C03CA"/>
    <w:rsid w:val="001C1812"/>
    <w:rsid w:val="001C7472"/>
    <w:rsid w:val="001D0403"/>
    <w:rsid w:val="001D0F2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2207"/>
    <w:rsid w:val="00273123"/>
    <w:rsid w:val="0027440D"/>
    <w:rsid w:val="00274FB1"/>
    <w:rsid w:val="00275A23"/>
    <w:rsid w:val="00277A23"/>
    <w:rsid w:val="00280E70"/>
    <w:rsid w:val="002824A6"/>
    <w:rsid w:val="00283962"/>
    <w:rsid w:val="00284B16"/>
    <w:rsid w:val="002856AA"/>
    <w:rsid w:val="00287CB3"/>
    <w:rsid w:val="00290DF7"/>
    <w:rsid w:val="002A2C45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36F3"/>
    <w:rsid w:val="00304F91"/>
    <w:rsid w:val="00307BD3"/>
    <w:rsid w:val="00312962"/>
    <w:rsid w:val="00316B92"/>
    <w:rsid w:val="003201B4"/>
    <w:rsid w:val="00323DB9"/>
    <w:rsid w:val="00325027"/>
    <w:rsid w:val="00325232"/>
    <w:rsid w:val="003270A0"/>
    <w:rsid w:val="00327A85"/>
    <w:rsid w:val="00330C76"/>
    <w:rsid w:val="00335013"/>
    <w:rsid w:val="003406F0"/>
    <w:rsid w:val="00345F25"/>
    <w:rsid w:val="0034602E"/>
    <w:rsid w:val="003502F5"/>
    <w:rsid w:val="0035269D"/>
    <w:rsid w:val="003530F2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34CE"/>
    <w:rsid w:val="003B53EE"/>
    <w:rsid w:val="003B590E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521A"/>
    <w:rsid w:val="003D54AD"/>
    <w:rsid w:val="003D590E"/>
    <w:rsid w:val="003D6548"/>
    <w:rsid w:val="003E0CDF"/>
    <w:rsid w:val="003E2231"/>
    <w:rsid w:val="003E2915"/>
    <w:rsid w:val="003E5C90"/>
    <w:rsid w:val="003E6EAA"/>
    <w:rsid w:val="003E6EBD"/>
    <w:rsid w:val="003E72A0"/>
    <w:rsid w:val="003F134C"/>
    <w:rsid w:val="00400855"/>
    <w:rsid w:val="004017EC"/>
    <w:rsid w:val="00402A73"/>
    <w:rsid w:val="0040613E"/>
    <w:rsid w:val="0041255B"/>
    <w:rsid w:val="00412957"/>
    <w:rsid w:val="00413403"/>
    <w:rsid w:val="0041654D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63B"/>
    <w:rsid w:val="00457AB0"/>
    <w:rsid w:val="0046031B"/>
    <w:rsid w:val="0046125B"/>
    <w:rsid w:val="0046215A"/>
    <w:rsid w:val="004634D9"/>
    <w:rsid w:val="00463982"/>
    <w:rsid w:val="004644E1"/>
    <w:rsid w:val="00464957"/>
    <w:rsid w:val="00467377"/>
    <w:rsid w:val="00473A50"/>
    <w:rsid w:val="0047464C"/>
    <w:rsid w:val="00475F25"/>
    <w:rsid w:val="0047669A"/>
    <w:rsid w:val="00477465"/>
    <w:rsid w:val="004778B2"/>
    <w:rsid w:val="004832EC"/>
    <w:rsid w:val="004846E8"/>
    <w:rsid w:val="00490974"/>
    <w:rsid w:val="00491FBD"/>
    <w:rsid w:val="00492595"/>
    <w:rsid w:val="00494589"/>
    <w:rsid w:val="00496051"/>
    <w:rsid w:val="004968CC"/>
    <w:rsid w:val="00497224"/>
    <w:rsid w:val="004A0C24"/>
    <w:rsid w:val="004A23B5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C3932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5D37"/>
    <w:rsid w:val="00507EDE"/>
    <w:rsid w:val="005104AA"/>
    <w:rsid w:val="0051273A"/>
    <w:rsid w:val="00513907"/>
    <w:rsid w:val="00513B8C"/>
    <w:rsid w:val="005150C5"/>
    <w:rsid w:val="005170D2"/>
    <w:rsid w:val="00521D96"/>
    <w:rsid w:val="00522954"/>
    <w:rsid w:val="005279FC"/>
    <w:rsid w:val="00527F29"/>
    <w:rsid w:val="00530067"/>
    <w:rsid w:val="00531735"/>
    <w:rsid w:val="00531BD2"/>
    <w:rsid w:val="00534056"/>
    <w:rsid w:val="00535E78"/>
    <w:rsid w:val="00536820"/>
    <w:rsid w:val="005411D3"/>
    <w:rsid w:val="00542068"/>
    <w:rsid w:val="00542DF2"/>
    <w:rsid w:val="00543836"/>
    <w:rsid w:val="00544FFF"/>
    <w:rsid w:val="005469DE"/>
    <w:rsid w:val="00551858"/>
    <w:rsid w:val="00553777"/>
    <w:rsid w:val="00554E2A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062"/>
    <w:rsid w:val="00587BA5"/>
    <w:rsid w:val="005953B0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2964"/>
    <w:rsid w:val="005D3890"/>
    <w:rsid w:val="005D3E9D"/>
    <w:rsid w:val="005D6773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493E"/>
    <w:rsid w:val="00616B78"/>
    <w:rsid w:val="006213FB"/>
    <w:rsid w:val="00621449"/>
    <w:rsid w:val="00621C06"/>
    <w:rsid w:val="00621D96"/>
    <w:rsid w:val="00626459"/>
    <w:rsid w:val="00633FED"/>
    <w:rsid w:val="006359F4"/>
    <w:rsid w:val="00635A8C"/>
    <w:rsid w:val="006465A7"/>
    <w:rsid w:val="006504E6"/>
    <w:rsid w:val="00651814"/>
    <w:rsid w:val="00652631"/>
    <w:rsid w:val="00654011"/>
    <w:rsid w:val="00655206"/>
    <w:rsid w:val="00655AE8"/>
    <w:rsid w:val="006564F4"/>
    <w:rsid w:val="00656DB7"/>
    <w:rsid w:val="00657FF0"/>
    <w:rsid w:val="00661742"/>
    <w:rsid w:val="00665F40"/>
    <w:rsid w:val="00667732"/>
    <w:rsid w:val="0066787E"/>
    <w:rsid w:val="00667D6A"/>
    <w:rsid w:val="00680CE7"/>
    <w:rsid w:val="006823AF"/>
    <w:rsid w:val="00682D60"/>
    <w:rsid w:val="006842CB"/>
    <w:rsid w:val="00684F50"/>
    <w:rsid w:val="00686F62"/>
    <w:rsid w:val="00687FA9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E0351"/>
    <w:rsid w:val="006E0C92"/>
    <w:rsid w:val="006F113F"/>
    <w:rsid w:val="006F4861"/>
    <w:rsid w:val="006F528C"/>
    <w:rsid w:val="006F6FE6"/>
    <w:rsid w:val="0070017E"/>
    <w:rsid w:val="007025A0"/>
    <w:rsid w:val="00703B51"/>
    <w:rsid w:val="00704315"/>
    <w:rsid w:val="0070684A"/>
    <w:rsid w:val="00714948"/>
    <w:rsid w:val="00716373"/>
    <w:rsid w:val="00717719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C9D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7FB2"/>
    <w:rsid w:val="007C273B"/>
    <w:rsid w:val="007C2882"/>
    <w:rsid w:val="007C3D5A"/>
    <w:rsid w:val="007C3D91"/>
    <w:rsid w:val="007C55A8"/>
    <w:rsid w:val="007C64F9"/>
    <w:rsid w:val="007C6E18"/>
    <w:rsid w:val="007D0252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4608"/>
    <w:rsid w:val="00877DC4"/>
    <w:rsid w:val="00881712"/>
    <w:rsid w:val="00882313"/>
    <w:rsid w:val="00882412"/>
    <w:rsid w:val="008842DE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5802"/>
    <w:rsid w:val="008C637E"/>
    <w:rsid w:val="008C67CC"/>
    <w:rsid w:val="008C7D68"/>
    <w:rsid w:val="008D1415"/>
    <w:rsid w:val="008D1AC9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45DF"/>
    <w:rsid w:val="00917037"/>
    <w:rsid w:val="0092034F"/>
    <w:rsid w:val="009211ED"/>
    <w:rsid w:val="009259D6"/>
    <w:rsid w:val="00930F73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781A"/>
    <w:rsid w:val="00961680"/>
    <w:rsid w:val="009627DE"/>
    <w:rsid w:val="0097027F"/>
    <w:rsid w:val="009767EB"/>
    <w:rsid w:val="0098142C"/>
    <w:rsid w:val="009830ED"/>
    <w:rsid w:val="0098464B"/>
    <w:rsid w:val="009862D0"/>
    <w:rsid w:val="0099288E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C7254"/>
    <w:rsid w:val="009D0824"/>
    <w:rsid w:val="009D0ECF"/>
    <w:rsid w:val="009D2C09"/>
    <w:rsid w:val="009E10FC"/>
    <w:rsid w:val="009E5575"/>
    <w:rsid w:val="009E5E17"/>
    <w:rsid w:val="009E7154"/>
    <w:rsid w:val="009F27BD"/>
    <w:rsid w:val="009F35FB"/>
    <w:rsid w:val="009F393D"/>
    <w:rsid w:val="009F4940"/>
    <w:rsid w:val="009F6333"/>
    <w:rsid w:val="009F6337"/>
    <w:rsid w:val="009F653F"/>
    <w:rsid w:val="00A00CFB"/>
    <w:rsid w:val="00A01F9D"/>
    <w:rsid w:val="00A0355A"/>
    <w:rsid w:val="00A0492F"/>
    <w:rsid w:val="00A05645"/>
    <w:rsid w:val="00A07A59"/>
    <w:rsid w:val="00A10726"/>
    <w:rsid w:val="00A1259E"/>
    <w:rsid w:val="00A14E99"/>
    <w:rsid w:val="00A15108"/>
    <w:rsid w:val="00A15838"/>
    <w:rsid w:val="00A17DF0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3C47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11D9"/>
    <w:rsid w:val="00A727D8"/>
    <w:rsid w:val="00A7322D"/>
    <w:rsid w:val="00A75727"/>
    <w:rsid w:val="00A829AC"/>
    <w:rsid w:val="00A85016"/>
    <w:rsid w:val="00A85126"/>
    <w:rsid w:val="00A85441"/>
    <w:rsid w:val="00A927A1"/>
    <w:rsid w:val="00A93A61"/>
    <w:rsid w:val="00A9680C"/>
    <w:rsid w:val="00AA086D"/>
    <w:rsid w:val="00AA08F0"/>
    <w:rsid w:val="00AA62A0"/>
    <w:rsid w:val="00AB09A9"/>
    <w:rsid w:val="00AB2DE3"/>
    <w:rsid w:val="00AB2F88"/>
    <w:rsid w:val="00AB3A3F"/>
    <w:rsid w:val="00AB5703"/>
    <w:rsid w:val="00AC13F7"/>
    <w:rsid w:val="00AC1721"/>
    <w:rsid w:val="00AC2D05"/>
    <w:rsid w:val="00AC4465"/>
    <w:rsid w:val="00AC4EB4"/>
    <w:rsid w:val="00AC51D1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C54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0B9D"/>
    <w:rsid w:val="00B31A59"/>
    <w:rsid w:val="00B327EF"/>
    <w:rsid w:val="00B32956"/>
    <w:rsid w:val="00B32AB5"/>
    <w:rsid w:val="00B4210A"/>
    <w:rsid w:val="00B4385B"/>
    <w:rsid w:val="00B4596F"/>
    <w:rsid w:val="00B4788E"/>
    <w:rsid w:val="00B548BE"/>
    <w:rsid w:val="00B55A96"/>
    <w:rsid w:val="00B60454"/>
    <w:rsid w:val="00B6540F"/>
    <w:rsid w:val="00B6643B"/>
    <w:rsid w:val="00B673B7"/>
    <w:rsid w:val="00B676A4"/>
    <w:rsid w:val="00B67B63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2489"/>
    <w:rsid w:val="00B934C3"/>
    <w:rsid w:val="00B9410F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2499"/>
    <w:rsid w:val="00BD4917"/>
    <w:rsid w:val="00BD5B0C"/>
    <w:rsid w:val="00BD7AF7"/>
    <w:rsid w:val="00BE3AAC"/>
    <w:rsid w:val="00BE40F2"/>
    <w:rsid w:val="00BE4D00"/>
    <w:rsid w:val="00BE5AFB"/>
    <w:rsid w:val="00BE5C41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0FCD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53DAA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C26DD"/>
    <w:rsid w:val="00CC4742"/>
    <w:rsid w:val="00CC478D"/>
    <w:rsid w:val="00CC57F1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3EDB"/>
    <w:rsid w:val="00D05B32"/>
    <w:rsid w:val="00D061FB"/>
    <w:rsid w:val="00D06765"/>
    <w:rsid w:val="00D06F35"/>
    <w:rsid w:val="00D14376"/>
    <w:rsid w:val="00D14A85"/>
    <w:rsid w:val="00D1565A"/>
    <w:rsid w:val="00D17D95"/>
    <w:rsid w:val="00D20C61"/>
    <w:rsid w:val="00D21EB9"/>
    <w:rsid w:val="00D247C0"/>
    <w:rsid w:val="00D2523C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5283"/>
    <w:rsid w:val="00D56B95"/>
    <w:rsid w:val="00D61988"/>
    <w:rsid w:val="00D62CD2"/>
    <w:rsid w:val="00D64634"/>
    <w:rsid w:val="00D64760"/>
    <w:rsid w:val="00D658CB"/>
    <w:rsid w:val="00D66D3E"/>
    <w:rsid w:val="00D67339"/>
    <w:rsid w:val="00D71515"/>
    <w:rsid w:val="00D72408"/>
    <w:rsid w:val="00D7258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121A"/>
    <w:rsid w:val="00DB378C"/>
    <w:rsid w:val="00DB40EF"/>
    <w:rsid w:val="00DB4AE4"/>
    <w:rsid w:val="00DB526A"/>
    <w:rsid w:val="00DB7336"/>
    <w:rsid w:val="00DB7D7D"/>
    <w:rsid w:val="00DC0573"/>
    <w:rsid w:val="00DC1FD1"/>
    <w:rsid w:val="00DC2CB5"/>
    <w:rsid w:val="00DC3560"/>
    <w:rsid w:val="00DC3775"/>
    <w:rsid w:val="00DC4FA8"/>
    <w:rsid w:val="00DC682B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5D2"/>
    <w:rsid w:val="00E176E0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03F9"/>
    <w:rsid w:val="00EA1D19"/>
    <w:rsid w:val="00EA48E4"/>
    <w:rsid w:val="00EB0EF5"/>
    <w:rsid w:val="00EB15E4"/>
    <w:rsid w:val="00EB1F9B"/>
    <w:rsid w:val="00EB65D5"/>
    <w:rsid w:val="00EB6E4A"/>
    <w:rsid w:val="00EB76B8"/>
    <w:rsid w:val="00EC04DF"/>
    <w:rsid w:val="00EC389B"/>
    <w:rsid w:val="00EC3EE2"/>
    <w:rsid w:val="00EC5EDE"/>
    <w:rsid w:val="00EC7094"/>
    <w:rsid w:val="00EC735B"/>
    <w:rsid w:val="00ED032F"/>
    <w:rsid w:val="00ED141F"/>
    <w:rsid w:val="00ED2092"/>
    <w:rsid w:val="00ED4543"/>
    <w:rsid w:val="00ED4E6B"/>
    <w:rsid w:val="00EE400A"/>
    <w:rsid w:val="00EE5DF2"/>
    <w:rsid w:val="00EE74BA"/>
    <w:rsid w:val="00EF0114"/>
    <w:rsid w:val="00EF3102"/>
    <w:rsid w:val="00EF3173"/>
    <w:rsid w:val="00EF4693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1B98"/>
    <w:rsid w:val="00F12424"/>
    <w:rsid w:val="00F12B87"/>
    <w:rsid w:val="00F14039"/>
    <w:rsid w:val="00F14ADF"/>
    <w:rsid w:val="00F154C6"/>
    <w:rsid w:val="00F158E2"/>
    <w:rsid w:val="00F17025"/>
    <w:rsid w:val="00F236C7"/>
    <w:rsid w:val="00F2624D"/>
    <w:rsid w:val="00F266CD"/>
    <w:rsid w:val="00F359F0"/>
    <w:rsid w:val="00F35F7E"/>
    <w:rsid w:val="00F36774"/>
    <w:rsid w:val="00F37473"/>
    <w:rsid w:val="00F402C9"/>
    <w:rsid w:val="00F4158F"/>
    <w:rsid w:val="00F44933"/>
    <w:rsid w:val="00F505F1"/>
    <w:rsid w:val="00F53EA3"/>
    <w:rsid w:val="00F541DE"/>
    <w:rsid w:val="00F56755"/>
    <w:rsid w:val="00F57B57"/>
    <w:rsid w:val="00F6171A"/>
    <w:rsid w:val="00F63A7B"/>
    <w:rsid w:val="00F64F3E"/>
    <w:rsid w:val="00F70DDC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72BB"/>
    <w:rsid w:val="00F876A2"/>
    <w:rsid w:val="00F95266"/>
    <w:rsid w:val="00FA05CF"/>
    <w:rsid w:val="00FA130F"/>
    <w:rsid w:val="00FA24BF"/>
    <w:rsid w:val="00FA5D2F"/>
    <w:rsid w:val="00FC19C0"/>
    <w:rsid w:val="00FC1F6A"/>
    <w:rsid w:val="00FC29F6"/>
    <w:rsid w:val="00FC3639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61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0B75DE-3AF1-4203-9FE9-60D7B9522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979</TotalTime>
  <Pages>2</Pages>
  <Words>241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1945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221</cp:revision>
  <cp:lastPrinted>2022-12-27T09:56:00Z</cp:lastPrinted>
  <dcterms:created xsi:type="dcterms:W3CDTF">2018-01-30T07:24:00Z</dcterms:created>
  <dcterms:modified xsi:type="dcterms:W3CDTF">2022-12-27T09:56:00Z</dcterms:modified>
</cp:coreProperties>
</file>