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7F35B7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7F35B7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7F35B7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F35B7">
              <w:rPr>
                <w:rFonts w:ascii="PT Astra Serif" w:hAnsi="PT Astra Serif"/>
                <w:sz w:val="26"/>
                <w:szCs w:val="26"/>
              </w:rPr>
              <w:t>0332/01-07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782790" w:rsidRPr="00782790">
              <w:rPr>
                <w:rFonts w:ascii="PT Astra Serif" w:hAnsi="PT Astra Serif"/>
                <w:bCs/>
                <w:sz w:val="26"/>
                <w:szCs w:val="26"/>
              </w:rPr>
              <w:t>Нововасюганские</w:t>
            </w:r>
            <w:proofErr w:type="spellEnd"/>
            <w:r w:rsidR="00782790" w:rsidRPr="00782790">
              <w:rPr>
                <w:rFonts w:ascii="PT Astra Serif" w:hAnsi="PT Astra Serif"/>
                <w:bCs/>
                <w:sz w:val="26"/>
                <w:szCs w:val="26"/>
              </w:rPr>
              <w:t xml:space="preserve"> курганы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91730A" w:rsidRPr="0091730A">
        <w:rPr>
          <w:rFonts w:ascii="PT Astra Serif" w:hAnsi="PT Astra Serif"/>
          <w:b w:val="0"/>
          <w:bCs/>
          <w:sz w:val="26"/>
          <w:szCs w:val="26"/>
        </w:rPr>
        <w:t>Нововасюганские</w:t>
      </w:r>
      <w:proofErr w:type="spellEnd"/>
      <w:r w:rsidR="0091730A" w:rsidRPr="0091730A">
        <w:rPr>
          <w:rFonts w:ascii="PT Astra Serif" w:hAnsi="PT Astra Serif"/>
          <w:b w:val="0"/>
          <w:bCs/>
          <w:sz w:val="26"/>
          <w:szCs w:val="26"/>
        </w:rPr>
        <w:t xml:space="preserve"> курганы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91730A" w:rsidRPr="0091730A">
        <w:rPr>
          <w:rFonts w:ascii="PT Astra Serif" w:hAnsi="PT Astra Serif"/>
          <w:b w:val="0"/>
          <w:bCs/>
          <w:sz w:val="26"/>
          <w:szCs w:val="26"/>
        </w:rPr>
        <w:t>Нововасюганские</w:t>
      </w:r>
      <w:proofErr w:type="spellEnd"/>
      <w:r w:rsidR="0091730A" w:rsidRPr="0091730A">
        <w:rPr>
          <w:rFonts w:ascii="PT Astra Serif" w:hAnsi="PT Astra Serif"/>
          <w:b w:val="0"/>
          <w:bCs/>
          <w:sz w:val="26"/>
          <w:szCs w:val="26"/>
        </w:rPr>
        <w:t xml:space="preserve"> курганы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7F35B7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7F35B7">
        <w:rPr>
          <w:rFonts w:ascii="PT Astra Serif" w:hAnsi="PT Astra Serif"/>
          <w:sz w:val="26"/>
          <w:szCs w:val="26"/>
        </w:rPr>
        <w:t>0332/01-07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497224" w:rsidRPr="00EE535A" w:rsidRDefault="00A93A61" w:rsidP="00EE535A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91730A" w:rsidRPr="0091730A">
        <w:rPr>
          <w:rFonts w:ascii="PT Astra Serif" w:hAnsi="PT Astra Serif"/>
          <w:bCs/>
          <w:sz w:val="26"/>
          <w:szCs w:val="26"/>
        </w:rPr>
        <w:t>Нововасюганские</w:t>
      </w:r>
      <w:proofErr w:type="spellEnd"/>
      <w:r w:rsidR="0091730A" w:rsidRPr="0091730A">
        <w:rPr>
          <w:rFonts w:ascii="PT Astra Serif" w:hAnsi="PT Astra Serif"/>
          <w:bCs/>
          <w:sz w:val="26"/>
          <w:szCs w:val="26"/>
        </w:rPr>
        <w:t xml:space="preserve"> курганы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7F35B7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7F35B7" w:rsidRDefault="007F35B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7F35B7" w:rsidRDefault="007F35B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7F35B7" w:rsidRDefault="007F35B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7F35B7" w:rsidRDefault="007F35B7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7F35B7" w:rsidRDefault="007F35B7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proofErr w:type="spellStart"/>
      <w:r w:rsidR="0091730A" w:rsidRPr="0091730A">
        <w:rPr>
          <w:rFonts w:ascii="PT Astra Serif" w:hAnsi="PT Astra Serif"/>
          <w:bCs/>
          <w:sz w:val="26"/>
          <w:szCs w:val="26"/>
        </w:rPr>
        <w:t>Нововасюганские</w:t>
      </w:r>
      <w:proofErr w:type="spellEnd"/>
      <w:r w:rsidR="0091730A" w:rsidRPr="0091730A">
        <w:rPr>
          <w:rFonts w:ascii="PT Astra Serif" w:hAnsi="PT Astra Serif"/>
          <w:bCs/>
          <w:sz w:val="26"/>
          <w:szCs w:val="26"/>
        </w:rPr>
        <w:t xml:space="preserve"> курганы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7F35B7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7F35B7" w:rsidRDefault="007F35B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7F35B7" w:rsidRDefault="007F35B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7F35B7" w:rsidRDefault="007F35B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7F35B7" w:rsidRDefault="007F35B7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7F35B7" w:rsidRDefault="007F35B7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49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32A32"/>
    <w:rsid w:val="00033B10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3C"/>
    <w:rsid w:val="00132C50"/>
    <w:rsid w:val="001337E0"/>
    <w:rsid w:val="00133BE2"/>
    <w:rsid w:val="00140AB5"/>
    <w:rsid w:val="00141639"/>
    <w:rsid w:val="00145A50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3ACE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557B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2B2"/>
    <w:rsid w:val="002F46C6"/>
    <w:rsid w:val="002F5211"/>
    <w:rsid w:val="002F750B"/>
    <w:rsid w:val="0030025A"/>
    <w:rsid w:val="003036F3"/>
    <w:rsid w:val="00304F91"/>
    <w:rsid w:val="003055CB"/>
    <w:rsid w:val="00307BD3"/>
    <w:rsid w:val="00312103"/>
    <w:rsid w:val="00312962"/>
    <w:rsid w:val="00316B92"/>
    <w:rsid w:val="003201B4"/>
    <w:rsid w:val="00323DB9"/>
    <w:rsid w:val="00325027"/>
    <w:rsid w:val="00325095"/>
    <w:rsid w:val="00325232"/>
    <w:rsid w:val="003270A0"/>
    <w:rsid w:val="00327A85"/>
    <w:rsid w:val="00330C76"/>
    <w:rsid w:val="00331F15"/>
    <w:rsid w:val="00335013"/>
    <w:rsid w:val="00337C65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52F"/>
    <w:rsid w:val="003756E1"/>
    <w:rsid w:val="00376FAB"/>
    <w:rsid w:val="00377674"/>
    <w:rsid w:val="00381A55"/>
    <w:rsid w:val="00383EC3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17F00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089E"/>
    <w:rsid w:val="00521D96"/>
    <w:rsid w:val="00522954"/>
    <w:rsid w:val="00524761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13BC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57AD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6FD1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790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494F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589A"/>
    <w:rsid w:val="007D64D5"/>
    <w:rsid w:val="007D71DA"/>
    <w:rsid w:val="007E0A2E"/>
    <w:rsid w:val="007E2187"/>
    <w:rsid w:val="007E4ACB"/>
    <w:rsid w:val="007F35B7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15C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0A2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3E14"/>
    <w:rsid w:val="009144F7"/>
    <w:rsid w:val="009145DF"/>
    <w:rsid w:val="00917037"/>
    <w:rsid w:val="0091730A"/>
    <w:rsid w:val="0092034F"/>
    <w:rsid w:val="009211ED"/>
    <w:rsid w:val="009259D6"/>
    <w:rsid w:val="00930F73"/>
    <w:rsid w:val="0093262B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4D0D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011D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A0A"/>
    <w:rsid w:val="00A01F9D"/>
    <w:rsid w:val="00A0355A"/>
    <w:rsid w:val="00A0492F"/>
    <w:rsid w:val="00A05645"/>
    <w:rsid w:val="00A07A59"/>
    <w:rsid w:val="00A10726"/>
    <w:rsid w:val="00A1259E"/>
    <w:rsid w:val="00A13325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28AA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4F46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1702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1142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12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0F2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0A71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A7F84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35A"/>
    <w:rsid w:val="00EE5DF2"/>
    <w:rsid w:val="00EE74BA"/>
    <w:rsid w:val="00EF0114"/>
    <w:rsid w:val="00EF3102"/>
    <w:rsid w:val="00EF3173"/>
    <w:rsid w:val="00EF3517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45F8D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6B61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1F70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98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0D481-E8EF-42C2-A62A-4FADDA24E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1108</TotalTime>
  <Pages>2</Pages>
  <Words>241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1953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313</cp:revision>
  <cp:lastPrinted>2022-12-28T02:58:00Z</cp:lastPrinted>
  <dcterms:created xsi:type="dcterms:W3CDTF">2018-01-30T07:24:00Z</dcterms:created>
  <dcterms:modified xsi:type="dcterms:W3CDTF">2022-12-28T02:58:00Z</dcterms:modified>
</cp:coreProperties>
</file>