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119"/>
      </w:tblGrid>
      <w:tr w:rsidR="006C27F4" w:rsidRPr="004B067F" w:rsidTr="00101820">
        <w:trPr>
          <w:trHeight w:val="567"/>
        </w:trPr>
        <w:tc>
          <w:tcPr>
            <w:tcW w:w="3119" w:type="dxa"/>
            <w:vAlign w:val="center"/>
          </w:tcPr>
          <w:p w:rsidR="006C27F4" w:rsidRPr="00F83E18" w:rsidRDefault="00101820" w:rsidP="007557E3">
            <w:pPr>
              <w:pStyle w:val="1"/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27.12.2022</w:t>
            </w:r>
          </w:p>
        </w:tc>
        <w:tc>
          <w:tcPr>
            <w:tcW w:w="3260" w:type="dxa"/>
            <w:vAlign w:val="center"/>
          </w:tcPr>
          <w:p w:rsidR="006C27F4" w:rsidRPr="004B067F" w:rsidRDefault="006C27F4" w:rsidP="007557E3">
            <w:pPr>
              <w:pStyle w:val="1"/>
              <w:ind w:right="-142"/>
              <w:rPr>
                <w:rFonts w:ascii="PT Astra Serif" w:hAnsi="PT Astra Serif"/>
                <w:spacing w:val="20"/>
                <w:sz w:val="26"/>
                <w:szCs w:val="26"/>
              </w:rPr>
            </w:pPr>
          </w:p>
        </w:tc>
        <w:tc>
          <w:tcPr>
            <w:tcW w:w="3119" w:type="dxa"/>
            <w:vAlign w:val="center"/>
          </w:tcPr>
          <w:p w:rsidR="006C27F4" w:rsidRPr="004B067F" w:rsidRDefault="006C27F4" w:rsidP="00101820">
            <w:pPr>
              <w:pStyle w:val="1"/>
              <w:ind w:right="-108"/>
              <w:jc w:val="right"/>
              <w:rPr>
                <w:rFonts w:ascii="PT Astra Serif" w:hAnsi="PT Astra Serif"/>
                <w:spacing w:val="20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>№</w:t>
            </w:r>
            <w:r w:rsidR="009F35FB" w:rsidRPr="004B067F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101820">
              <w:rPr>
                <w:rFonts w:ascii="PT Astra Serif" w:hAnsi="PT Astra Serif"/>
                <w:sz w:val="26"/>
                <w:szCs w:val="26"/>
              </w:rPr>
              <w:t>0338/01-07</w:t>
            </w:r>
          </w:p>
        </w:tc>
      </w:tr>
      <w:tr w:rsidR="00601F94" w:rsidRPr="004B067F" w:rsidTr="0002536A">
        <w:trPr>
          <w:trHeight w:val="364"/>
        </w:trPr>
        <w:tc>
          <w:tcPr>
            <w:tcW w:w="9498" w:type="dxa"/>
            <w:gridSpan w:val="3"/>
          </w:tcPr>
          <w:p w:rsidR="003E2231" w:rsidRPr="00861003" w:rsidRDefault="003E2231" w:rsidP="007557E3">
            <w:pPr>
              <w:pStyle w:val="10"/>
              <w:ind w:right="-142"/>
              <w:jc w:val="center"/>
              <w:rPr>
                <w:rFonts w:ascii="PT Astra Serif" w:hAnsi="PT Astra Serif"/>
                <w:spacing w:val="20"/>
                <w:sz w:val="48"/>
                <w:szCs w:val="48"/>
              </w:rPr>
            </w:pPr>
          </w:p>
        </w:tc>
      </w:tr>
      <w:tr w:rsidR="00654011" w:rsidRPr="004B067F" w:rsidTr="0002536A">
        <w:trPr>
          <w:trHeight w:val="513"/>
        </w:trPr>
        <w:tc>
          <w:tcPr>
            <w:tcW w:w="9498" w:type="dxa"/>
            <w:gridSpan w:val="3"/>
          </w:tcPr>
          <w:p w:rsidR="00654011" w:rsidRPr="004B067F" w:rsidRDefault="008F1AF2" w:rsidP="00F541DE">
            <w:pPr>
              <w:pStyle w:val="10"/>
              <w:ind w:left="-108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 xml:space="preserve">Об утверждении границ и режима использования территории </w:t>
            </w:r>
            <w:r w:rsidR="0098142C" w:rsidRPr="0098142C">
              <w:rPr>
                <w:rFonts w:ascii="PT Astra Serif" w:hAnsi="PT Astra Serif"/>
                <w:sz w:val="26"/>
                <w:szCs w:val="26"/>
              </w:rPr>
              <w:t xml:space="preserve">объекта культурного наследия федерального значения 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«</w:t>
            </w:r>
            <w:proofErr w:type="spellStart"/>
            <w:r w:rsidR="00AB4F46" w:rsidRPr="00AB4F46">
              <w:rPr>
                <w:rFonts w:ascii="PT Astra Serif" w:hAnsi="PT Astra Serif"/>
                <w:bCs/>
                <w:sz w:val="26"/>
                <w:szCs w:val="26"/>
              </w:rPr>
              <w:t>Степановское</w:t>
            </w:r>
            <w:proofErr w:type="spellEnd"/>
            <w:r w:rsidR="00AB4F46" w:rsidRPr="00AB4F46">
              <w:rPr>
                <w:rFonts w:ascii="PT Astra Serif" w:hAnsi="PT Astra Serif"/>
                <w:bCs/>
                <w:sz w:val="26"/>
                <w:szCs w:val="26"/>
              </w:rPr>
              <w:t xml:space="preserve"> городище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</w:tr>
    </w:tbl>
    <w:p w:rsidR="00116CE8" w:rsidRPr="004B067F" w:rsidRDefault="003E72A0" w:rsidP="0002536A">
      <w:pPr>
        <w:pStyle w:val="1"/>
        <w:tabs>
          <w:tab w:val="left" w:pos="705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ТекстовоеПоле2"/>
      <w:r w:rsidRPr="004B067F">
        <w:rPr>
          <w:rFonts w:ascii="PT Astra Serif" w:hAnsi="PT Astra Serif"/>
          <w:sz w:val="26"/>
          <w:szCs w:val="26"/>
        </w:rPr>
        <w:tab/>
      </w:r>
    </w:p>
    <w:p w:rsidR="00116CE8" w:rsidRPr="004B067F" w:rsidRDefault="00BF4EBA" w:rsidP="0002536A">
      <w:pPr>
        <w:spacing w:line="260" w:lineRule="atLeas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4B067F">
        <w:rPr>
          <w:rFonts w:ascii="PT Astra Serif" w:hAnsi="PT Astra Serif"/>
          <w:sz w:val="26"/>
          <w:szCs w:val="26"/>
        </w:rPr>
        <w:t>В соответствии с</w:t>
      </w:r>
      <w:r w:rsidR="00B21A5F" w:rsidRPr="004B067F">
        <w:rPr>
          <w:rFonts w:ascii="PT Astra Serif" w:hAnsi="PT Astra Serif"/>
          <w:sz w:val="26"/>
          <w:szCs w:val="26"/>
        </w:rPr>
        <w:t xml:space="preserve"> </w:t>
      </w:r>
      <w:r w:rsidR="0098142C">
        <w:rPr>
          <w:rFonts w:ascii="PT Astra Serif" w:hAnsi="PT Astra Serif"/>
          <w:sz w:val="26"/>
          <w:szCs w:val="26"/>
        </w:rPr>
        <w:t>Федеральным законом</w:t>
      </w:r>
      <w:r w:rsidRPr="004B067F"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</w:t>
      </w:r>
      <w:r w:rsidR="00103CEC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Законом</w:t>
      </w:r>
      <w:r w:rsidR="00937BE3" w:rsidRPr="004B067F">
        <w:rPr>
          <w:rFonts w:ascii="PT Astra Serif" w:hAnsi="PT Astra Serif"/>
          <w:sz w:val="26"/>
          <w:szCs w:val="26"/>
        </w:rPr>
        <w:t xml:space="preserve"> Томской области от </w:t>
      </w:r>
      <w:r w:rsidR="0047669A" w:rsidRPr="004B067F">
        <w:rPr>
          <w:rFonts w:ascii="PT Astra Serif" w:hAnsi="PT Astra Serif"/>
          <w:sz w:val="26"/>
          <w:szCs w:val="26"/>
        </w:rPr>
        <w:t>06</w:t>
      </w:r>
      <w:r w:rsidR="00937BE3" w:rsidRPr="004B067F">
        <w:rPr>
          <w:rFonts w:ascii="PT Astra Serif" w:hAnsi="PT Astra Serif"/>
          <w:sz w:val="26"/>
          <w:szCs w:val="26"/>
        </w:rPr>
        <w:t xml:space="preserve"> </w:t>
      </w:r>
      <w:r w:rsidR="0047669A" w:rsidRPr="004B067F">
        <w:rPr>
          <w:rFonts w:ascii="PT Astra Serif" w:hAnsi="PT Astra Serif"/>
          <w:sz w:val="26"/>
          <w:szCs w:val="26"/>
        </w:rPr>
        <w:t>сентября</w:t>
      </w:r>
      <w:r w:rsidR="00937BE3" w:rsidRPr="004B067F">
        <w:rPr>
          <w:rFonts w:ascii="PT Astra Serif" w:hAnsi="PT Astra Serif"/>
          <w:sz w:val="26"/>
          <w:szCs w:val="26"/>
        </w:rPr>
        <w:t xml:space="preserve"> 20</w:t>
      </w:r>
      <w:r w:rsidR="0047669A" w:rsidRPr="004B067F">
        <w:rPr>
          <w:rFonts w:ascii="PT Astra Serif" w:hAnsi="PT Astra Serif"/>
          <w:sz w:val="26"/>
          <w:szCs w:val="26"/>
        </w:rPr>
        <w:t>1</w:t>
      </w:r>
      <w:r w:rsidR="00937BE3" w:rsidRPr="004B067F">
        <w:rPr>
          <w:rFonts w:ascii="PT Astra Serif" w:hAnsi="PT Astra Serif"/>
          <w:sz w:val="26"/>
          <w:szCs w:val="26"/>
        </w:rPr>
        <w:t>6</w:t>
      </w:r>
      <w:r w:rsidR="006823AF" w:rsidRPr="004B067F">
        <w:rPr>
          <w:rFonts w:ascii="PT Astra Serif" w:hAnsi="PT Astra Serif"/>
          <w:sz w:val="26"/>
          <w:szCs w:val="26"/>
        </w:rPr>
        <w:t xml:space="preserve"> года</w:t>
      </w:r>
      <w:r w:rsidR="00937BE3" w:rsidRPr="004B067F">
        <w:rPr>
          <w:rFonts w:ascii="PT Astra Serif" w:hAnsi="PT Astra Serif"/>
          <w:sz w:val="26"/>
          <w:szCs w:val="26"/>
        </w:rPr>
        <w:t xml:space="preserve"> №</w:t>
      </w:r>
      <w:r w:rsidR="0047669A" w:rsidRPr="004B067F">
        <w:rPr>
          <w:rFonts w:ascii="PT Astra Serif" w:hAnsi="PT Astra Serif"/>
          <w:sz w:val="26"/>
          <w:szCs w:val="26"/>
        </w:rPr>
        <w:t> 98</w:t>
      </w:r>
      <w:r w:rsidR="00937BE3" w:rsidRPr="004B067F">
        <w:rPr>
          <w:rFonts w:ascii="PT Astra Serif" w:hAnsi="PT Astra Serif"/>
          <w:sz w:val="26"/>
          <w:szCs w:val="26"/>
        </w:rPr>
        <w:t>-ОЗ «Об объектах культурного наследия (памятниках истории и культуры) Томской области»</w:t>
      </w:r>
      <w:r w:rsidR="0036094B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Положением</w:t>
      </w:r>
      <w:r w:rsidR="0036094B" w:rsidRPr="004B067F">
        <w:rPr>
          <w:rFonts w:ascii="PT Astra Serif" w:hAnsi="PT Astra Serif"/>
          <w:sz w:val="26"/>
          <w:szCs w:val="26"/>
        </w:rPr>
        <w:t xml:space="preserve"> о </w:t>
      </w:r>
      <w:r w:rsidR="005C4BE8" w:rsidRPr="004B067F">
        <w:rPr>
          <w:rFonts w:ascii="PT Astra Serif" w:hAnsi="PT Astra Serif"/>
          <w:sz w:val="26"/>
          <w:szCs w:val="26"/>
        </w:rPr>
        <w:t>К</w:t>
      </w:r>
      <w:r w:rsidR="0036094B" w:rsidRPr="004B067F">
        <w:rPr>
          <w:rFonts w:ascii="PT Astra Serif" w:hAnsi="PT Astra Serif"/>
          <w:sz w:val="26"/>
          <w:szCs w:val="26"/>
        </w:rPr>
        <w:t>омитете по охране объектов культурного наследи</w:t>
      </w:r>
      <w:r w:rsidR="007526E1">
        <w:rPr>
          <w:rFonts w:ascii="PT Astra Serif" w:hAnsi="PT Astra Serif"/>
          <w:sz w:val="26"/>
          <w:szCs w:val="26"/>
        </w:rPr>
        <w:t>я Томской области, утвержденным</w:t>
      </w:r>
      <w:r w:rsidR="0036094B" w:rsidRPr="004B067F"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</w:t>
      </w:r>
      <w:proofErr w:type="gramEnd"/>
      <w:r w:rsidR="0036094B" w:rsidRPr="004B067F">
        <w:rPr>
          <w:rFonts w:ascii="PT Astra Serif" w:hAnsi="PT Astra Serif"/>
          <w:sz w:val="26"/>
          <w:szCs w:val="26"/>
        </w:rPr>
        <w:t xml:space="preserve"> года № 37</w:t>
      </w:r>
      <w:r w:rsidR="001628ED" w:rsidRPr="004B067F">
        <w:rPr>
          <w:rFonts w:ascii="PT Astra Serif" w:hAnsi="PT Astra Serif"/>
          <w:sz w:val="26"/>
          <w:szCs w:val="26"/>
        </w:rPr>
        <w:t>,</w:t>
      </w:r>
      <w:r w:rsidRPr="004B067F">
        <w:rPr>
          <w:rFonts w:ascii="PT Astra Serif" w:hAnsi="PT Astra Serif"/>
          <w:sz w:val="26"/>
          <w:szCs w:val="26"/>
        </w:rPr>
        <w:t xml:space="preserve"> </w:t>
      </w:r>
      <w:r w:rsidR="00492595" w:rsidRPr="004B067F">
        <w:rPr>
          <w:rFonts w:ascii="PT Astra Serif" w:hAnsi="PT Astra Serif"/>
          <w:sz w:val="26"/>
          <w:szCs w:val="26"/>
        </w:rPr>
        <w:t>в целях обеспечения сохранности объекта</w:t>
      </w:r>
      <w:r w:rsidR="002D5E2C" w:rsidRPr="004B067F">
        <w:rPr>
          <w:rFonts w:ascii="PT Astra Serif" w:hAnsi="PT Astra Serif"/>
          <w:sz w:val="26"/>
          <w:szCs w:val="26"/>
        </w:rPr>
        <w:t xml:space="preserve"> культурного наследия</w:t>
      </w:r>
    </w:p>
    <w:p w:rsidR="000C6511" w:rsidRPr="00456F18" w:rsidRDefault="000C6511" w:rsidP="0002536A">
      <w:pPr>
        <w:pStyle w:val="a5"/>
        <w:ind w:firstLine="709"/>
        <w:rPr>
          <w:rFonts w:ascii="PT Astra Serif" w:hAnsi="PT Astra Serif"/>
          <w:sz w:val="26"/>
          <w:szCs w:val="26"/>
        </w:rPr>
      </w:pPr>
      <w:r w:rsidRPr="00456F18">
        <w:rPr>
          <w:rFonts w:ascii="PT Astra Serif" w:hAnsi="PT Astra Serif"/>
          <w:sz w:val="26"/>
          <w:szCs w:val="26"/>
        </w:rPr>
        <w:t>ПРИКАЗЫВАЮ:</w:t>
      </w:r>
    </w:p>
    <w:bookmarkEnd w:id="0"/>
    <w:p w:rsidR="004F6045" w:rsidRPr="00456F18" w:rsidRDefault="008F1AF2" w:rsidP="0002536A">
      <w:pPr>
        <w:pStyle w:val="ConsPlusTitle"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>Утвердить границы территории</w:t>
      </w:r>
      <w:r w:rsidRPr="00456F18">
        <w:rPr>
          <w:rFonts w:ascii="PT Astra Serif" w:hAnsi="PT Astra Serif"/>
          <w:sz w:val="26"/>
          <w:szCs w:val="26"/>
        </w:rPr>
        <w:t xml:space="preserve">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proofErr w:type="spellStart"/>
      <w:r w:rsidR="00AB4F46" w:rsidRPr="00AB4F46">
        <w:rPr>
          <w:rFonts w:ascii="PT Astra Serif" w:hAnsi="PT Astra Serif"/>
          <w:b w:val="0"/>
          <w:bCs/>
          <w:sz w:val="26"/>
          <w:szCs w:val="26"/>
        </w:rPr>
        <w:t>Степановское</w:t>
      </w:r>
      <w:proofErr w:type="spellEnd"/>
      <w:r w:rsidR="00AB4F46" w:rsidRPr="00AB4F46">
        <w:rPr>
          <w:rFonts w:ascii="PT Astra Serif" w:hAnsi="PT Astra Serif"/>
          <w:b w:val="0"/>
          <w:bCs/>
          <w:sz w:val="26"/>
          <w:szCs w:val="26"/>
        </w:rPr>
        <w:t xml:space="preserve"> городище</w:t>
      </w:r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 xml:space="preserve">, расположенного </w:t>
      </w:r>
      <w:r w:rsidR="00667732" w:rsidRPr="00456F18">
        <w:rPr>
          <w:rFonts w:ascii="PT Astra Serif" w:hAnsi="PT Astra Serif"/>
          <w:b w:val="0"/>
          <w:sz w:val="26"/>
          <w:szCs w:val="26"/>
        </w:rPr>
        <w:t xml:space="preserve">на территории </w:t>
      </w:r>
      <w:r w:rsidR="00482452">
        <w:rPr>
          <w:rFonts w:ascii="PT Astra Serif" w:hAnsi="PT Astra Serif"/>
          <w:b w:val="0"/>
          <w:sz w:val="26"/>
          <w:szCs w:val="26"/>
        </w:rPr>
        <w:t>Каргасокского</w:t>
      </w:r>
      <w:r w:rsidR="00172789">
        <w:rPr>
          <w:rFonts w:ascii="PT Astra Serif" w:hAnsi="PT Astra Serif"/>
          <w:b w:val="0"/>
          <w:sz w:val="26"/>
          <w:szCs w:val="26"/>
        </w:rPr>
        <w:t xml:space="preserve"> района </w:t>
      </w:r>
      <w:r w:rsidRPr="00456F18">
        <w:rPr>
          <w:rFonts w:ascii="PT Astra Serif" w:hAnsi="PT Astra Serif"/>
          <w:b w:val="0"/>
          <w:sz w:val="26"/>
          <w:szCs w:val="26"/>
        </w:rPr>
        <w:t>Томской области</w:t>
      </w:r>
      <w:r w:rsidR="00AB2F88" w:rsidRPr="00456F18">
        <w:rPr>
          <w:rFonts w:ascii="PT Astra Serif" w:hAnsi="PT Astra Serif"/>
          <w:b w:val="0"/>
          <w:sz w:val="26"/>
          <w:szCs w:val="26"/>
        </w:rPr>
        <w:t xml:space="preserve">, в соответствии с </w:t>
      </w:r>
      <w:r w:rsidRPr="00456F18">
        <w:rPr>
          <w:rFonts w:ascii="PT Astra Serif" w:hAnsi="PT Astra Serif"/>
          <w:b w:val="0"/>
          <w:sz w:val="26"/>
          <w:szCs w:val="26"/>
        </w:rPr>
        <w:t>приложением к настоящему приказу.</w:t>
      </w:r>
    </w:p>
    <w:p w:rsidR="0037311D" w:rsidRPr="00456F18" w:rsidRDefault="008F1AF2" w:rsidP="0002536A">
      <w:pPr>
        <w:pStyle w:val="ConsPlusTitle"/>
        <w:widowControl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 xml:space="preserve">Установить особый режим использования земель в границах территории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proofErr w:type="spellStart"/>
      <w:r w:rsidR="00AB4F46" w:rsidRPr="00AB4F46">
        <w:rPr>
          <w:rFonts w:ascii="PT Astra Serif" w:hAnsi="PT Astra Serif"/>
          <w:b w:val="0"/>
          <w:bCs/>
          <w:sz w:val="26"/>
          <w:szCs w:val="26"/>
        </w:rPr>
        <w:t>Степановское</w:t>
      </w:r>
      <w:proofErr w:type="spellEnd"/>
      <w:r w:rsidR="00AB4F46" w:rsidRPr="00AB4F46">
        <w:rPr>
          <w:rFonts w:ascii="PT Astra Serif" w:hAnsi="PT Astra Serif"/>
          <w:b w:val="0"/>
          <w:bCs/>
          <w:sz w:val="26"/>
          <w:szCs w:val="26"/>
        </w:rPr>
        <w:t xml:space="preserve"> городище</w:t>
      </w:r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>,</w:t>
      </w:r>
      <w:r w:rsidR="0037311D" w:rsidRPr="00456F18">
        <w:rPr>
          <w:rFonts w:ascii="PT Astra Serif" w:hAnsi="PT Astra Serif"/>
          <w:b w:val="0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 w:rsidR="00A711D9" w:rsidRPr="00456F18">
        <w:rPr>
          <w:rFonts w:ascii="PT Astra Serif" w:hAnsi="PT Astra Serif"/>
          <w:b w:val="0"/>
          <w:sz w:val="26"/>
          <w:szCs w:val="26"/>
        </w:rPr>
        <w:t>.</w:t>
      </w:r>
    </w:p>
    <w:p w:rsidR="004F6045" w:rsidRPr="00456F18" w:rsidRDefault="0050140E" w:rsidP="0002536A">
      <w:pPr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="TimesNewRomanPSMT" w:hAnsi="PT Astra Serif"/>
          <w:sz w:val="26"/>
          <w:szCs w:val="26"/>
        </w:rPr>
      </w:pPr>
      <w:proofErr w:type="gramStart"/>
      <w:r w:rsidRPr="00456F18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456F18"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FD2BFF" w:rsidRPr="00A727D8" w:rsidRDefault="00FD2BFF" w:rsidP="0002536A">
      <w:pPr>
        <w:rPr>
          <w:rFonts w:ascii="PT Astra Serif" w:hAnsi="PT Astra Serif"/>
          <w:sz w:val="25"/>
          <w:szCs w:val="25"/>
        </w:rPr>
      </w:pPr>
    </w:p>
    <w:p w:rsidR="00E549F9" w:rsidRPr="00A727D8" w:rsidRDefault="00E549F9" w:rsidP="0002536A">
      <w:pPr>
        <w:rPr>
          <w:rFonts w:ascii="PT Astra Serif" w:hAnsi="PT Astra Serif"/>
          <w:sz w:val="24"/>
          <w:szCs w:val="24"/>
        </w:rPr>
      </w:pPr>
    </w:p>
    <w:tbl>
      <w:tblPr>
        <w:tblStyle w:val="a7"/>
        <w:tblW w:w="963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14"/>
        <w:gridCol w:w="2439"/>
      </w:tblGrid>
      <w:tr w:rsidR="00394B13" w:rsidRPr="008C7D68" w:rsidTr="007557E3">
        <w:tc>
          <w:tcPr>
            <w:tcW w:w="3686" w:type="dxa"/>
          </w:tcPr>
          <w:p w:rsidR="00394B13" w:rsidRPr="008C7D68" w:rsidRDefault="00394B13" w:rsidP="004B3B4C">
            <w:pPr>
              <w:ind w:lef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514" w:type="dxa"/>
            <w:vMerge w:val="restart"/>
          </w:tcPr>
          <w:p w:rsidR="00394B13" w:rsidRPr="008C7D68" w:rsidRDefault="00394B13" w:rsidP="000253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1" w:name="_GoBack"/>
            <w:bookmarkEnd w:id="1"/>
          </w:p>
        </w:tc>
        <w:tc>
          <w:tcPr>
            <w:tcW w:w="2439" w:type="dxa"/>
          </w:tcPr>
          <w:p w:rsidR="00394B13" w:rsidRPr="008C7D68" w:rsidRDefault="00394B13" w:rsidP="0002536A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Е.В. Перетягина</w:t>
            </w:r>
          </w:p>
        </w:tc>
      </w:tr>
      <w:tr w:rsidR="00394B13" w:rsidRPr="008C7D68" w:rsidTr="007557E3">
        <w:tc>
          <w:tcPr>
            <w:tcW w:w="3686" w:type="dxa"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14" w:type="dxa"/>
            <w:vMerge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439" w:type="dxa"/>
          </w:tcPr>
          <w:p w:rsidR="00394B13" w:rsidRPr="008C7D68" w:rsidRDefault="00394B13" w:rsidP="007557E3">
            <w:pPr>
              <w:ind w:right="-142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503D6E" w:rsidRPr="004B067F" w:rsidRDefault="00503D6E" w:rsidP="007557E3">
      <w:pPr>
        <w:pStyle w:val="ab"/>
        <w:spacing w:line="276" w:lineRule="auto"/>
        <w:ind w:right="-142"/>
        <w:rPr>
          <w:rFonts w:ascii="PT Astra Serif" w:hAnsi="PT Astra Serif"/>
          <w:sz w:val="26"/>
          <w:szCs w:val="26"/>
        </w:rPr>
        <w:sectPr w:rsidR="00503D6E" w:rsidRPr="004B067F" w:rsidSect="007557E3">
          <w:headerReference w:type="even" r:id="rId9"/>
          <w:headerReference w:type="first" r:id="rId10"/>
          <w:footerReference w:type="first" r:id="rId11"/>
          <w:type w:val="nextColumn"/>
          <w:pgSz w:w="11907" w:h="16840" w:code="9"/>
          <w:pgMar w:top="709" w:right="708" w:bottom="709" w:left="1701" w:header="567" w:footer="448" w:gutter="0"/>
          <w:cols w:space="720"/>
          <w:titlePg/>
          <w:docGrid w:linePitch="272"/>
        </w:sectPr>
      </w:pPr>
    </w:p>
    <w:p w:rsidR="00AD0F4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</w:p>
    <w:p w:rsidR="00544FFF" w:rsidRPr="001C7472" w:rsidRDefault="00544FFF" w:rsidP="00AD0F42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 приказу</w:t>
      </w:r>
      <w:r w:rsidR="00AD0F42">
        <w:rPr>
          <w:rFonts w:ascii="PT Astra Serif" w:hAnsi="PT Astra Serif"/>
          <w:sz w:val="26"/>
          <w:szCs w:val="26"/>
        </w:rPr>
        <w:t xml:space="preserve"> </w:t>
      </w:r>
      <w:r w:rsidRPr="001C7472">
        <w:rPr>
          <w:rFonts w:ascii="PT Astra Serif" w:hAnsi="PT Astra Serif"/>
          <w:sz w:val="26"/>
          <w:szCs w:val="26"/>
        </w:rPr>
        <w:t>Комитета по охране объектов</w:t>
      </w:r>
    </w:p>
    <w:p w:rsidR="00544FFF" w:rsidRPr="001C747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культурного наследия Томской области</w:t>
      </w:r>
    </w:p>
    <w:p w:rsidR="00A93A61" w:rsidRDefault="00A93A61" w:rsidP="00F541DE"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</w:t>
      </w:r>
      <w:r w:rsidR="00101820">
        <w:rPr>
          <w:rFonts w:ascii="PT Astra Serif" w:hAnsi="PT Astra Serif"/>
          <w:sz w:val="26"/>
          <w:szCs w:val="26"/>
        </w:rPr>
        <w:t>27.12.2022</w:t>
      </w:r>
      <w:r>
        <w:rPr>
          <w:rFonts w:ascii="PT Astra Serif" w:hAnsi="PT Astra Serif"/>
          <w:sz w:val="26"/>
          <w:szCs w:val="26"/>
        </w:rPr>
        <w:t xml:space="preserve">  № </w:t>
      </w:r>
      <w:r w:rsidR="00101820">
        <w:rPr>
          <w:rFonts w:ascii="PT Astra Serif" w:hAnsi="PT Astra Serif"/>
          <w:sz w:val="26"/>
          <w:szCs w:val="26"/>
        </w:rPr>
        <w:t>0338/01-07</w:t>
      </w:r>
    </w:p>
    <w:p w:rsidR="00A93A61" w:rsidRPr="008F2F54" w:rsidRDefault="00A93A61" w:rsidP="0002536A">
      <w:pPr>
        <w:jc w:val="right"/>
        <w:rPr>
          <w:rFonts w:ascii="PT Astra Serif" w:hAnsi="PT Astra Serif"/>
          <w:sz w:val="26"/>
          <w:szCs w:val="26"/>
        </w:rPr>
      </w:pPr>
    </w:p>
    <w:p w:rsidR="00497224" w:rsidRPr="00EE535A" w:rsidRDefault="00A93A61" w:rsidP="00EE535A">
      <w:pPr>
        <w:pStyle w:val="af0"/>
        <w:numPr>
          <w:ilvl w:val="0"/>
          <w:numId w:val="49"/>
        </w:numPr>
        <w:spacing w:after="120"/>
        <w:jc w:val="center"/>
        <w:rPr>
          <w:rFonts w:ascii="PT Astra Serif" w:hAnsi="PT Astra Serif"/>
          <w:sz w:val="26"/>
          <w:szCs w:val="26"/>
        </w:rPr>
      </w:pPr>
      <w:r w:rsidRPr="008F2F54">
        <w:rPr>
          <w:rFonts w:ascii="PT Astra Serif" w:hAnsi="PT Astra Serif"/>
          <w:sz w:val="26"/>
          <w:szCs w:val="26"/>
        </w:rPr>
        <w:t xml:space="preserve">Схема границ </w:t>
      </w:r>
      <w:r w:rsidR="008F2F54" w:rsidRPr="008F2F54">
        <w:rPr>
          <w:rFonts w:ascii="PT Astra Serif" w:hAnsi="PT Astra Serif"/>
          <w:sz w:val="26"/>
          <w:szCs w:val="26"/>
        </w:rPr>
        <w:t xml:space="preserve">территории объекта культурного наследия федерального значения </w:t>
      </w:r>
      <w:r w:rsidR="005B414C" w:rsidRPr="005B414C">
        <w:rPr>
          <w:rFonts w:ascii="PT Astra Serif" w:hAnsi="PT Astra Serif"/>
          <w:sz w:val="26"/>
          <w:szCs w:val="26"/>
        </w:rPr>
        <w:t>«</w:t>
      </w:r>
      <w:proofErr w:type="spellStart"/>
      <w:r w:rsidR="00AB4F46" w:rsidRPr="00AB4F46">
        <w:rPr>
          <w:rFonts w:ascii="PT Astra Serif" w:hAnsi="PT Astra Serif"/>
          <w:bCs/>
          <w:sz w:val="26"/>
          <w:szCs w:val="26"/>
        </w:rPr>
        <w:t>Степановское</w:t>
      </w:r>
      <w:proofErr w:type="spellEnd"/>
      <w:r w:rsidR="00AB4F46" w:rsidRPr="00AB4F46">
        <w:rPr>
          <w:rFonts w:ascii="PT Astra Serif" w:hAnsi="PT Astra Serif"/>
          <w:bCs/>
          <w:sz w:val="26"/>
          <w:szCs w:val="26"/>
        </w:rPr>
        <w:t xml:space="preserve"> городище</w:t>
      </w:r>
      <w:r w:rsidR="005B414C" w:rsidRPr="005B414C">
        <w:rPr>
          <w:rFonts w:ascii="PT Astra Serif" w:hAnsi="PT Astra Serif"/>
          <w:sz w:val="26"/>
          <w:szCs w:val="26"/>
        </w:rPr>
        <w:t>»</w:t>
      </w: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101820" w:rsidTr="00D77650">
        <w:trPr>
          <w:trHeight w:val="5043"/>
          <w:jc w:val="center"/>
        </w:trPr>
        <w:tc>
          <w:tcPr>
            <w:tcW w:w="7275" w:type="dxa"/>
            <w:vAlign w:val="center"/>
          </w:tcPr>
          <w:p w:rsidR="00101820" w:rsidRDefault="00101820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101820" w:rsidRDefault="00101820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101820" w:rsidRDefault="00101820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101820" w:rsidRDefault="00101820" w:rsidP="00D77650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101820" w:rsidRDefault="00101820" w:rsidP="00D77650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335013" w:rsidRDefault="00335013" w:rsidP="00335013">
      <w:pPr>
        <w:rPr>
          <w:sz w:val="26"/>
          <w:szCs w:val="26"/>
        </w:rPr>
      </w:pPr>
    </w:p>
    <w:p w:rsidR="00503D6E" w:rsidRPr="00A0031E" w:rsidRDefault="00497224" w:rsidP="00A0031E">
      <w:pPr>
        <w:pStyle w:val="af0"/>
        <w:numPr>
          <w:ilvl w:val="0"/>
          <w:numId w:val="49"/>
        </w:numPr>
        <w:tabs>
          <w:tab w:val="left" w:pos="567"/>
          <w:tab w:val="left" w:pos="1134"/>
        </w:tabs>
        <w:jc w:val="center"/>
        <w:rPr>
          <w:rFonts w:ascii="PT Astra Serif" w:hAnsi="PT Astra Serif"/>
          <w:sz w:val="26"/>
          <w:szCs w:val="26"/>
        </w:rPr>
      </w:pPr>
      <w:r w:rsidRPr="00A42C5F">
        <w:rPr>
          <w:rFonts w:ascii="PT Astra Serif" w:hAnsi="PT Astra Serif"/>
          <w:sz w:val="26"/>
          <w:szCs w:val="26"/>
        </w:rPr>
        <w:t xml:space="preserve">Перечень </w:t>
      </w:r>
      <w:proofErr w:type="gramStart"/>
      <w:r w:rsidRPr="00A42C5F">
        <w:rPr>
          <w:rFonts w:ascii="PT Astra Serif" w:hAnsi="PT Astra Serif"/>
          <w:sz w:val="26"/>
          <w:szCs w:val="26"/>
        </w:rPr>
        <w:t xml:space="preserve">координат характерных точек границ территории </w:t>
      </w:r>
      <w:r w:rsidRPr="000720C7">
        <w:rPr>
          <w:rFonts w:ascii="PT Astra Serif" w:hAnsi="PT Astra Serif"/>
          <w:sz w:val="26"/>
          <w:szCs w:val="26"/>
        </w:rPr>
        <w:t>объекта культурного наследия федерального</w:t>
      </w:r>
      <w:proofErr w:type="gramEnd"/>
      <w:r w:rsidRPr="000720C7">
        <w:rPr>
          <w:rFonts w:ascii="PT Astra Serif" w:hAnsi="PT Astra Serif"/>
          <w:sz w:val="26"/>
          <w:szCs w:val="26"/>
        </w:rPr>
        <w:t xml:space="preserve"> значения </w:t>
      </w:r>
      <w:r w:rsidR="005B414C" w:rsidRPr="00A0031E">
        <w:rPr>
          <w:rFonts w:ascii="PT Astra Serif" w:hAnsi="PT Astra Serif"/>
          <w:sz w:val="26"/>
          <w:szCs w:val="26"/>
        </w:rPr>
        <w:t>«</w:t>
      </w:r>
      <w:proofErr w:type="spellStart"/>
      <w:r w:rsidR="00AB4F46" w:rsidRPr="00AB4F46">
        <w:rPr>
          <w:rFonts w:ascii="PT Astra Serif" w:hAnsi="PT Astra Serif"/>
          <w:bCs/>
          <w:sz w:val="26"/>
          <w:szCs w:val="26"/>
        </w:rPr>
        <w:t>Степановское</w:t>
      </w:r>
      <w:proofErr w:type="spellEnd"/>
      <w:r w:rsidR="00AB4F46" w:rsidRPr="00AB4F46">
        <w:rPr>
          <w:rFonts w:ascii="PT Astra Serif" w:hAnsi="PT Astra Serif"/>
          <w:bCs/>
          <w:sz w:val="26"/>
          <w:szCs w:val="26"/>
        </w:rPr>
        <w:t xml:space="preserve"> городище</w:t>
      </w:r>
      <w:r w:rsidR="005B414C" w:rsidRPr="00A0031E">
        <w:rPr>
          <w:rFonts w:ascii="PT Astra Serif" w:hAnsi="PT Astra Serif"/>
          <w:sz w:val="26"/>
          <w:szCs w:val="26"/>
        </w:rPr>
        <w:t>»</w:t>
      </w: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101820" w:rsidTr="00D77650">
        <w:trPr>
          <w:trHeight w:val="5043"/>
          <w:jc w:val="center"/>
        </w:trPr>
        <w:tc>
          <w:tcPr>
            <w:tcW w:w="7275" w:type="dxa"/>
            <w:vAlign w:val="center"/>
          </w:tcPr>
          <w:p w:rsidR="00101820" w:rsidRDefault="00101820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101820" w:rsidRDefault="00101820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101820" w:rsidRDefault="00101820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101820" w:rsidRDefault="00101820" w:rsidP="00D77650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101820" w:rsidRDefault="00101820" w:rsidP="00D77650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5E574A" w:rsidRPr="00A42C5F" w:rsidRDefault="005E574A" w:rsidP="007557E3">
      <w:pPr>
        <w:ind w:right="-142"/>
      </w:pPr>
    </w:p>
    <w:sectPr w:rsidR="005E574A" w:rsidRPr="00A42C5F" w:rsidSect="007557E3">
      <w:headerReference w:type="default" r:id="rId12"/>
      <w:pgSz w:w="11906" w:h="16838"/>
      <w:pgMar w:top="284" w:right="707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AB0" w:rsidRDefault="00046AB0">
      <w:r>
        <w:separator/>
      </w:r>
    </w:p>
  </w:endnote>
  <w:endnote w:type="continuationSeparator" w:id="0">
    <w:p w:rsidR="00046AB0" w:rsidRDefault="00046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7F1" w:rsidRPr="00E23D56" w:rsidRDefault="00CC57F1" w:rsidP="0046215A">
    <w:pPr>
      <w:pStyle w:val="a4"/>
      <w:ind w:left="-567"/>
      <w:rPr>
        <w:rFonts w:ascii="PT Astra Serif" w:hAnsi="PT Astra Serif"/>
      </w:rPr>
    </w:pPr>
    <w:r w:rsidRPr="00E23D56">
      <w:rPr>
        <w:rFonts w:ascii="PT Astra Serif" w:hAnsi="PT Astra Serif"/>
      </w:rPr>
      <w:t xml:space="preserve">И.Ж. Рагимханова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AB0" w:rsidRDefault="00046AB0">
      <w:r>
        <w:separator/>
      </w:r>
    </w:p>
  </w:footnote>
  <w:footnote w:type="continuationSeparator" w:id="0">
    <w:p w:rsidR="00046AB0" w:rsidRDefault="00046A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rStyle w:val="a6"/>
        <w:sz w:val="28"/>
        <w:szCs w:val="28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855067" w:rsidRDefault="001D7AB2" w:rsidP="00791D06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 wp14:anchorId="4346CE30" wp14:editId="0E60D19F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639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9639"/>
    </w:tblGrid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a3"/>
            <w:spacing w:line="360" w:lineRule="exact"/>
            <w:jc w:val="center"/>
            <w:rPr>
              <w:rFonts w:ascii="PT Astra Serif" w:hAnsi="PT Astra Serif"/>
              <w:b/>
              <w:bCs/>
              <w:sz w:val="30"/>
              <w:szCs w:val="30"/>
            </w:rPr>
          </w:pPr>
          <w:r w:rsidRPr="00A4309C">
            <w:rPr>
              <w:rFonts w:ascii="PT Astra Serif" w:hAnsi="PT Astra Serif"/>
              <w:b/>
              <w:bCs/>
              <w:sz w:val="30"/>
              <w:szCs w:val="30"/>
            </w:rPr>
            <w:t>КОМИТЕТ ПО ОХРАНЕ ОБЪЕКТОВ КУЛЬТУРНОГО НАСЛЕДИЯ ТОМСКОЙ ОБЛАСТИ</w:t>
          </w:r>
        </w:p>
        <w:p w:rsidR="001D7AB2" w:rsidRPr="00187E19" w:rsidRDefault="001D7AB2" w:rsidP="00861003">
          <w:pPr>
            <w:pStyle w:val="2"/>
            <w:jc w:val="center"/>
            <w:rPr>
              <w:rFonts w:ascii="PT Astra Serif" w:hAnsi="PT Astra Serif"/>
              <w:b/>
              <w:sz w:val="24"/>
              <w:szCs w:val="24"/>
            </w:rPr>
          </w:pPr>
        </w:p>
      </w:tc>
    </w:tr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3"/>
            <w:jc w:val="center"/>
            <w:rPr>
              <w:rFonts w:ascii="PT Astra Serif" w:hAnsi="PT Astra Serif"/>
              <w:spacing w:val="40"/>
              <w:sz w:val="28"/>
              <w:szCs w:val="28"/>
            </w:rPr>
          </w:pPr>
          <w:r w:rsidRPr="00A4309C">
            <w:rPr>
              <w:rFonts w:ascii="PT Astra Serif" w:hAnsi="PT Astra Serif"/>
              <w:spacing w:val="40"/>
              <w:sz w:val="28"/>
              <w:szCs w:val="28"/>
            </w:rPr>
            <w:t>ПРИКАЗ</w:t>
          </w:r>
        </w:p>
      </w:tc>
    </w:tr>
  </w:tbl>
  <w:p w:rsidR="001D7AB2" w:rsidRPr="00B6540F" w:rsidRDefault="001D7AB2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sz w:val="28"/>
        <w:szCs w:val="28"/>
      </w:rPr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BDE626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5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7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4E1A787E"/>
    <w:multiLevelType w:val="hybridMultilevel"/>
    <w:tmpl w:val="AFD2BEC2"/>
    <w:lvl w:ilvl="0" w:tplc="BD6440F0">
      <w:start w:val="1"/>
      <w:numFmt w:val="decimal"/>
      <w:lvlText w:val="%1."/>
      <w:lvlJc w:val="left"/>
      <w:pPr>
        <w:ind w:left="1326" w:hanging="90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0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1">
    <w:nsid w:val="58B02E4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3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4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6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7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8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0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1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2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8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9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9"/>
  </w:num>
  <w:num w:numId="6">
    <w:abstractNumId w:val="25"/>
  </w:num>
  <w:num w:numId="7">
    <w:abstractNumId w:val="37"/>
  </w:num>
  <w:num w:numId="8">
    <w:abstractNumId w:val="40"/>
  </w:num>
  <w:num w:numId="9">
    <w:abstractNumId w:val="36"/>
  </w:num>
  <w:num w:numId="10">
    <w:abstractNumId w:val="44"/>
  </w:num>
  <w:num w:numId="11">
    <w:abstractNumId w:val="30"/>
  </w:num>
  <w:num w:numId="12">
    <w:abstractNumId w:val="42"/>
  </w:num>
  <w:num w:numId="13">
    <w:abstractNumId w:val="4"/>
  </w:num>
  <w:num w:numId="14">
    <w:abstractNumId w:val="9"/>
  </w:num>
  <w:num w:numId="15">
    <w:abstractNumId w:val="20"/>
  </w:num>
  <w:num w:numId="16">
    <w:abstractNumId w:val="29"/>
  </w:num>
  <w:num w:numId="17">
    <w:abstractNumId w:val="32"/>
  </w:num>
  <w:num w:numId="18">
    <w:abstractNumId w:val="7"/>
  </w:num>
  <w:num w:numId="19">
    <w:abstractNumId w:val="34"/>
  </w:num>
  <w:num w:numId="20">
    <w:abstractNumId w:val="5"/>
  </w:num>
  <w:num w:numId="21">
    <w:abstractNumId w:val="17"/>
  </w:num>
  <w:num w:numId="22">
    <w:abstractNumId w:val="35"/>
  </w:num>
  <w:num w:numId="23">
    <w:abstractNumId w:val="26"/>
  </w:num>
  <w:num w:numId="24">
    <w:abstractNumId w:val="6"/>
  </w:num>
  <w:num w:numId="25">
    <w:abstractNumId w:val="50"/>
  </w:num>
  <w:num w:numId="26">
    <w:abstractNumId w:val="39"/>
  </w:num>
  <w:num w:numId="27">
    <w:abstractNumId w:val="21"/>
  </w:num>
  <w:num w:numId="28">
    <w:abstractNumId w:val="48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41"/>
  </w:num>
  <w:num w:numId="35">
    <w:abstractNumId w:val="33"/>
  </w:num>
  <w:num w:numId="36">
    <w:abstractNumId w:val="38"/>
  </w:num>
  <w:num w:numId="37">
    <w:abstractNumId w:val="43"/>
  </w:num>
  <w:num w:numId="38">
    <w:abstractNumId w:val="47"/>
  </w:num>
  <w:num w:numId="39">
    <w:abstractNumId w:val="13"/>
  </w:num>
  <w:num w:numId="40">
    <w:abstractNumId w:val="11"/>
  </w:num>
  <w:num w:numId="41">
    <w:abstractNumId w:val="1"/>
  </w:num>
  <w:num w:numId="42">
    <w:abstractNumId w:val="24"/>
  </w:num>
  <w:num w:numId="43">
    <w:abstractNumId w:val="16"/>
  </w:num>
  <w:num w:numId="44">
    <w:abstractNumId w:val="28"/>
  </w:num>
  <w:num w:numId="45">
    <w:abstractNumId w:val="27"/>
  </w:num>
  <w:num w:numId="46">
    <w:abstractNumId w:val="46"/>
  </w:num>
  <w:num w:numId="47">
    <w:abstractNumId w:val="45"/>
  </w:num>
  <w:num w:numId="48">
    <w:abstractNumId w:val="15"/>
  </w:num>
  <w:num w:numId="49">
    <w:abstractNumId w:val="23"/>
  </w:num>
  <w:num w:numId="50">
    <w:abstractNumId w:val="3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evenAndOddHeader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478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72A0"/>
    <w:rsid w:val="00001F8D"/>
    <w:rsid w:val="00002483"/>
    <w:rsid w:val="000027F0"/>
    <w:rsid w:val="00002820"/>
    <w:rsid w:val="00004454"/>
    <w:rsid w:val="00004B6A"/>
    <w:rsid w:val="0000736C"/>
    <w:rsid w:val="0001330A"/>
    <w:rsid w:val="000153E1"/>
    <w:rsid w:val="00016379"/>
    <w:rsid w:val="000210F3"/>
    <w:rsid w:val="00021966"/>
    <w:rsid w:val="00023836"/>
    <w:rsid w:val="0002536A"/>
    <w:rsid w:val="00026324"/>
    <w:rsid w:val="00032A32"/>
    <w:rsid w:val="00033B10"/>
    <w:rsid w:val="000404CC"/>
    <w:rsid w:val="000411EA"/>
    <w:rsid w:val="00042C30"/>
    <w:rsid w:val="000446C0"/>
    <w:rsid w:val="00044D10"/>
    <w:rsid w:val="00046AB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31C8"/>
    <w:rsid w:val="000641EC"/>
    <w:rsid w:val="0006655F"/>
    <w:rsid w:val="000720C7"/>
    <w:rsid w:val="0007381D"/>
    <w:rsid w:val="00076902"/>
    <w:rsid w:val="000773BC"/>
    <w:rsid w:val="00077930"/>
    <w:rsid w:val="0008004A"/>
    <w:rsid w:val="00080921"/>
    <w:rsid w:val="000836DC"/>
    <w:rsid w:val="00083C26"/>
    <w:rsid w:val="00085B0E"/>
    <w:rsid w:val="00093BBE"/>
    <w:rsid w:val="0009465C"/>
    <w:rsid w:val="00095350"/>
    <w:rsid w:val="000963AD"/>
    <w:rsid w:val="0009674C"/>
    <w:rsid w:val="00097739"/>
    <w:rsid w:val="000A28C0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E9E"/>
    <w:rsid w:val="000D3328"/>
    <w:rsid w:val="000D3D8B"/>
    <w:rsid w:val="000D5971"/>
    <w:rsid w:val="000E026A"/>
    <w:rsid w:val="000E04D1"/>
    <w:rsid w:val="000E29DC"/>
    <w:rsid w:val="000E360E"/>
    <w:rsid w:val="000F15E0"/>
    <w:rsid w:val="000F25AF"/>
    <w:rsid w:val="001004D4"/>
    <w:rsid w:val="00101820"/>
    <w:rsid w:val="00102A1B"/>
    <w:rsid w:val="00103CEC"/>
    <w:rsid w:val="0010491B"/>
    <w:rsid w:val="00105C4A"/>
    <w:rsid w:val="00106133"/>
    <w:rsid w:val="001069A9"/>
    <w:rsid w:val="0011082C"/>
    <w:rsid w:val="00114A15"/>
    <w:rsid w:val="001164CE"/>
    <w:rsid w:val="00116CE8"/>
    <w:rsid w:val="0012219E"/>
    <w:rsid w:val="001254F0"/>
    <w:rsid w:val="00127194"/>
    <w:rsid w:val="00130715"/>
    <w:rsid w:val="00130826"/>
    <w:rsid w:val="00132C3C"/>
    <w:rsid w:val="00132C50"/>
    <w:rsid w:val="001337E0"/>
    <w:rsid w:val="00133BE2"/>
    <w:rsid w:val="00140AB5"/>
    <w:rsid w:val="00141639"/>
    <w:rsid w:val="00145A50"/>
    <w:rsid w:val="00146262"/>
    <w:rsid w:val="00146297"/>
    <w:rsid w:val="00146543"/>
    <w:rsid w:val="00146B12"/>
    <w:rsid w:val="001478F1"/>
    <w:rsid w:val="001560B0"/>
    <w:rsid w:val="00160E29"/>
    <w:rsid w:val="00161910"/>
    <w:rsid w:val="00161C35"/>
    <w:rsid w:val="001628ED"/>
    <w:rsid w:val="00163A97"/>
    <w:rsid w:val="00171D30"/>
    <w:rsid w:val="00171E7C"/>
    <w:rsid w:val="00172789"/>
    <w:rsid w:val="0017285A"/>
    <w:rsid w:val="00172C6E"/>
    <w:rsid w:val="00172DBC"/>
    <w:rsid w:val="00173ACE"/>
    <w:rsid w:val="00174CBD"/>
    <w:rsid w:val="001801AD"/>
    <w:rsid w:val="00180399"/>
    <w:rsid w:val="00183439"/>
    <w:rsid w:val="00183B65"/>
    <w:rsid w:val="00183F51"/>
    <w:rsid w:val="001862E4"/>
    <w:rsid w:val="0018637A"/>
    <w:rsid w:val="00187C25"/>
    <w:rsid w:val="00187E19"/>
    <w:rsid w:val="00187EA1"/>
    <w:rsid w:val="00191EEC"/>
    <w:rsid w:val="00192E7C"/>
    <w:rsid w:val="001936E2"/>
    <w:rsid w:val="001938E0"/>
    <w:rsid w:val="00196A5F"/>
    <w:rsid w:val="00197FD1"/>
    <w:rsid w:val="001A1BF2"/>
    <w:rsid w:val="001A206E"/>
    <w:rsid w:val="001A4274"/>
    <w:rsid w:val="001A557B"/>
    <w:rsid w:val="001A692F"/>
    <w:rsid w:val="001B0C1F"/>
    <w:rsid w:val="001B28F9"/>
    <w:rsid w:val="001B4150"/>
    <w:rsid w:val="001B4A21"/>
    <w:rsid w:val="001B54DC"/>
    <w:rsid w:val="001B7C97"/>
    <w:rsid w:val="001B7CCE"/>
    <w:rsid w:val="001C03CA"/>
    <w:rsid w:val="001C1812"/>
    <w:rsid w:val="001C2D52"/>
    <w:rsid w:val="001C7472"/>
    <w:rsid w:val="001D0403"/>
    <w:rsid w:val="001D0F23"/>
    <w:rsid w:val="001D1158"/>
    <w:rsid w:val="001D6DAB"/>
    <w:rsid w:val="001D6DCE"/>
    <w:rsid w:val="001D7AB2"/>
    <w:rsid w:val="001E479E"/>
    <w:rsid w:val="001E4E1E"/>
    <w:rsid w:val="001E7045"/>
    <w:rsid w:val="001F0845"/>
    <w:rsid w:val="001F0EDB"/>
    <w:rsid w:val="001F2BB3"/>
    <w:rsid w:val="001F2C81"/>
    <w:rsid w:val="001F40F8"/>
    <w:rsid w:val="001F58DB"/>
    <w:rsid w:val="001F7868"/>
    <w:rsid w:val="0020597D"/>
    <w:rsid w:val="00205BF0"/>
    <w:rsid w:val="0021259B"/>
    <w:rsid w:val="0021484C"/>
    <w:rsid w:val="00220520"/>
    <w:rsid w:val="002214DC"/>
    <w:rsid w:val="0022184D"/>
    <w:rsid w:val="00224453"/>
    <w:rsid w:val="00224DAA"/>
    <w:rsid w:val="002265B0"/>
    <w:rsid w:val="00227F84"/>
    <w:rsid w:val="0023198B"/>
    <w:rsid w:val="00233A82"/>
    <w:rsid w:val="00233F0E"/>
    <w:rsid w:val="0023419E"/>
    <w:rsid w:val="00237045"/>
    <w:rsid w:val="00237D90"/>
    <w:rsid w:val="00244EB3"/>
    <w:rsid w:val="0024556F"/>
    <w:rsid w:val="002465FF"/>
    <w:rsid w:val="002471BB"/>
    <w:rsid w:val="002517CB"/>
    <w:rsid w:val="002529E0"/>
    <w:rsid w:val="00253D2F"/>
    <w:rsid w:val="002540C4"/>
    <w:rsid w:val="0025452E"/>
    <w:rsid w:val="0025648C"/>
    <w:rsid w:val="0025697C"/>
    <w:rsid w:val="002617D3"/>
    <w:rsid w:val="00262568"/>
    <w:rsid w:val="002629B4"/>
    <w:rsid w:val="00263299"/>
    <w:rsid w:val="002652AD"/>
    <w:rsid w:val="0026614D"/>
    <w:rsid w:val="002661AD"/>
    <w:rsid w:val="00270867"/>
    <w:rsid w:val="00272207"/>
    <w:rsid w:val="00273123"/>
    <w:rsid w:val="0027440D"/>
    <w:rsid w:val="00274FB1"/>
    <w:rsid w:val="00275A23"/>
    <w:rsid w:val="00277A23"/>
    <w:rsid w:val="00280E70"/>
    <w:rsid w:val="0028122D"/>
    <w:rsid w:val="002824A6"/>
    <w:rsid w:val="00283962"/>
    <w:rsid w:val="00284B16"/>
    <w:rsid w:val="002856AA"/>
    <w:rsid w:val="00287CB3"/>
    <w:rsid w:val="00290DF7"/>
    <w:rsid w:val="002A2C45"/>
    <w:rsid w:val="002A4240"/>
    <w:rsid w:val="002A471F"/>
    <w:rsid w:val="002B1250"/>
    <w:rsid w:val="002B30EC"/>
    <w:rsid w:val="002B343C"/>
    <w:rsid w:val="002B41F9"/>
    <w:rsid w:val="002C029B"/>
    <w:rsid w:val="002C1826"/>
    <w:rsid w:val="002C31B7"/>
    <w:rsid w:val="002D40AF"/>
    <w:rsid w:val="002D4407"/>
    <w:rsid w:val="002D4E38"/>
    <w:rsid w:val="002D56E0"/>
    <w:rsid w:val="002D5E2C"/>
    <w:rsid w:val="002E529C"/>
    <w:rsid w:val="002F15F8"/>
    <w:rsid w:val="002F42B2"/>
    <w:rsid w:val="002F46C6"/>
    <w:rsid w:val="002F5211"/>
    <w:rsid w:val="002F750B"/>
    <w:rsid w:val="0030025A"/>
    <w:rsid w:val="003036F3"/>
    <w:rsid w:val="00304F91"/>
    <w:rsid w:val="003055CB"/>
    <w:rsid w:val="00307BD3"/>
    <w:rsid w:val="00312103"/>
    <w:rsid w:val="00312962"/>
    <w:rsid w:val="00316B92"/>
    <w:rsid w:val="003201B4"/>
    <w:rsid w:val="00323DB9"/>
    <w:rsid w:val="00325027"/>
    <w:rsid w:val="00325095"/>
    <w:rsid w:val="00325232"/>
    <w:rsid w:val="003270A0"/>
    <w:rsid w:val="00327A85"/>
    <w:rsid w:val="00330C76"/>
    <w:rsid w:val="00331F15"/>
    <w:rsid w:val="00335013"/>
    <w:rsid w:val="00337C65"/>
    <w:rsid w:val="003406F0"/>
    <w:rsid w:val="00345F25"/>
    <w:rsid w:val="0034602E"/>
    <w:rsid w:val="003502F5"/>
    <w:rsid w:val="0035269D"/>
    <w:rsid w:val="003530F2"/>
    <w:rsid w:val="00354742"/>
    <w:rsid w:val="00355F2B"/>
    <w:rsid w:val="0036094B"/>
    <w:rsid w:val="00361968"/>
    <w:rsid w:val="0036221D"/>
    <w:rsid w:val="003640E1"/>
    <w:rsid w:val="00366A90"/>
    <w:rsid w:val="00367E06"/>
    <w:rsid w:val="00371168"/>
    <w:rsid w:val="00372821"/>
    <w:rsid w:val="0037311D"/>
    <w:rsid w:val="003735FC"/>
    <w:rsid w:val="003748A3"/>
    <w:rsid w:val="0037552F"/>
    <w:rsid w:val="003756E1"/>
    <w:rsid w:val="00376FAB"/>
    <w:rsid w:val="00377674"/>
    <w:rsid w:val="00381A55"/>
    <w:rsid w:val="00383EC3"/>
    <w:rsid w:val="003853A8"/>
    <w:rsid w:val="00386933"/>
    <w:rsid w:val="00391DBD"/>
    <w:rsid w:val="00394A4F"/>
    <w:rsid w:val="00394B13"/>
    <w:rsid w:val="003A43FF"/>
    <w:rsid w:val="003A4E02"/>
    <w:rsid w:val="003B047B"/>
    <w:rsid w:val="003B0ACC"/>
    <w:rsid w:val="003B1721"/>
    <w:rsid w:val="003B25A7"/>
    <w:rsid w:val="003B2978"/>
    <w:rsid w:val="003B34CE"/>
    <w:rsid w:val="003B53EE"/>
    <w:rsid w:val="003B590E"/>
    <w:rsid w:val="003C10CB"/>
    <w:rsid w:val="003C153E"/>
    <w:rsid w:val="003C1AE9"/>
    <w:rsid w:val="003C1DBB"/>
    <w:rsid w:val="003C335D"/>
    <w:rsid w:val="003C544A"/>
    <w:rsid w:val="003C5F82"/>
    <w:rsid w:val="003D042A"/>
    <w:rsid w:val="003D13EB"/>
    <w:rsid w:val="003D2A28"/>
    <w:rsid w:val="003D2FEE"/>
    <w:rsid w:val="003D38E2"/>
    <w:rsid w:val="003D521A"/>
    <w:rsid w:val="003D54AD"/>
    <w:rsid w:val="003D590E"/>
    <w:rsid w:val="003D6548"/>
    <w:rsid w:val="003E0CDF"/>
    <w:rsid w:val="003E2231"/>
    <w:rsid w:val="003E2915"/>
    <w:rsid w:val="003E5C90"/>
    <w:rsid w:val="003E6EAA"/>
    <w:rsid w:val="003E6EBD"/>
    <w:rsid w:val="003E72A0"/>
    <w:rsid w:val="003F134C"/>
    <w:rsid w:val="00400855"/>
    <w:rsid w:val="004017EC"/>
    <w:rsid w:val="00402A73"/>
    <w:rsid w:val="0040613E"/>
    <w:rsid w:val="004105BC"/>
    <w:rsid w:val="0041255B"/>
    <w:rsid w:val="00412957"/>
    <w:rsid w:val="00413403"/>
    <w:rsid w:val="0041654D"/>
    <w:rsid w:val="00417382"/>
    <w:rsid w:val="00417F00"/>
    <w:rsid w:val="0042334C"/>
    <w:rsid w:val="004256C9"/>
    <w:rsid w:val="00427F76"/>
    <w:rsid w:val="004301EE"/>
    <w:rsid w:val="00430505"/>
    <w:rsid w:val="00432897"/>
    <w:rsid w:val="00433A2D"/>
    <w:rsid w:val="004372F8"/>
    <w:rsid w:val="00440DCD"/>
    <w:rsid w:val="00442D8C"/>
    <w:rsid w:val="004456FA"/>
    <w:rsid w:val="00451238"/>
    <w:rsid w:val="0045134B"/>
    <w:rsid w:val="0045270D"/>
    <w:rsid w:val="00456F18"/>
    <w:rsid w:val="0045763B"/>
    <w:rsid w:val="00457AB0"/>
    <w:rsid w:val="0046031B"/>
    <w:rsid w:val="00460E6B"/>
    <w:rsid w:val="0046125B"/>
    <w:rsid w:val="0046215A"/>
    <w:rsid w:val="004634D9"/>
    <w:rsid w:val="00463982"/>
    <w:rsid w:val="004644E1"/>
    <w:rsid w:val="00464957"/>
    <w:rsid w:val="00467377"/>
    <w:rsid w:val="00473A50"/>
    <w:rsid w:val="0047464C"/>
    <w:rsid w:val="00475F25"/>
    <w:rsid w:val="0047669A"/>
    <w:rsid w:val="004767F3"/>
    <w:rsid w:val="00477465"/>
    <w:rsid w:val="004778B2"/>
    <w:rsid w:val="00482452"/>
    <w:rsid w:val="004832EC"/>
    <w:rsid w:val="004846E8"/>
    <w:rsid w:val="00490974"/>
    <w:rsid w:val="00491FBD"/>
    <w:rsid w:val="00492595"/>
    <w:rsid w:val="004928EA"/>
    <w:rsid w:val="00494589"/>
    <w:rsid w:val="00496051"/>
    <w:rsid w:val="004968CC"/>
    <w:rsid w:val="00497224"/>
    <w:rsid w:val="004A0C24"/>
    <w:rsid w:val="004A23B5"/>
    <w:rsid w:val="004A7F72"/>
    <w:rsid w:val="004B0672"/>
    <w:rsid w:val="004B067F"/>
    <w:rsid w:val="004B3B4C"/>
    <w:rsid w:val="004B3CDE"/>
    <w:rsid w:val="004B4EDF"/>
    <w:rsid w:val="004B5413"/>
    <w:rsid w:val="004B5613"/>
    <w:rsid w:val="004B7B3A"/>
    <w:rsid w:val="004B7C27"/>
    <w:rsid w:val="004C1C17"/>
    <w:rsid w:val="004C2235"/>
    <w:rsid w:val="004C33C2"/>
    <w:rsid w:val="004C3920"/>
    <w:rsid w:val="004C3932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40E"/>
    <w:rsid w:val="00501652"/>
    <w:rsid w:val="00502BB5"/>
    <w:rsid w:val="00502F66"/>
    <w:rsid w:val="00503797"/>
    <w:rsid w:val="00503D6E"/>
    <w:rsid w:val="00504848"/>
    <w:rsid w:val="00505D37"/>
    <w:rsid w:val="00507EDE"/>
    <w:rsid w:val="005104AA"/>
    <w:rsid w:val="0051273A"/>
    <w:rsid w:val="00513907"/>
    <w:rsid w:val="00513B8C"/>
    <w:rsid w:val="005150C5"/>
    <w:rsid w:val="005170D2"/>
    <w:rsid w:val="0052089E"/>
    <w:rsid w:val="00521D96"/>
    <w:rsid w:val="00522954"/>
    <w:rsid w:val="00524761"/>
    <w:rsid w:val="005279FC"/>
    <w:rsid w:val="00527F29"/>
    <w:rsid w:val="00530067"/>
    <w:rsid w:val="00531735"/>
    <w:rsid w:val="00531BD2"/>
    <w:rsid w:val="00534056"/>
    <w:rsid w:val="00535E78"/>
    <w:rsid w:val="00536820"/>
    <w:rsid w:val="005411D3"/>
    <w:rsid w:val="00542068"/>
    <w:rsid w:val="00542DF2"/>
    <w:rsid w:val="00543836"/>
    <w:rsid w:val="00544FFF"/>
    <w:rsid w:val="005469DE"/>
    <w:rsid w:val="00551858"/>
    <w:rsid w:val="00553777"/>
    <w:rsid w:val="00554E2A"/>
    <w:rsid w:val="00556E9A"/>
    <w:rsid w:val="00557489"/>
    <w:rsid w:val="00557F5A"/>
    <w:rsid w:val="00561B16"/>
    <w:rsid w:val="00563153"/>
    <w:rsid w:val="00566AB8"/>
    <w:rsid w:val="005708AC"/>
    <w:rsid w:val="00575A68"/>
    <w:rsid w:val="005762E3"/>
    <w:rsid w:val="00580BB0"/>
    <w:rsid w:val="00583870"/>
    <w:rsid w:val="00586A8A"/>
    <w:rsid w:val="00586E09"/>
    <w:rsid w:val="00587062"/>
    <w:rsid w:val="00587BA5"/>
    <w:rsid w:val="005953B0"/>
    <w:rsid w:val="005A13BC"/>
    <w:rsid w:val="005A2524"/>
    <w:rsid w:val="005A7F3F"/>
    <w:rsid w:val="005B1120"/>
    <w:rsid w:val="005B414C"/>
    <w:rsid w:val="005B41F6"/>
    <w:rsid w:val="005B6424"/>
    <w:rsid w:val="005B7DFB"/>
    <w:rsid w:val="005C1369"/>
    <w:rsid w:val="005C2EBA"/>
    <w:rsid w:val="005C4592"/>
    <w:rsid w:val="005C4BE8"/>
    <w:rsid w:val="005D24C7"/>
    <w:rsid w:val="005D2964"/>
    <w:rsid w:val="005D3890"/>
    <w:rsid w:val="005D3E9D"/>
    <w:rsid w:val="005D6773"/>
    <w:rsid w:val="005D71AE"/>
    <w:rsid w:val="005D782A"/>
    <w:rsid w:val="005E01D3"/>
    <w:rsid w:val="005E0361"/>
    <w:rsid w:val="005E314C"/>
    <w:rsid w:val="005E574A"/>
    <w:rsid w:val="005E5AE0"/>
    <w:rsid w:val="005E63A4"/>
    <w:rsid w:val="005E7097"/>
    <w:rsid w:val="005E7B17"/>
    <w:rsid w:val="005F06D5"/>
    <w:rsid w:val="005F178A"/>
    <w:rsid w:val="005F1FC3"/>
    <w:rsid w:val="005F4723"/>
    <w:rsid w:val="005F7089"/>
    <w:rsid w:val="006004C6"/>
    <w:rsid w:val="00601F94"/>
    <w:rsid w:val="00602BDE"/>
    <w:rsid w:val="00603D0D"/>
    <w:rsid w:val="00604523"/>
    <w:rsid w:val="00604536"/>
    <w:rsid w:val="00604834"/>
    <w:rsid w:val="00606AD5"/>
    <w:rsid w:val="00607A86"/>
    <w:rsid w:val="00610465"/>
    <w:rsid w:val="006115F6"/>
    <w:rsid w:val="00613625"/>
    <w:rsid w:val="0061493E"/>
    <w:rsid w:val="00616B78"/>
    <w:rsid w:val="006213FB"/>
    <w:rsid w:val="00621449"/>
    <w:rsid w:val="00621C06"/>
    <w:rsid w:val="00621D96"/>
    <w:rsid w:val="00626459"/>
    <w:rsid w:val="00633FED"/>
    <w:rsid w:val="006359F4"/>
    <w:rsid w:val="00635A8C"/>
    <w:rsid w:val="006457AD"/>
    <w:rsid w:val="006465A7"/>
    <w:rsid w:val="006504E6"/>
    <w:rsid w:val="00651814"/>
    <w:rsid w:val="00652631"/>
    <w:rsid w:val="00654011"/>
    <w:rsid w:val="00655206"/>
    <w:rsid w:val="00655AE8"/>
    <w:rsid w:val="006564F4"/>
    <w:rsid w:val="00656DB7"/>
    <w:rsid w:val="00656FD1"/>
    <w:rsid w:val="00657FF0"/>
    <w:rsid w:val="00661742"/>
    <w:rsid w:val="00665F40"/>
    <w:rsid w:val="00667732"/>
    <w:rsid w:val="0066787E"/>
    <w:rsid w:val="00667D6A"/>
    <w:rsid w:val="00680CE7"/>
    <w:rsid w:val="006823AF"/>
    <w:rsid w:val="00682D60"/>
    <w:rsid w:val="006842CB"/>
    <w:rsid w:val="00684F50"/>
    <w:rsid w:val="00686F62"/>
    <w:rsid w:val="00687FA9"/>
    <w:rsid w:val="006914CC"/>
    <w:rsid w:val="00693233"/>
    <w:rsid w:val="00695F15"/>
    <w:rsid w:val="00696159"/>
    <w:rsid w:val="00697F77"/>
    <w:rsid w:val="006A0966"/>
    <w:rsid w:val="006A1616"/>
    <w:rsid w:val="006A189E"/>
    <w:rsid w:val="006A46FF"/>
    <w:rsid w:val="006A5F7B"/>
    <w:rsid w:val="006B0A1E"/>
    <w:rsid w:val="006B0BC3"/>
    <w:rsid w:val="006B3DC6"/>
    <w:rsid w:val="006B3F7B"/>
    <w:rsid w:val="006B43F6"/>
    <w:rsid w:val="006B5740"/>
    <w:rsid w:val="006B5B0D"/>
    <w:rsid w:val="006B5D5F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2205"/>
    <w:rsid w:val="006D3FD0"/>
    <w:rsid w:val="006D5E74"/>
    <w:rsid w:val="006D633C"/>
    <w:rsid w:val="006E0351"/>
    <w:rsid w:val="006E0C92"/>
    <w:rsid w:val="006F113F"/>
    <w:rsid w:val="006F4861"/>
    <w:rsid w:val="006F528C"/>
    <w:rsid w:val="006F6FE6"/>
    <w:rsid w:val="0070017E"/>
    <w:rsid w:val="007025A0"/>
    <w:rsid w:val="00703B51"/>
    <w:rsid w:val="00704315"/>
    <w:rsid w:val="0070684A"/>
    <w:rsid w:val="00714948"/>
    <w:rsid w:val="00716373"/>
    <w:rsid w:val="00717719"/>
    <w:rsid w:val="007177F5"/>
    <w:rsid w:val="007246BA"/>
    <w:rsid w:val="0073324B"/>
    <w:rsid w:val="00733266"/>
    <w:rsid w:val="0073472E"/>
    <w:rsid w:val="00734801"/>
    <w:rsid w:val="00734BE3"/>
    <w:rsid w:val="00740228"/>
    <w:rsid w:val="00740490"/>
    <w:rsid w:val="0074192B"/>
    <w:rsid w:val="0074315E"/>
    <w:rsid w:val="0074413B"/>
    <w:rsid w:val="007458D4"/>
    <w:rsid w:val="007468D5"/>
    <w:rsid w:val="00746C2C"/>
    <w:rsid w:val="00750AEE"/>
    <w:rsid w:val="007526E1"/>
    <w:rsid w:val="007535AD"/>
    <w:rsid w:val="00753F09"/>
    <w:rsid w:val="00754643"/>
    <w:rsid w:val="007557E3"/>
    <w:rsid w:val="00762EFE"/>
    <w:rsid w:val="00763E52"/>
    <w:rsid w:val="00767CDF"/>
    <w:rsid w:val="0077026D"/>
    <w:rsid w:val="00770619"/>
    <w:rsid w:val="00771287"/>
    <w:rsid w:val="00773C91"/>
    <w:rsid w:val="00774EF9"/>
    <w:rsid w:val="00776F9E"/>
    <w:rsid w:val="007773DA"/>
    <w:rsid w:val="007778FA"/>
    <w:rsid w:val="00780ABA"/>
    <w:rsid w:val="00781694"/>
    <w:rsid w:val="00782C9D"/>
    <w:rsid w:val="0078458A"/>
    <w:rsid w:val="007877F4"/>
    <w:rsid w:val="00787B4C"/>
    <w:rsid w:val="00791D06"/>
    <w:rsid w:val="007929C7"/>
    <w:rsid w:val="00792CEA"/>
    <w:rsid w:val="007A3027"/>
    <w:rsid w:val="007A395B"/>
    <w:rsid w:val="007A3CFC"/>
    <w:rsid w:val="007A4423"/>
    <w:rsid w:val="007A476D"/>
    <w:rsid w:val="007A7415"/>
    <w:rsid w:val="007A7481"/>
    <w:rsid w:val="007A7573"/>
    <w:rsid w:val="007B023E"/>
    <w:rsid w:val="007B2BB0"/>
    <w:rsid w:val="007B3857"/>
    <w:rsid w:val="007B494F"/>
    <w:rsid w:val="007B7A88"/>
    <w:rsid w:val="007B7FB2"/>
    <w:rsid w:val="007C273B"/>
    <w:rsid w:val="007C2882"/>
    <w:rsid w:val="007C3D5A"/>
    <w:rsid w:val="007C3D91"/>
    <w:rsid w:val="007C55A8"/>
    <w:rsid w:val="007C64F9"/>
    <w:rsid w:val="007C6E18"/>
    <w:rsid w:val="007D0252"/>
    <w:rsid w:val="007D589A"/>
    <w:rsid w:val="007D64D5"/>
    <w:rsid w:val="007D71DA"/>
    <w:rsid w:val="007E0A2E"/>
    <w:rsid w:val="007E2187"/>
    <w:rsid w:val="007E4ACB"/>
    <w:rsid w:val="00800105"/>
    <w:rsid w:val="00803F56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15C"/>
    <w:rsid w:val="00834958"/>
    <w:rsid w:val="0084164C"/>
    <w:rsid w:val="00841D08"/>
    <w:rsid w:val="00842610"/>
    <w:rsid w:val="00843769"/>
    <w:rsid w:val="008466F6"/>
    <w:rsid w:val="00846864"/>
    <w:rsid w:val="008502ED"/>
    <w:rsid w:val="008509EC"/>
    <w:rsid w:val="00850C13"/>
    <w:rsid w:val="00851F16"/>
    <w:rsid w:val="00853864"/>
    <w:rsid w:val="00855067"/>
    <w:rsid w:val="00856754"/>
    <w:rsid w:val="00856D9C"/>
    <w:rsid w:val="00861003"/>
    <w:rsid w:val="00862400"/>
    <w:rsid w:val="00865F44"/>
    <w:rsid w:val="0086621B"/>
    <w:rsid w:val="00871021"/>
    <w:rsid w:val="008733D1"/>
    <w:rsid w:val="00874608"/>
    <w:rsid w:val="00877DC4"/>
    <w:rsid w:val="00881712"/>
    <w:rsid w:val="00882313"/>
    <w:rsid w:val="00882412"/>
    <w:rsid w:val="008842DE"/>
    <w:rsid w:val="008851B6"/>
    <w:rsid w:val="0088520F"/>
    <w:rsid w:val="00887F08"/>
    <w:rsid w:val="00893DF2"/>
    <w:rsid w:val="008A043D"/>
    <w:rsid w:val="008A10E2"/>
    <w:rsid w:val="008A1317"/>
    <w:rsid w:val="008A3E4E"/>
    <w:rsid w:val="008A79E8"/>
    <w:rsid w:val="008B1A39"/>
    <w:rsid w:val="008B2234"/>
    <w:rsid w:val="008B23B2"/>
    <w:rsid w:val="008B2ED9"/>
    <w:rsid w:val="008B47B3"/>
    <w:rsid w:val="008B4BA8"/>
    <w:rsid w:val="008B6BE2"/>
    <w:rsid w:val="008C017C"/>
    <w:rsid w:val="008C0F1C"/>
    <w:rsid w:val="008C2289"/>
    <w:rsid w:val="008C25B4"/>
    <w:rsid w:val="008C2E43"/>
    <w:rsid w:val="008C3040"/>
    <w:rsid w:val="008C478F"/>
    <w:rsid w:val="008C50A2"/>
    <w:rsid w:val="008C5802"/>
    <w:rsid w:val="008C637E"/>
    <w:rsid w:val="008C67CC"/>
    <w:rsid w:val="008C7D68"/>
    <w:rsid w:val="008D1415"/>
    <w:rsid w:val="008D1AC9"/>
    <w:rsid w:val="008D24A0"/>
    <w:rsid w:val="008D31BA"/>
    <w:rsid w:val="008D47DB"/>
    <w:rsid w:val="008D4DCA"/>
    <w:rsid w:val="008E300A"/>
    <w:rsid w:val="008E4072"/>
    <w:rsid w:val="008E6468"/>
    <w:rsid w:val="008E7F1B"/>
    <w:rsid w:val="008F1AF2"/>
    <w:rsid w:val="008F28C6"/>
    <w:rsid w:val="008F2F54"/>
    <w:rsid w:val="0090184E"/>
    <w:rsid w:val="009042C6"/>
    <w:rsid w:val="00905FC6"/>
    <w:rsid w:val="00906869"/>
    <w:rsid w:val="00907890"/>
    <w:rsid w:val="00910BE1"/>
    <w:rsid w:val="00911407"/>
    <w:rsid w:val="00912CFA"/>
    <w:rsid w:val="00913E14"/>
    <w:rsid w:val="009144F7"/>
    <w:rsid w:val="009145DF"/>
    <w:rsid w:val="00917037"/>
    <w:rsid w:val="0092034F"/>
    <w:rsid w:val="009211ED"/>
    <w:rsid w:val="009259D6"/>
    <w:rsid w:val="00930F73"/>
    <w:rsid w:val="0093262B"/>
    <w:rsid w:val="0093448B"/>
    <w:rsid w:val="009373A7"/>
    <w:rsid w:val="00937BE3"/>
    <w:rsid w:val="00940C6D"/>
    <w:rsid w:val="00943382"/>
    <w:rsid w:val="009444EB"/>
    <w:rsid w:val="0094479D"/>
    <w:rsid w:val="00945198"/>
    <w:rsid w:val="00945335"/>
    <w:rsid w:val="00946868"/>
    <w:rsid w:val="009507CB"/>
    <w:rsid w:val="00952ADA"/>
    <w:rsid w:val="00953538"/>
    <w:rsid w:val="00954F60"/>
    <w:rsid w:val="0095781A"/>
    <w:rsid w:val="00961680"/>
    <w:rsid w:val="009627DE"/>
    <w:rsid w:val="0097027F"/>
    <w:rsid w:val="00974D0D"/>
    <w:rsid w:val="009767EB"/>
    <w:rsid w:val="0098142C"/>
    <w:rsid w:val="009830ED"/>
    <w:rsid w:val="0098464B"/>
    <w:rsid w:val="009862D0"/>
    <w:rsid w:val="0099288E"/>
    <w:rsid w:val="00993FA6"/>
    <w:rsid w:val="00994822"/>
    <w:rsid w:val="009953A5"/>
    <w:rsid w:val="009A172C"/>
    <w:rsid w:val="009A38E2"/>
    <w:rsid w:val="009A3B2F"/>
    <w:rsid w:val="009A556D"/>
    <w:rsid w:val="009A5E8C"/>
    <w:rsid w:val="009A737E"/>
    <w:rsid w:val="009B35A6"/>
    <w:rsid w:val="009B41C4"/>
    <w:rsid w:val="009B5D4D"/>
    <w:rsid w:val="009B7B07"/>
    <w:rsid w:val="009C288C"/>
    <w:rsid w:val="009C5F70"/>
    <w:rsid w:val="009C7254"/>
    <w:rsid w:val="009D0824"/>
    <w:rsid w:val="009D0ECF"/>
    <w:rsid w:val="009D2C09"/>
    <w:rsid w:val="009E10FC"/>
    <w:rsid w:val="009E5575"/>
    <w:rsid w:val="009E5E17"/>
    <w:rsid w:val="009E7154"/>
    <w:rsid w:val="009F011D"/>
    <w:rsid w:val="009F27BD"/>
    <w:rsid w:val="009F35FB"/>
    <w:rsid w:val="009F393D"/>
    <w:rsid w:val="009F4940"/>
    <w:rsid w:val="009F6333"/>
    <w:rsid w:val="009F6337"/>
    <w:rsid w:val="009F653F"/>
    <w:rsid w:val="00A0031E"/>
    <w:rsid w:val="00A00CFB"/>
    <w:rsid w:val="00A01A0A"/>
    <w:rsid w:val="00A01F9D"/>
    <w:rsid w:val="00A0355A"/>
    <w:rsid w:val="00A0492F"/>
    <w:rsid w:val="00A05645"/>
    <w:rsid w:val="00A07A59"/>
    <w:rsid w:val="00A10726"/>
    <w:rsid w:val="00A1259E"/>
    <w:rsid w:val="00A13325"/>
    <w:rsid w:val="00A14E99"/>
    <w:rsid w:val="00A15108"/>
    <w:rsid w:val="00A15838"/>
    <w:rsid w:val="00A17DF0"/>
    <w:rsid w:val="00A25F47"/>
    <w:rsid w:val="00A262FE"/>
    <w:rsid w:val="00A27798"/>
    <w:rsid w:val="00A370E1"/>
    <w:rsid w:val="00A40A33"/>
    <w:rsid w:val="00A4105B"/>
    <w:rsid w:val="00A41749"/>
    <w:rsid w:val="00A41BBF"/>
    <w:rsid w:val="00A42C5F"/>
    <w:rsid w:val="00A4309C"/>
    <w:rsid w:val="00A43C47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4954"/>
    <w:rsid w:val="00A65BF8"/>
    <w:rsid w:val="00A66A3D"/>
    <w:rsid w:val="00A70F7F"/>
    <w:rsid w:val="00A711D9"/>
    <w:rsid w:val="00A727D8"/>
    <w:rsid w:val="00A7322D"/>
    <w:rsid w:val="00A75727"/>
    <w:rsid w:val="00A806FA"/>
    <w:rsid w:val="00A829AC"/>
    <w:rsid w:val="00A85016"/>
    <w:rsid w:val="00A85126"/>
    <w:rsid w:val="00A85441"/>
    <w:rsid w:val="00A927A1"/>
    <w:rsid w:val="00A93A61"/>
    <w:rsid w:val="00A9680C"/>
    <w:rsid w:val="00AA086D"/>
    <w:rsid w:val="00AA62A0"/>
    <w:rsid w:val="00AB09A9"/>
    <w:rsid w:val="00AB2DE3"/>
    <w:rsid w:val="00AB2F88"/>
    <w:rsid w:val="00AB3A3F"/>
    <w:rsid w:val="00AB4F46"/>
    <w:rsid w:val="00AB5703"/>
    <w:rsid w:val="00AB76D2"/>
    <w:rsid w:val="00AC13F7"/>
    <w:rsid w:val="00AC1721"/>
    <w:rsid w:val="00AC2D05"/>
    <w:rsid w:val="00AC4465"/>
    <w:rsid w:val="00AC4EB4"/>
    <w:rsid w:val="00AC51D1"/>
    <w:rsid w:val="00AD05F0"/>
    <w:rsid w:val="00AD0F42"/>
    <w:rsid w:val="00AD13A4"/>
    <w:rsid w:val="00AD3FAD"/>
    <w:rsid w:val="00AD6005"/>
    <w:rsid w:val="00AE0A0F"/>
    <w:rsid w:val="00AE1D39"/>
    <w:rsid w:val="00AE48EB"/>
    <w:rsid w:val="00AE7856"/>
    <w:rsid w:val="00AF0C54"/>
    <w:rsid w:val="00AF0D8C"/>
    <w:rsid w:val="00AF2C48"/>
    <w:rsid w:val="00AF3081"/>
    <w:rsid w:val="00AF39C3"/>
    <w:rsid w:val="00AF44B0"/>
    <w:rsid w:val="00AF5AA6"/>
    <w:rsid w:val="00B00D7B"/>
    <w:rsid w:val="00B027C8"/>
    <w:rsid w:val="00B03924"/>
    <w:rsid w:val="00B045AF"/>
    <w:rsid w:val="00B119D9"/>
    <w:rsid w:val="00B1507B"/>
    <w:rsid w:val="00B15935"/>
    <w:rsid w:val="00B214C2"/>
    <w:rsid w:val="00B21A5F"/>
    <w:rsid w:val="00B2442A"/>
    <w:rsid w:val="00B248D9"/>
    <w:rsid w:val="00B27A25"/>
    <w:rsid w:val="00B27B97"/>
    <w:rsid w:val="00B3060C"/>
    <w:rsid w:val="00B30B74"/>
    <w:rsid w:val="00B30B9D"/>
    <w:rsid w:val="00B31A59"/>
    <w:rsid w:val="00B327EF"/>
    <w:rsid w:val="00B32956"/>
    <w:rsid w:val="00B32AB5"/>
    <w:rsid w:val="00B4210A"/>
    <w:rsid w:val="00B4385B"/>
    <w:rsid w:val="00B4596F"/>
    <w:rsid w:val="00B4788E"/>
    <w:rsid w:val="00B548BE"/>
    <w:rsid w:val="00B55A96"/>
    <w:rsid w:val="00B60454"/>
    <w:rsid w:val="00B6540F"/>
    <w:rsid w:val="00B6643B"/>
    <w:rsid w:val="00B673B7"/>
    <w:rsid w:val="00B676A4"/>
    <w:rsid w:val="00B71F06"/>
    <w:rsid w:val="00B75F3E"/>
    <w:rsid w:val="00B76668"/>
    <w:rsid w:val="00B80566"/>
    <w:rsid w:val="00B80CD5"/>
    <w:rsid w:val="00B84065"/>
    <w:rsid w:val="00B85140"/>
    <w:rsid w:val="00B85EE2"/>
    <w:rsid w:val="00B86835"/>
    <w:rsid w:val="00B90FD9"/>
    <w:rsid w:val="00B91702"/>
    <w:rsid w:val="00B92489"/>
    <w:rsid w:val="00B934C3"/>
    <w:rsid w:val="00B9410F"/>
    <w:rsid w:val="00B9577D"/>
    <w:rsid w:val="00B9738C"/>
    <w:rsid w:val="00BA04A8"/>
    <w:rsid w:val="00BA1EF6"/>
    <w:rsid w:val="00BB070F"/>
    <w:rsid w:val="00BB1C30"/>
    <w:rsid w:val="00BB2474"/>
    <w:rsid w:val="00BB755A"/>
    <w:rsid w:val="00BC0098"/>
    <w:rsid w:val="00BC1A11"/>
    <w:rsid w:val="00BC2B91"/>
    <w:rsid w:val="00BC42B5"/>
    <w:rsid w:val="00BC46F7"/>
    <w:rsid w:val="00BC4C22"/>
    <w:rsid w:val="00BC7511"/>
    <w:rsid w:val="00BD1142"/>
    <w:rsid w:val="00BD2499"/>
    <w:rsid w:val="00BD4917"/>
    <w:rsid w:val="00BD58C2"/>
    <w:rsid w:val="00BD5B0C"/>
    <w:rsid w:val="00BD7AF7"/>
    <w:rsid w:val="00BE13D6"/>
    <w:rsid w:val="00BE3AAC"/>
    <w:rsid w:val="00BE40F2"/>
    <w:rsid w:val="00BE4557"/>
    <w:rsid w:val="00BE4D00"/>
    <w:rsid w:val="00BE5AFB"/>
    <w:rsid w:val="00BE5C41"/>
    <w:rsid w:val="00BE6CB4"/>
    <w:rsid w:val="00BE7859"/>
    <w:rsid w:val="00BF11C8"/>
    <w:rsid w:val="00BF1AEA"/>
    <w:rsid w:val="00BF1F7A"/>
    <w:rsid w:val="00BF3F12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27093"/>
    <w:rsid w:val="00C300F2"/>
    <w:rsid w:val="00C30FCD"/>
    <w:rsid w:val="00C343EC"/>
    <w:rsid w:val="00C413BE"/>
    <w:rsid w:val="00C424EA"/>
    <w:rsid w:val="00C44246"/>
    <w:rsid w:val="00C459CD"/>
    <w:rsid w:val="00C45C24"/>
    <w:rsid w:val="00C46618"/>
    <w:rsid w:val="00C50216"/>
    <w:rsid w:val="00C5063F"/>
    <w:rsid w:val="00C5070A"/>
    <w:rsid w:val="00C50C69"/>
    <w:rsid w:val="00C53DAA"/>
    <w:rsid w:val="00C60502"/>
    <w:rsid w:val="00C6102A"/>
    <w:rsid w:val="00C645ED"/>
    <w:rsid w:val="00C669D8"/>
    <w:rsid w:val="00C722CB"/>
    <w:rsid w:val="00C7337C"/>
    <w:rsid w:val="00C7358E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2AB9"/>
    <w:rsid w:val="00CB65EC"/>
    <w:rsid w:val="00CC26DD"/>
    <w:rsid w:val="00CC4742"/>
    <w:rsid w:val="00CC478D"/>
    <w:rsid w:val="00CC57F1"/>
    <w:rsid w:val="00CC64D4"/>
    <w:rsid w:val="00CD53AF"/>
    <w:rsid w:val="00CD62D3"/>
    <w:rsid w:val="00CD6D4D"/>
    <w:rsid w:val="00CE071B"/>
    <w:rsid w:val="00CE2F65"/>
    <w:rsid w:val="00CE3D09"/>
    <w:rsid w:val="00CE58B4"/>
    <w:rsid w:val="00CF06CD"/>
    <w:rsid w:val="00CF3294"/>
    <w:rsid w:val="00CF5E1C"/>
    <w:rsid w:val="00D00A71"/>
    <w:rsid w:val="00D03EDB"/>
    <w:rsid w:val="00D05B32"/>
    <w:rsid w:val="00D061FB"/>
    <w:rsid w:val="00D06765"/>
    <w:rsid w:val="00D06F35"/>
    <w:rsid w:val="00D14376"/>
    <w:rsid w:val="00D14A85"/>
    <w:rsid w:val="00D1565A"/>
    <w:rsid w:val="00D17D95"/>
    <w:rsid w:val="00D20C61"/>
    <w:rsid w:val="00D21EB9"/>
    <w:rsid w:val="00D247C0"/>
    <w:rsid w:val="00D2523C"/>
    <w:rsid w:val="00D33B13"/>
    <w:rsid w:val="00D35FC8"/>
    <w:rsid w:val="00D366AC"/>
    <w:rsid w:val="00D3677A"/>
    <w:rsid w:val="00D410E2"/>
    <w:rsid w:val="00D46B1B"/>
    <w:rsid w:val="00D46B88"/>
    <w:rsid w:val="00D50B41"/>
    <w:rsid w:val="00D52D6B"/>
    <w:rsid w:val="00D539A0"/>
    <w:rsid w:val="00D54886"/>
    <w:rsid w:val="00D55283"/>
    <w:rsid w:val="00D56B95"/>
    <w:rsid w:val="00D61988"/>
    <w:rsid w:val="00D62CD2"/>
    <w:rsid w:val="00D64634"/>
    <w:rsid w:val="00D64760"/>
    <w:rsid w:val="00D658CB"/>
    <w:rsid w:val="00D66D3E"/>
    <w:rsid w:val="00D67339"/>
    <w:rsid w:val="00D71515"/>
    <w:rsid w:val="00D717EB"/>
    <w:rsid w:val="00D72408"/>
    <w:rsid w:val="00D72588"/>
    <w:rsid w:val="00D7343D"/>
    <w:rsid w:val="00D7396A"/>
    <w:rsid w:val="00D749FA"/>
    <w:rsid w:val="00D7530D"/>
    <w:rsid w:val="00D75B55"/>
    <w:rsid w:val="00D76CC7"/>
    <w:rsid w:val="00D775B2"/>
    <w:rsid w:val="00D77D18"/>
    <w:rsid w:val="00D83667"/>
    <w:rsid w:val="00D8720D"/>
    <w:rsid w:val="00D906BE"/>
    <w:rsid w:val="00D94E7E"/>
    <w:rsid w:val="00D95C66"/>
    <w:rsid w:val="00D97256"/>
    <w:rsid w:val="00DA3121"/>
    <w:rsid w:val="00DA7F84"/>
    <w:rsid w:val="00DB121A"/>
    <w:rsid w:val="00DB378C"/>
    <w:rsid w:val="00DB40EF"/>
    <w:rsid w:val="00DB4AE4"/>
    <w:rsid w:val="00DB526A"/>
    <w:rsid w:val="00DB7336"/>
    <w:rsid w:val="00DB7D7D"/>
    <w:rsid w:val="00DC0573"/>
    <w:rsid w:val="00DC1FD1"/>
    <w:rsid w:val="00DC2CB5"/>
    <w:rsid w:val="00DC3560"/>
    <w:rsid w:val="00DC3775"/>
    <w:rsid w:val="00DC4FA8"/>
    <w:rsid w:val="00DC682B"/>
    <w:rsid w:val="00DC791D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5D2"/>
    <w:rsid w:val="00E176E0"/>
    <w:rsid w:val="00E17D3F"/>
    <w:rsid w:val="00E203D9"/>
    <w:rsid w:val="00E208B1"/>
    <w:rsid w:val="00E23D56"/>
    <w:rsid w:val="00E26279"/>
    <w:rsid w:val="00E301A9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5AAD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65E74"/>
    <w:rsid w:val="00E70E56"/>
    <w:rsid w:val="00E73CBC"/>
    <w:rsid w:val="00E75180"/>
    <w:rsid w:val="00E76135"/>
    <w:rsid w:val="00E80A9F"/>
    <w:rsid w:val="00E82AD8"/>
    <w:rsid w:val="00E83079"/>
    <w:rsid w:val="00E85EE8"/>
    <w:rsid w:val="00E878D3"/>
    <w:rsid w:val="00E91862"/>
    <w:rsid w:val="00E91C7D"/>
    <w:rsid w:val="00E92EDA"/>
    <w:rsid w:val="00E939B8"/>
    <w:rsid w:val="00E94D2B"/>
    <w:rsid w:val="00E96129"/>
    <w:rsid w:val="00EA03F9"/>
    <w:rsid w:val="00EA1D19"/>
    <w:rsid w:val="00EA48E4"/>
    <w:rsid w:val="00EB0EF5"/>
    <w:rsid w:val="00EB15E4"/>
    <w:rsid w:val="00EB1F9B"/>
    <w:rsid w:val="00EB65D5"/>
    <w:rsid w:val="00EB6E4A"/>
    <w:rsid w:val="00EB76B8"/>
    <w:rsid w:val="00EC04DF"/>
    <w:rsid w:val="00EC389B"/>
    <w:rsid w:val="00EC3EE2"/>
    <w:rsid w:val="00EC5EDE"/>
    <w:rsid w:val="00EC7094"/>
    <w:rsid w:val="00EC735B"/>
    <w:rsid w:val="00ED032F"/>
    <w:rsid w:val="00ED141F"/>
    <w:rsid w:val="00ED2092"/>
    <w:rsid w:val="00ED4543"/>
    <w:rsid w:val="00ED4E6B"/>
    <w:rsid w:val="00EE400A"/>
    <w:rsid w:val="00EE535A"/>
    <w:rsid w:val="00EE5DF2"/>
    <w:rsid w:val="00EE74BA"/>
    <w:rsid w:val="00EF0114"/>
    <w:rsid w:val="00EF3102"/>
    <w:rsid w:val="00EF3173"/>
    <w:rsid w:val="00EF3517"/>
    <w:rsid w:val="00EF4693"/>
    <w:rsid w:val="00EF4A52"/>
    <w:rsid w:val="00EF52F2"/>
    <w:rsid w:val="00EF6BA3"/>
    <w:rsid w:val="00F024A1"/>
    <w:rsid w:val="00F039D3"/>
    <w:rsid w:val="00F03EF2"/>
    <w:rsid w:val="00F05CBD"/>
    <w:rsid w:val="00F068FD"/>
    <w:rsid w:val="00F06F98"/>
    <w:rsid w:val="00F0718E"/>
    <w:rsid w:val="00F1009C"/>
    <w:rsid w:val="00F11B98"/>
    <w:rsid w:val="00F12424"/>
    <w:rsid w:val="00F12B87"/>
    <w:rsid w:val="00F12CCB"/>
    <w:rsid w:val="00F14039"/>
    <w:rsid w:val="00F14ADF"/>
    <w:rsid w:val="00F154C6"/>
    <w:rsid w:val="00F158E2"/>
    <w:rsid w:val="00F17025"/>
    <w:rsid w:val="00F236C7"/>
    <w:rsid w:val="00F2624D"/>
    <w:rsid w:val="00F266CD"/>
    <w:rsid w:val="00F32E02"/>
    <w:rsid w:val="00F359F0"/>
    <w:rsid w:val="00F35F7E"/>
    <w:rsid w:val="00F36774"/>
    <w:rsid w:val="00F37473"/>
    <w:rsid w:val="00F402C9"/>
    <w:rsid w:val="00F4158F"/>
    <w:rsid w:val="00F43B99"/>
    <w:rsid w:val="00F44933"/>
    <w:rsid w:val="00F45F8D"/>
    <w:rsid w:val="00F505F1"/>
    <w:rsid w:val="00F53EA3"/>
    <w:rsid w:val="00F541DE"/>
    <w:rsid w:val="00F56755"/>
    <w:rsid w:val="00F57B57"/>
    <w:rsid w:val="00F6171A"/>
    <w:rsid w:val="00F63A7B"/>
    <w:rsid w:val="00F64F3E"/>
    <w:rsid w:val="00F70DDC"/>
    <w:rsid w:val="00F7217B"/>
    <w:rsid w:val="00F7434A"/>
    <w:rsid w:val="00F8198D"/>
    <w:rsid w:val="00F82B12"/>
    <w:rsid w:val="00F831A1"/>
    <w:rsid w:val="00F8389A"/>
    <w:rsid w:val="00F83E18"/>
    <w:rsid w:val="00F83FEF"/>
    <w:rsid w:val="00F8426B"/>
    <w:rsid w:val="00F8429D"/>
    <w:rsid w:val="00F85420"/>
    <w:rsid w:val="00F86B61"/>
    <w:rsid w:val="00F872BB"/>
    <w:rsid w:val="00F876A2"/>
    <w:rsid w:val="00F95266"/>
    <w:rsid w:val="00FA0519"/>
    <w:rsid w:val="00FA05CF"/>
    <w:rsid w:val="00FA130F"/>
    <w:rsid w:val="00FA24BF"/>
    <w:rsid w:val="00FA5D2F"/>
    <w:rsid w:val="00FC19C0"/>
    <w:rsid w:val="00FC1F6A"/>
    <w:rsid w:val="00FC1F70"/>
    <w:rsid w:val="00FC29F6"/>
    <w:rsid w:val="00FC3639"/>
    <w:rsid w:val="00FC3BBE"/>
    <w:rsid w:val="00FC5704"/>
    <w:rsid w:val="00FC68DD"/>
    <w:rsid w:val="00FC6C50"/>
    <w:rsid w:val="00FD0BAD"/>
    <w:rsid w:val="00FD2BFF"/>
    <w:rsid w:val="00FD395D"/>
    <w:rsid w:val="00FD425C"/>
    <w:rsid w:val="00FE0E62"/>
    <w:rsid w:val="00FE15CD"/>
    <w:rsid w:val="00FE447C"/>
    <w:rsid w:val="00FE5A74"/>
    <w:rsid w:val="00FF18C3"/>
    <w:rsid w:val="00FF395D"/>
    <w:rsid w:val="00FF4AC1"/>
    <w:rsid w:val="00F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78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4B067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4B067F"/>
    <w:pPr>
      <w:widowControl w:val="0"/>
      <w:autoSpaceDE w:val="0"/>
      <w:autoSpaceDN w:val="0"/>
      <w:spacing w:line="256" w:lineRule="exact"/>
      <w:ind w:left="1322"/>
      <w:jc w:val="center"/>
    </w:pPr>
    <w:rPr>
      <w:sz w:val="22"/>
      <w:szCs w:val="22"/>
      <w:lang w:bidi="ru-RU"/>
    </w:rPr>
  </w:style>
  <w:style w:type="table" w:customStyle="1" w:styleId="16">
    <w:name w:val="Сетка таблицы1"/>
    <w:basedOn w:val="a1"/>
    <w:next w:val="a7"/>
    <w:rsid w:val="00503D6E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EAAE31-F5E0-4A71-AE61-0AC169BA8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1095</TotalTime>
  <Pages>2</Pages>
  <Words>241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1943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Пользователь Windows</cp:lastModifiedBy>
  <cp:revision>312</cp:revision>
  <cp:lastPrinted>2022-12-28T03:17:00Z</cp:lastPrinted>
  <dcterms:created xsi:type="dcterms:W3CDTF">2018-01-30T07:24:00Z</dcterms:created>
  <dcterms:modified xsi:type="dcterms:W3CDTF">2022-12-28T03:18:00Z</dcterms:modified>
</cp:coreProperties>
</file>