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 w:rsidR="006C27F4" w:rsidRPr="004B067F" w:rsidTr="007D34E4">
        <w:trPr>
          <w:trHeight w:val="567"/>
        </w:trPr>
        <w:tc>
          <w:tcPr>
            <w:tcW w:w="3119" w:type="dxa"/>
            <w:vAlign w:val="center"/>
          </w:tcPr>
          <w:p w:rsidR="006C27F4" w:rsidRPr="00F83E18" w:rsidRDefault="007D34E4" w:rsidP="007557E3">
            <w:pPr>
              <w:pStyle w:val="1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27.12.2022</w:t>
            </w:r>
          </w:p>
        </w:tc>
        <w:tc>
          <w:tcPr>
            <w:tcW w:w="3260" w:type="dxa"/>
            <w:vAlign w:val="center"/>
          </w:tcPr>
          <w:p w:rsidR="006C27F4" w:rsidRPr="004B067F" w:rsidRDefault="006C27F4" w:rsidP="007557E3">
            <w:pPr>
              <w:pStyle w:val="1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6C27F4" w:rsidRPr="004B067F" w:rsidRDefault="006C27F4" w:rsidP="007D34E4">
            <w:pPr>
              <w:pStyle w:val="1"/>
              <w:ind w:right="-108"/>
              <w:jc w:val="right"/>
              <w:rPr>
                <w:rFonts w:ascii="PT Astra Serif" w:hAnsi="PT Astra Serif"/>
                <w:spacing w:val="20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>№</w:t>
            </w:r>
            <w:r w:rsidR="009F35FB" w:rsidRPr="004B067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7D34E4">
              <w:rPr>
                <w:rFonts w:ascii="PT Astra Serif" w:hAnsi="PT Astra Serif"/>
                <w:sz w:val="26"/>
                <w:szCs w:val="26"/>
              </w:rPr>
              <w:t>0342/01-07</w:t>
            </w:r>
          </w:p>
        </w:tc>
      </w:tr>
      <w:tr w:rsidR="00601F94" w:rsidRPr="004B067F" w:rsidTr="0002536A">
        <w:trPr>
          <w:trHeight w:val="364"/>
        </w:trPr>
        <w:tc>
          <w:tcPr>
            <w:tcW w:w="9498" w:type="dxa"/>
            <w:gridSpan w:val="3"/>
          </w:tcPr>
          <w:p w:rsidR="003E2231" w:rsidRPr="00861003" w:rsidRDefault="003E2231" w:rsidP="007557E3">
            <w:pPr>
              <w:pStyle w:val="10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</w:p>
        </w:tc>
      </w:tr>
      <w:tr w:rsidR="00654011" w:rsidRPr="004B067F" w:rsidTr="0002536A">
        <w:trPr>
          <w:trHeight w:val="513"/>
        </w:trPr>
        <w:tc>
          <w:tcPr>
            <w:tcW w:w="9498" w:type="dxa"/>
            <w:gridSpan w:val="3"/>
          </w:tcPr>
          <w:p w:rsidR="00654011" w:rsidRPr="004B067F" w:rsidRDefault="008F1AF2" w:rsidP="00F541DE">
            <w:pPr>
              <w:pStyle w:val="10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 w:rsidR="0098142C" w:rsidRPr="0098142C"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«</w:t>
            </w:r>
            <w:proofErr w:type="spellStart"/>
            <w:r w:rsidR="00DA7F84" w:rsidRPr="00DA7F84">
              <w:rPr>
                <w:rFonts w:ascii="PT Astra Serif" w:hAnsi="PT Astra Serif"/>
                <w:bCs/>
                <w:sz w:val="26"/>
                <w:szCs w:val="26"/>
              </w:rPr>
              <w:t>Степановское</w:t>
            </w:r>
            <w:proofErr w:type="spellEnd"/>
            <w:r w:rsidR="00DA7F84" w:rsidRPr="00DA7F84">
              <w:rPr>
                <w:rFonts w:ascii="PT Astra Serif" w:hAnsi="PT Astra Serif"/>
                <w:bCs/>
                <w:sz w:val="26"/>
                <w:szCs w:val="26"/>
              </w:rPr>
              <w:t xml:space="preserve"> поселение III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</w:tbl>
    <w:p w:rsidR="00116CE8" w:rsidRPr="004B067F" w:rsidRDefault="003E72A0" w:rsidP="0002536A">
      <w:pPr>
        <w:pStyle w:val="1"/>
        <w:tabs>
          <w:tab w:val="left" w:pos="705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ТекстовоеПоле2"/>
      <w:r w:rsidRPr="004B067F">
        <w:rPr>
          <w:rFonts w:ascii="PT Astra Serif" w:hAnsi="PT Astra Serif"/>
          <w:sz w:val="26"/>
          <w:szCs w:val="26"/>
        </w:rPr>
        <w:tab/>
      </w:r>
    </w:p>
    <w:p w:rsidR="00116CE8" w:rsidRPr="004B067F" w:rsidRDefault="00BF4EBA" w:rsidP="0002536A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B067F">
        <w:rPr>
          <w:rFonts w:ascii="PT Astra Serif" w:hAnsi="PT Astra Serif"/>
          <w:sz w:val="26"/>
          <w:szCs w:val="26"/>
        </w:rPr>
        <w:t>В соответствии с</w:t>
      </w:r>
      <w:r w:rsidR="00B21A5F" w:rsidRPr="004B067F">
        <w:rPr>
          <w:rFonts w:ascii="PT Astra Serif" w:hAnsi="PT Astra Serif"/>
          <w:sz w:val="26"/>
          <w:szCs w:val="26"/>
        </w:rPr>
        <w:t xml:space="preserve"> </w:t>
      </w:r>
      <w:r w:rsidR="0098142C"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Законом</w:t>
      </w:r>
      <w:r w:rsidR="00937BE3" w:rsidRPr="004B067F">
        <w:rPr>
          <w:rFonts w:ascii="PT Astra Serif" w:hAnsi="PT Astra Serif"/>
          <w:sz w:val="26"/>
          <w:szCs w:val="26"/>
        </w:rPr>
        <w:t xml:space="preserve"> Томской области от </w:t>
      </w:r>
      <w:r w:rsidR="0047669A" w:rsidRPr="004B067F">
        <w:rPr>
          <w:rFonts w:ascii="PT Astra Serif" w:hAnsi="PT Astra Serif"/>
          <w:sz w:val="26"/>
          <w:szCs w:val="26"/>
        </w:rPr>
        <w:t>06</w:t>
      </w:r>
      <w:r w:rsidR="00937BE3" w:rsidRPr="004B067F">
        <w:rPr>
          <w:rFonts w:ascii="PT Astra Serif" w:hAnsi="PT Astra Serif"/>
          <w:sz w:val="26"/>
          <w:szCs w:val="26"/>
        </w:rPr>
        <w:t xml:space="preserve"> </w:t>
      </w:r>
      <w:r w:rsidR="0047669A" w:rsidRPr="004B067F">
        <w:rPr>
          <w:rFonts w:ascii="PT Astra Serif" w:hAnsi="PT Astra Serif"/>
          <w:sz w:val="26"/>
          <w:szCs w:val="26"/>
        </w:rPr>
        <w:t>сентября</w:t>
      </w:r>
      <w:r w:rsidR="00937BE3" w:rsidRPr="004B067F">
        <w:rPr>
          <w:rFonts w:ascii="PT Astra Serif" w:hAnsi="PT Astra Serif"/>
          <w:sz w:val="26"/>
          <w:szCs w:val="26"/>
        </w:rPr>
        <w:t xml:space="preserve"> 20</w:t>
      </w:r>
      <w:r w:rsidR="0047669A" w:rsidRPr="004B067F">
        <w:rPr>
          <w:rFonts w:ascii="PT Astra Serif" w:hAnsi="PT Astra Serif"/>
          <w:sz w:val="26"/>
          <w:szCs w:val="26"/>
        </w:rPr>
        <w:t>1</w:t>
      </w:r>
      <w:r w:rsidR="00937BE3" w:rsidRPr="004B067F">
        <w:rPr>
          <w:rFonts w:ascii="PT Astra Serif" w:hAnsi="PT Astra Serif"/>
          <w:sz w:val="26"/>
          <w:szCs w:val="26"/>
        </w:rPr>
        <w:t>6</w:t>
      </w:r>
      <w:r w:rsidR="006823AF" w:rsidRPr="004B067F">
        <w:rPr>
          <w:rFonts w:ascii="PT Astra Serif" w:hAnsi="PT Astra Serif"/>
          <w:sz w:val="26"/>
          <w:szCs w:val="26"/>
        </w:rPr>
        <w:t xml:space="preserve"> года</w:t>
      </w:r>
      <w:r w:rsidR="00937BE3" w:rsidRPr="004B067F">
        <w:rPr>
          <w:rFonts w:ascii="PT Astra Serif" w:hAnsi="PT Astra Serif"/>
          <w:sz w:val="26"/>
          <w:szCs w:val="26"/>
        </w:rPr>
        <w:t xml:space="preserve"> №</w:t>
      </w:r>
      <w:r w:rsidR="0047669A" w:rsidRPr="004B067F">
        <w:rPr>
          <w:rFonts w:ascii="PT Astra Serif" w:hAnsi="PT Astra Serif"/>
          <w:sz w:val="26"/>
          <w:szCs w:val="26"/>
        </w:rPr>
        <w:t> 98</w:t>
      </w:r>
      <w:r w:rsidR="00937BE3" w:rsidRPr="004B067F">
        <w:rPr>
          <w:rFonts w:ascii="PT Astra Serif" w:hAnsi="PT Astra Serif"/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Положением</w:t>
      </w:r>
      <w:r w:rsidR="0036094B" w:rsidRPr="004B067F">
        <w:rPr>
          <w:rFonts w:ascii="PT Astra Serif" w:hAnsi="PT Astra Serif"/>
          <w:sz w:val="26"/>
          <w:szCs w:val="26"/>
        </w:rPr>
        <w:t xml:space="preserve"> о </w:t>
      </w:r>
      <w:r w:rsidR="005C4BE8" w:rsidRPr="004B067F">
        <w:rPr>
          <w:rFonts w:ascii="PT Astra Serif" w:hAnsi="PT Astra Serif"/>
          <w:sz w:val="26"/>
          <w:szCs w:val="26"/>
        </w:rPr>
        <w:t>К</w:t>
      </w:r>
      <w:r w:rsidR="0036094B" w:rsidRPr="004B067F">
        <w:rPr>
          <w:rFonts w:ascii="PT Astra Serif" w:hAnsi="PT Astra Serif"/>
          <w:sz w:val="26"/>
          <w:szCs w:val="26"/>
        </w:rPr>
        <w:t>омитете по охране объектов культурного наследи</w:t>
      </w:r>
      <w:r w:rsidR="007526E1">
        <w:rPr>
          <w:rFonts w:ascii="PT Astra Serif" w:hAnsi="PT Astra Serif"/>
          <w:sz w:val="26"/>
          <w:szCs w:val="26"/>
        </w:rPr>
        <w:t>я Томской области, утвержденным</w:t>
      </w:r>
      <w:r w:rsidR="0036094B"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proofErr w:type="gramEnd"/>
      <w:r w:rsidR="0036094B" w:rsidRPr="004B067F">
        <w:rPr>
          <w:rFonts w:ascii="PT Astra Serif" w:hAnsi="PT Astra Serif"/>
          <w:sz w:val="26"/>
          <w:szCs w:val="26"/>
        </w:rPr>
        <w:t xml:space="preserve"> года № 37</w:t>
      </w:r>
      <w:r w:rsidR="001628ED" w:rsidRPr="004B067F">
        <w:rPr>
          <w:rFonts w:ascii="PT Astra Serif" w:hAnsi="PT Astra Serif"/>
          <w:sz w:val="26"/>
          <w:szCs w:val="26"/>
        </w:rPr>
        <w:t>,</w:t>
      </w:r>
      <w:r w:rsidRPr="004B067F">
        <w:rPr>
          <w:rFonts w:ascii="PT Astra Serif" w:hAnsi="PT Astra Serif"/>
          <w:sz w:val="26"/>
          <w:szCs w:val="26"/>
        </w:rPr>
        <w:t xml:space="preserve"> </w:t>
      </w:r>
      <w:r w:rsidR="00492595" w:rsidRPr="004B067F">
        <w:rPr>
          <w:rFonts w:ascii="PT Astra Serif" w:hAnsi="PT Astra Serif"/>
          <w:sz w:val="26"/>
          <w:szCs w:val="26"/>
        </w:rPr>
        <w:t>в целях обеспечения сохранности объекта</w:t>
      </w:r>
      <w:r w:rsidR="002D5E2C" w:rsidRPr="004B067F">
        <w:rPr>
          <w:rFonts w:ascii="PT Astra Serif" w:hAnsi="PT Astra Serif"/>
          <w:sz w:val="26"/>
          <w:szCs w:val="26"/>
        </w:rPr>
        <w:t xml:space="preserve"> культурного наследия</w:t>
      </w:r>
    </w:p>
    <w:p w:rsidR="000C6511" w:rsidRPr="00456F18" w:rsidRDefault="000C6511" w:rsidP="0002536A">
      <w:pPr>
        <w:pStyle w:val="a5"/>
        <w:ind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bookmarkEnd w:id="0"/>
    <w:p w:rsidR="004F6045" w:rsidRPr="00456F18" w:rsidRDefault="008F1AF2" w:rsidP="0002536A">
      <w:pPr>
        <w:pStyle w:val="ConsPlusTitle"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>Утвердить границы территории</w:t>
      </w:r>
      <w:r w:rsidRPr="00456F18">
        <w:rPr>
          <w:rFonts w:ascii="PT Astra Serif" w:hAnsi="PT Astra Serif"/>
          <w:sz w:val="26"/>
          <w:szCs w:val="26"/>
        </w:rPr>
        <w:t xml:space="preserve">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proofErr w:type="spellStart"/>
      <w:r w:rsidR="00DA7F84" w:rsidRPr="00DA7F84">
        <w:rPr>
          <w:rFonts w:ascii="PT Astra Serif" w:hAnsi="PT Astra Serif"/>
          <w:b w:val="0"/>
          <w:bCs/>
          <w:sz w:val="26"/>
          <w:szCs w:val="26"/>
        </w:rPr>
        <w:t>Степановское</w:t>
      </w:r>
      <w:proofErr w:type="spellEnd"/>
      <w:r w:rsidR="00DA7F84" w:rsidRPr="00DA7F84">
        <w:rPr>
          <w:rFonts w:ascii="PT Astra Serif" w:hAnsi="PT Astra Serif"/>
          <w:b w:val="0"/>
          <w:bCs/>
          <w:sz w:val="26"/>
          <w:szCs w:val="26"/>
        </w:rPr>
        <w:t xml:space="preserve"> поселение III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 xml:space="preserve">, расположенного </w:t>
      </w:r>
      <w:r w:rsidR="00667732" w:rsidRPr="00456F18">
        <w:rPr>
          <w:rFonts w:ascii="PT Astra Serif" w:hAnsi="PT Astra Serif"/>
          <w:b w:val="0"/>
          <w:sz w:val="26"/>
          <w:szCs w:val="26"/>
        </w:rPr>
        <w:t xml:space="preserve">на территории </w:t>
      </w:r>
      <w:r w:rsidR="00482452">
        <w:rPr>
          <w:rFonts w:ascii="PT Astra Serif" w:hAnsi="PT Astra Serif"/>
          <w:b w:val="0"/>
          <w:sz w:val="26"/>
          <w:szCs w:val="26"/>
        </w:rPr>
        <w:t>Каргасокского</w:t>
      </w:r>
      <w:r w:rsidR="00172789">
        <w:rPr>
          <w:rFonts w:ascii="PT Astra Serif" w:hAnsi="PT Astra Serif"/>
          <w:b w:val="0"/>
          <w:sz w:val="26"/>
          <w:szCs w:val="26"/>
        </w:rPr>
        <w:t xml:space="preserve"> района </w:t>
      </w:r>
      <w:r w:rsidRPr="00456F18">
        <w:rPr>
          <w:rFonts w:ascii="PT Astra Serif" w:hAnsi="PT Astra Serif"/>
          <w:b w:val="0"/>
          <w:sz w:val="26"/>
          <w:szCs w:val="26"/>
        </w:rPr>
        <w:t>Томской области</w:t>
      </w:r>
      <w:r w:rsidR="00AB2F88" w:rsidRPr="00456F18">
        <w:rPr>
          <w:rFonts w:ascii="PT Astra Serif" w:hAnsi="PT Astra Serif"/>
          <w:b w:val="0"/>
          <w:sz w:val="26"/>
          <w:szCs w:val="26"/>
        </w:rPr>
        <w:t xml:space="preserve">, в соответствии с </w:t>
      </w:r>
      <w:r w:rsidRPr="00456F18">
        <w:rPr>
          <w:rFonts w:ascii="PT Astra Serif" w:hAnsi="PT Astra Serif"/>
          <w:b w:val="0"/>
          <w:sz w:val="26"/>
          <w:szCs w:val="26"/>
        </w:rPr>
        <w:t>приложением к настоящему приказу.</w:t>
      </w:r>
    </w:p>
    <w:p w:rsidR="0037311D" w:rsidRPr="00456F18" w:rsidRDefault="008F1AF2" w:rsidP="0002536A">
      <w:pPr>
        <w:pStyle w:val="ConsPlusTitle"/>
        <w:widowControl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proofErr w:type="spellStart"/>
      <w:r w:rsidR="00DA7F84" w:rsidRPr="00DA7F84">
        <w:rPr>
          <w:rFonts w:ascii="PT Astra Serif" w:hAnsi="PT Astra Serif"/>
          <w:b w:val="0"/>
          <w:bCs/>
          <w:sz w:val="26"/>
          <w:szCs w:val="26"/>
        </w:rPr>
        <w:t>Степановское</w:t>
      </w:r>
      <w:proofErr w:type="spellEnd"/>
      <w:r w:rsidR="00DA7F84" w:rsidRPr="00DA7F84">
        <w:rPr>
          <w:rFonts w:ascii="PT Astra Serif" w:hAnsi="PT Astra Serif"/>
          <w:b w:val="0"/>
          <w:bCs/>
          <w:sz w:val="26"/>
          <w:szCs w:val="26"/>
        </w:rPr>
        <w:t xml:space="preserve"> поселение III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>,</w:t>
      </w:r>
      <w:r w:rsidR="0037311D" w:rsidRPr="00456F18">
        <w:rPr>
          <w:rFonts w:ascii="PT Astra Serif" w:hAnsi="PT Astra Serif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 w:rsidRPr="00456F18">
        <w:rPr>
          <w:rFonts w:ascii="PT Astra Serif" w:hAnsi="PT Astra Serif"/>
          <w:b w:val="0"/>
          <w:sz w:val="26"/>
          <w:szCs w:val="26"/>
        </w:rPr>
        <w:t>.</w:t>
      </w:r>
    </w:p>
    <w:p w:rsidR="004F6045" w:rsidRPr="00456F18" w:rsidRDefault="0050140E" w:rsidP="0002536A">
      <w:pPr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="TimesNewRomanPSMT" w:hAnsi="PT Astra Serif"/>
          <w:sz w:val="26"/>
          <w:szCs w:val="26"/>
        </w:rPr>
      </w:pPr>
      <w:proofErr w:type="gramStart"/>
      <w:r w:rsidRPr="00456F18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456F18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FD2BFF" w:rsidRPr="00A727D8" w:rsidRDefault="00FD2BFF" w:rsidP="0002536A">
      <w:pPr>
        <w:rPr>
          <w:rFonts w:ascii="PT Astra Serif" w:hAnsi="PT Astra Serif"/>
          <w:sz w:val="25"/>
          <w:szCs w:val="25"/>
        </w:rPr>
      </w:pPr>
    </w:p>
    <w:p w:rsidR="00E549F9" w:rsidRPr="00A727D8" w:rsidRDefault="00E549F9" w:rsidP="0002536A">
      <w:pPr>
        <w:rPr>
          <w:rFonts w:ascii="PT Astra Serif" w:hAnsi="PT Astra Serif"/>
          <w:sz w:val="24"/>
          <w:szCs w:val="24"/>
        </w:rPr>
      </w:pPr>
    </w:p>
    <w:tbl>
      <w:tblPr>
        <w:tblStyle w:val="a7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 w:rsidR="00394B13" w:rsidRPr="008C7D68" w:rsidTr="007557E3">
        <w:tc>
          <w:tcPr>
            <w:tcW w:w="3686" w:type="dxa"/>
          </w:tcPr>
          <w:p w:rsidR="00394B13" w:rsidRPr="008C7D68" w:rsidRDefault="00394B13" w:rsidP="004B3B4C"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394B13" w:rsidRPr="008C7D68" w:rsidRDefault="00394B13" w:rsidP="000253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1" w:name="_GoBack"/>
            <w:bookmarkEnd w:id="1"/>
          </w:p>
        </w:tc>
        <w:tc>
          <w:tcPr>
            <w:tcW w:w="2439" w:type="dxa"/>
          </w:tcPr>
          <w:p w:rsidR="00394B13" w:rsidRPr="008C7D68" w:rsidRDefault="00394B13" w:rsidP="0002536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Е.В. Перетягина</w:t>
            </w:r>
          </w:p>
        </w:tc>
      </w:tr>
      <w:tr w:rsidR="00394B13" w:rsidRPr="008C7D68" w:rsidTr="007557E3">
        <w:tc>
          <w:tcPr>
            <w:tcW w:w="3686" w:type="dxa"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14" w:type="dxa"/>
            <w:vMerge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39" w:type="dxa"/>
          </w:tcPr>
          <w:p w:rsidR="00394B13" w:rsidRPr="008C7D68" w:rsidRDefault="00394B13" w:rsidP="007557E3"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503D6E" w:rsidRPr="004B067F" w:rsidRDefault="00503D6E" w:rsidP="007557E3">
      <w:pPr>
        <w:pStyle w:val="ab"/>
        <w:spacing w:line="276" w:lineRule="auto"/>
        <w:ind w:right="-142"/>
        <w:rPr>
          <w:rFonts w:ascii="PT Astra Serif" w:hAnsi="PT Astra Serif"/>
          <w:sz w:val="26"/>
          <w:szCs w:val="26"/>
        </w:rPr>
        <w:sectPr w:rsidR="00503D6E" w:rsidRPr="004B067F" w:rsidSect="007557E3">
          <w:headerReference w:type="even" r:id="rId9"/>
          <w:headerReference w:type="first" r:id="rId10"/>
          <w:footerReference w:type="first" r:id="rId11"/>
          <w:type w:val="nextColumn"/>
          <w:pgSz w:w="11907" w:h="16840" w:code="9"/>
          <w:pgMar w:top="709" w:right="708" w:bottom="709" w:left="1701" w:header="567" w:footer="448" w:gutter="0"/>
          <w:cols w:space="720"/>
          <w:titlePg/>
          <w:docGrid w:linePitch="272"/>
        </w:sectPr>
      </w:pPr>
    </w:p>
    <w:p w:rsidR="00AD0F4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544FFF" w:rsidRPr="001C7472" w:rsidRDefault="00544FFF" w:rsidP="00AD0F42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 приказу</w:t>
      </w:r>
      <w:r w:rsidR="00AD0F42">
        <w:rPr>
          <w:rFonts w:ascii="PT Astra Serif" w:hAnsi="PT Astra Serif"/>
          <w:sz w:val="26"/>
          <w:szCs w:val="26"/>
        </w:rPr>
        <w:t xml:space="preserve"> </w:t>
      </w:r>
      <w:r w:rsidRPr="001C7472">
        <w:rPr>
          <w:rFonts w:ascii="PT Astra Serif" w:hAnsi="PT Astra Serif"/>
          <w:sz w:val="26"/>
          <w:szCs w:val="26"/>
        </w:rPr>
        <w:t>Комитета по охране объектов</w:t>
      </w:r>
    </w:p>
    <w:p w:rsidR="00544FFF" w:rsidRPr="001C747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культурного наследия Томской области</w:t>
      </w:r>
    </w:p>
    <w:p w:rsidR="00A93A61" w:rsidRDefault="003D366F" w:rsidP="00F541DE"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27.12.2022  № 0342/01-07</w:t>
      </w:r>
    </w:p>
    <w:p w:rsidR="00A93A61" w:rsidRPr="008F2F54" w:rsidRDefault="00A93A61" w:rsidP="0002536A">
      <w:pPr>
        <w:jc w:val="right"/>
        <w:rPr>
          <w:rFonts w:ascii="PT Astra Serif" w:hAnsi="PT Astra Serif"/>
          <w:sz w:val="26"/>
          <w:szCs w:val="26"/>
        </w:rPr>
      </w:pPr>
    </w:p>
    <w:p w:rsidR="00497224" w:rsidRPr="00EE535A" w:rsidRDefault="00A93A61" w:rsidP="00EE535A">
      <w:pPr>
        <w:pStyle w:val="af0"/>
        <w:numPr>
          <w:ilvl w:val="0"/>
          <w:numId w:val="49"/>
        </w:numPr>
        <w:spacing w:after="120"/>
        <w:jc w:val="center"/>
        <w:rPr>
          <w:rFonts w:ascii="PT Astra Serif" w:hAnsi="PT Astra Serif"/>
          <w:sz w:val="26"/>
          <w:szCs w:val="26"/>
        </w:rPr>
      </w:pPr>
      <w:r w:rsidRPr="008F2F54">
        <w:rPr>
          <w:rFonts w:ascii="PT Astra Serif" w:hAnsi="PT Astra Serif"/>
          <w:sz w:val="26"/>
          <w:szCs w:val="26"/>
        </w:rPr>
        <w:t xml:space="preserve">Схема границ </w:t>
      </w:r>
      <w:r w:rsidR="008F2F54" w:rsidRPr="008F2F54"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 w:rsidR="005B414C" w:rsidRPr="005B414C">
        <w:rPr>
          <w:rFonts w:ascii="PT Astra Serif" w:hAnsi="PT Astra Serif"/>
          <w:sz w:val="26"/>
          <w:szCs w:val="26"/>
        </w:rPr>
        <w:t>«</w:t>
      </w:r>
      <w:proofErr w:type="spellStart"/>
      <w:r w:rsidR="00DA7F84" w:rsidRPr="00DA7F84">
        <w:rPr>
          <w:rFonts w:ascii="PT Astra Serif" w:hAnsi="PT Astra Serif"/>
          <w:bCs/>
          <w:sz w:val="26"/>
          <w:szCs w:val="26"/>
        </w:rPr>
        <w:t>Степановское</w:t>
      </w:r>
      <w:proofErr w:type="spellEnd"/>
      <w:r w:rsidR="00DA7F84" w:rsidRPr="00DA7F84">
        <w:rPr>
          <w:rFonts w:ascii="PT Astra Serif" w:hAnsi="PT Astra Serif"/>
          <w:bCs/>
          <w:sz w:val="26"/>
          <w:szCs w:val="26"/>
        </w:rPr>
        <w:t xml:space="preserve"> поселение III</w:t>
      </w:r>
      <w:r w:rsidR="005B414C" w:rsidRPr="005B414C">
        <w:rPr>
          <w:rFonts w:ascii="PT Astra Serif" w:hAnsi="PT Astra Serif"/>
          <w:sz w:val="26"/>
          <w:szCs w:val="26"/>
        </w:rPr>
        <w:t>»</w:t>
      </w: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3D366F" w:rsidTr="00D77650">
        <w:trPr>
          <w:trHeight w:val="5043"/>
          <w:jc w:val="center"/>
        </w:trPr>
        <w:tc>
          <w:tcPr>
            <w:tcW w:w="7275" w:type="dxa"/>
            <w:vAlign w:val="center"/>
          </w:tcPr>
          <w:p w:rsidR="003D366F" w:rsidRDefault="003D366F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3D366F" w:rsidRDefault="003D366F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3D366F" w:rsidRDefault="003D366F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3D366F" w:rsidRDefault="003D366F" w:rsidP="00D77650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3D366F" w:rsidRDefault="003D366F" w:rsidP="00D77650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335013" w:rsidRDefault="00335013" w:rsidP="00335013">
      <w:pPr>
        <w:rPr>
          <w:sz w:val="26"/>
          <w:szCs w:val="26"/>
        </w:rPr>
      </w:pPr>
    </w:p>
    <w:p w:rsidR="00503D6E" w:rsidRPr="00A0031E" w:rsidRDefault="00497224" w:rsidP="00A0031E">
      <w:pPr>
        <w:pStyle w:val="af0"/>
        <w:numPr>
          <w:ilvl w:val="0"/>
          <w:numId w:val="49"/>
        </w:numPr>
        <w:tabs>
          <w:tab w:val="left" w:pos="567"/>
          <w:tab w:val="left" w:pos="1134"/>
        </w:tabs>
        <w:jc w:val="center"/>
        <w:rPr>
          <w:rFonts w:ascii="PT Astra Serif" w:hAnsi="PT Astra Serif"/>
          <w:sz w:val="26"/>
          <w:szCs w:val="26"/>
        </w:rPr>
      </w:pPr>
      <w:r w:rsidRPr="00A42C5F">
        <w:rPr>
          <w:rFonts w:ascii="PT Astra Serif" w:hAnsi="PT Astra Serif"/>
          <w:sz w:val="26"/>
          <w:szCs w:val="26"/>
        </w:rPr>
        <w:lastRenderedPageBreak/>
        <w:t xml:space="preserve">Перечень </w:t>
      </w:r>
      <w:proofErr w:type="gramStart"/>
      <w:r w:rsidRPr="00A42C5F"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 w:rsidRPr="000720C7">
        <w:rPr>
          <w:rFonts w:ascii="PT Astra Serif" w:hAnsi="PT Astra Serif"/>
          <w:sz w:val="26"/>
          <w:szCs w:val="26"/>
        </w:rPr>
        <w:t>объекта культурного наследия федерального</w:t>
      </w:r>
      <w:proofErr w:type="gramEnd"/>
      <w:r w:rsidRPr="000720C7">
        <w:rPr>
          <w:rFonts w:ascii="PT Astra Serif" w:hAnsi="PT Astra Serif"/>
          <w:sz w:val="26"/>
          <w:szCs w:val="26"/>
        </w:rPr>
        <w:t xml:space="preserve"> значения </w:t>
      </w:r>
      <w:r w:rsidR="005B414C" w:rsidRPr="00A0031E">
        <w:rPr>
          <w:rFonts w:ascii="PT Astra Serif" w:hAnsi="PT Astra Serif"/>
          <w:sz w:val="26"/>
          <w:szCs w:val="26"/>
        </w:rPr>
        <w:t>«</w:t>
      </w:r>
      <w:proofErr w:type="spellStart"/>
      <w:r w:rsidR="00DA7F84" w:rsidRPr="00DA7F84">
        <w:rPr>
          <w:rFonts w:ascii="PT Astra Serif" w:hAnsi="PT Astra Serif"/>
          <w:bCs/>
          <w:sz w:val="26"/>
          <w:szCs w:val="26"/>
        </w:rPr>
        <w:t>Степановское</w:t>
      </w:r>
      <w:proofErr w:type="spellEnd"/>
      <w:r w:rsidR="00DA7F84" w:rsidRPr="00DA7F84">
        <w:rPr>
          <w:rFonts w:ascii="PT Astra Serif" w:hAnsi="PT Astra Serif"/>
          <w:bCs/>
          <w:sz w:val="26"/>
          <w:szCs w:val="26"/>
        </w:rPr>
        <w:t xml:space="preserve"> поселение III</w:t>
      </w:r>
      <w:r w:rsidR="005B414C" w:rsidRPr="00A0031E">
        <w:rPr>
          <w:rFonts w:ascii="PT Astra Serif" w:hAnsi="PT Astra Serif"/>
          <w:sz w:val="26"/>
          <w:szCs w:val="26"/>
        </w:rPr>
        <w:t>»</w:t>
      </w: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3D366F" w:rsidTr="00D77650">
        <w:trPr>
          <w:trHeight w:val="5043"/>
          <w:jc w:val="center"/>
        </w:trPr>
        <w:tc>
          <w:tcPr>
            <w:tcW w:w="7275" w:type="dxa"/>
            <w:vAlign w:val="center"/>
          </w:tcPr>
          <w:p w:rsidR="003D366F" w:rsidRDefault="003D366F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3D366F" w:rsidRDefault="003D366F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3D366F" w:rsidRDefault="003D366F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3D366F" w:rsidRDefault="003D366F" w:rsidP="00D77650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3D366F" w:rsidRDefault="003D366F" w:rsidP="00D77650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5E574A" w:rsidRPr="00A42C5F" w:rsidRDefault="005E574A" w:rsidP="007557E3">
      <w:pPr>
        <w:ind w:right="-142"/>
      </w:pPr>
    </w:p>
    <w:sectPr w:rsidR="005E574A" w:rsidRPr="00A42C5F" w:rsidSect="007557E3">
      <w:headerReference w:type="default" r:id="rId12"/>
      <w:pgSz w:w="11906" w:h="16838"/>
      <w:pgMar w:top="284" w:right="707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AB0" w:rsidRDefault="00046AB0">
      <w:r>
        <w:separator/>
      </w:r>
    </w:p>
  </w:endnote>
  <w:endnote w:type="continuationSeparator" w:id="0">
    <w:p w:rsidR="00046AB0" w:rsidRDefault="00046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7F1" w:rsidRPr="00E23D56" w:rsidRDefault="00CC57F1" w:rsidP="0046215A">
    <w:pPr>
      <w:pStyle w:val="a4"/>
      <w:ind w:left="-567"/>
      <w:rPr>
        <w:rFonts w:ascii="PT Astra Serif" w:hAnsi="PT Astra Serif"/>
      </w:rPr>
    </w:pPr>
    <w:r w:rsidRPr="00E23D56">
      <w:rPr>
        <w:rFonts w:ascii="PT Astra Serif" w:hAnsi="PT Astra Serif"/>
      </w:rPr>
      <w:t xml:space="preserve">И.Ж. Рагимханова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AB0" w:rsidRDefault="00046AB0">
      <w:r>
        <w:separator/>
      </w:r>
    </w:p>
  </w:footnote>
  <w:footnote w:type="continuationSeparator" w:id="0">
    <w:p w:rsidR="00046AB0" w:rsidRDefault="00046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rStyle w:val="a6"/>
        <w:sz w:val="28"/>
        <w:szCs w:val="28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791D06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4346CE30" wp14:editId="0E60D19F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63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639"/>
    </w:tblGrid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a3"/>
            <w:spacing w:line="360" w:lineRule="exact"/>
            <w:jc w:val="center"/>
            <w:rPr>
              <w:rFonts w:ascii="PT Astra Serif" w:hAnsi="PT Astra Serif"/>
              <w:b/>
              <w:bCs/>
              <w:sz w:val="30"/>
              <w:szCs w:val="30"/>
            </w:rPr>
          </w:pPr>
          <w:r w:rsidRPr="00A4309C">
            <w:rPr>
              <w:rFonts w:ascii="PT Astra Serif" w:hAnsi="PT Astra Serif"/>
              <w:b/>
              <w:bCs/>
              <w:sz w:val="30"/>
              <w:szCs w:val="30"/>
            </w:rPr>
            <w:t>КОМИТЕТ ПО ОХРАНЕ ОБЪЕКТОВ КУЛЬТУРНОГО НАСЛЕДИЯ ТОМСКОЙ ОБЛАСТИ</w:t>
          </w:r>
        </w:p>
        <w:p w:rsidR="001D7AB2" w:rsidRPr="00187E19" w:rsidRDefault="001D7AB2" w:rsidP="00861003">
          <w:pPr>
            <w:pStyle w:val="2"/>
            <w:jc w:val="center"/>
            <w:rPr>
              <w:rFonts w:ascii="PT Astra Serif" w:hAnsi="PT Astra Serif"/>
              <w:b/>
              <w:sz w:val="24"/>
              <w:szCs w:val="24"/>
            </w:rPr>
          </w:pPr>
        </w:p>
      </w:tc>
    </w:tr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3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 w:rsidRPr="00A4309C">
            <w:rPr>
              <w:rFonts w:ascii="PT Astra Serif" w:hAnsi="PT Astra Serif"/>
              <w:spacing w:val="40"/>
              <w:sz w:val="28"/>
              <w:szCs w:val="28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sz w:val="28"/>
        <w:szCs w:val="28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BDE626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E1A787E"/>
    <w:multiLevelType w:val="hybridMultilevel"/>
    <w:tmpl w:val="AFD2BEC2"/>
    <w:lvl w:ilvl="0" w:tplc="BD6440F0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8B02E4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3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4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6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7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8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0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1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2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8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9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9"/>
  </w:num>
  <w:num w:numId="6">
    <w:abstractNumId w:val="25"/>
  </w:num>
  <w:num w:numId="7">
    <w:abstractNumId w:val="37"/>
  </w:num>
  <w:num w:numId="8">
    <w:abstractNumId w:val="40"/>
  </w:num>
  <w:num w:numId="9">
    <w:abstractNumId w:val="36"/>
  </w:num>
  <w:num w:numId="10">
    <w:abstractNumId w:val="44"/>
  </w:num>
  <w:num w:numId="11">
    <w:abstractNumId w:val="30"/>
  </w:num>
  <w:num w:numId="12">
    <w:abstractNumId w:val="42"/>
  </w:num>
  <w:num w:numId="13">
    <w:abstractNumId w:val="4"/>
  </w:num>
  <w:num w:numId="14">
    <w:abstractNumId w:val="9"/>
  </w:num>
  <w:num w:numId="15">
    <w:abstractNumId w:val="20"/>
  </w:num>
  <w:num w:numId="16">
    <w:abstractNumId w:val="29"/>
  </w:num>
  <w:num w:numId="17">
    <w:abstractNumId w:val="32"/>
  </w:num>
  <w:num w:numId="18">
    <w:abstractNumId w:val="7"/>
  </w:num>
  <w:num w:numId="19">
    <w:abstractNumId w:val="34"/>
  </w:num>
  <w:num w:numId="20">
    <w:abstractNumId w:val="5"/>
  </w:num>
  <w:num w:numId="21">
    <w:abstractNumId w:val="17"/>
  </w:num>
  <w:num w:numId="22">
    <w:abstractNumId w:val="35"/>
  </w:num>
  <w:num w:numId="23">
    <w:abstractNumId w:val="26"/>
  </w:num>
  <w:num w:numId="24">
    <w:abstractNumId w:val="6"/>
  </w:num>
  <w:num w:numId="25">
    <w:abstractNumId w:val="50"/>
  </w:num>
  <w:num w:numId="26">
    <w:abstractNumId w:val="39"/>
  </w:num>
  <w:num w:numId="27">
    <w:abstractNumId w:val="21"/>
  </w:num>
  <w:num w:numId="28">
    <w:abstractNumId w:val="48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1"/>
  </w:num>
  <w:num w:numId="35">
    <w:abstractNumId w:val="33"/>
  </w:num>
  <w:num w:numId="36">
    <w:abstractNumId w:val="38"/>
  </w:num>
  <w:num w:numId="37">
    <w:abstractNumId w:val="43"/>
  </w:num>
  <w:num w:numId="38">
    <w:abstractNumId w:val="47"/>
  </w:num>
  <w:num w:numId="39">
    <w:abstractNumId w:val="13"/>
  </w:num>
  <w:num w:numId="40">
    <w:abstractNumId w:val="11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6"/>
  </w:num>
  <w:num w:numId="47">
    <w:abstractNumId w:val="45"/>
  </w:num>
  <w:num w:numId="48">
    <w:abstractNumId w:val="15"/>
  </w:num>
  <w:num w:numId="49">
    <w:abstractNumId w:val="23"/>
  </w:num>
  <w:num w:numId="50">
    <w:abstractNumId w:val="3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416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2820"/>
    <w:rsid w:val="00004454"/>
    <w:rsid w:val="00004B6A"/>
    <w:rsid w:val="0000736C"/>
    <w:rsid w:val="0001330A"/>
    <w:rsid w:val="000153E1"/>
    <w:rsid w:val="00016379"/>
    <w:rsid w:val="000210F3"/>
    <w:rsid w:val="00021966"/>
    <w:rsid w:val="00023836"/>
    <w:rsid w:val="0002536A"/>
    <w:rsid w:val="00026324"/>
    <w:rsid w:val="00032A32"/>
    <w:rsid w:val="00033B10"/>
    <w:rsid w:val="000404CC"/>
    <w:rsid w:val="000411EA"/>
    <w:rsid w:val="00042C30"/>
    <w:rsid w:val="000446C0"/>
    <w:rsid w:val="00044D10"/>
    <w:rsid w:val="00046AB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31C8"/>
    <w:rsid w:val="000641EC"/>
    <w:rsid w:val="0006655F"/>
    <w:rsid w:val="000720C7"/>
    <w:rsid w:val="0007381D"/>
    <w:rsid w:val="00076902"/>
    <w:rsid w:val="000773BC"/>
    <w:rsid w:val="00077930"/>
    <w:rsid w:val="0008004A"/>
    <w:rsid w:val="00080921"/>
    <w:rsid w:val="000836DC"/>
    <w:rsid w:val="00083C26"/>
    <w:rsid w:val="00085B0E"/>
    <w:rsid w:val="00093BBE"/>
    <w:rsid w:val="0009465C"/>
    <w:rsid w:val="00095350"/>
    <w:rsid w:val="000963AD"/>
    <w:rsid w:val="0009674C"/>
    <w:rsid w:val="00097739"/>
    <w:rsid w:val="000A28C0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328"/>
    <w:rsid w:val="000D3D8B"/>
    <w:rsid w:val="000D5971"/>
    <w:rsid w:val="000E026A"/>
    <w:rsid w:val="000E04D1"/>
    <w:rsid w:val="000E29DC"/>
    <w:rsid w:val="000E360E"/>
    <w:rsid w:val="000F15E0"/>
    <w:rsid w:val="000F25AF"/>
    <w:rsid w:val="001004D4"/>
    <w:rsid w:val="00102A1B"/>
    <w:rsid w:val="00103CEC"/>
    <w:rsid w:val="0010491B"/>
    <w:rsid w:val="00105C4A"/>
    <w:rsid w:val="00106133"/>
    <w:rsid w:val="001069A9"/>
    <w:rsid w:val="0011082C"/>
    <w:rsid w:val="00114A15"/>
    <w:rsid w:val="001164CE"/>
    <w:rsid w:val="00116CE8"/>
    <w:rsid w:val="0012219E"/>
    <w:rsid w:val="001254F0"/>
    <w:rsid w:val="00127194"/>
    <w:rsid w:val="00130715"/>
    <w:rsid w:val="00130826"/>
    <w:rsid w:val="00132C3C"/>
    <w:rsid w:val="00132C50"/>
    <w:rsid w:val="001337E0"/>
    <w:rsid w:val="00133BE2"/>
    <w:rsid w:val="00140AB5"/>
    <w:rsid w:val="00141639"/>
    <w:rsid w:val="00146262"/>
    <w:rsid w:val="00146297"/>
    <w:rsid w:val="00146543"/>
    <w:rsid w:val="00146B12"/>
    <w:rsid w:val="001478F1"/>
    <w:rsid w:val="001560B0"/>
    <w:rsid w:val="00160E29"/>
    <w:rsid w:val="00161910"/>
    <w:rsid w:val="00161C35"/>
    <w:rsid w:val="001628ED"/>
    <w:rsid w:val="00163A97"/>
    <w:rsid w:val="00171D30"/>
    <w:rsid w:val="00171E7C"/>
    <w:rsid w:val="00172789"/>
    <w:rsid w:val="0017285A"/>
    <w:rsid w:val="00172C6E"/>
    <w:rsid w:val="00172DBC"/>
    <w:rsid w:val="00173ACE"/>
    <w:rsid w:val="00174CBD"/>
    <w:rsid w:val="001801AD"/>
    <w:rsid w:val="00180399"/>
    <w:rsid w:val="00183439"/>
    <w:rsid w:val="00183B65"/>
    <w:rsid w:val="00183F51"/>
    <w:rsid w:val="001862E4"/>
    <w:rsid w:val="0018637A"/>
    <w:rsid w:val="00187C25"/>
    <w:rsid w:val="00187E19"/>
    <w:rsid w:val="00187EA1"/>
    <w:rsid w:val="00191EEC"/>
    <w:rsid w:val="00192E7C"/>
    <w:rsid w:val="001936E2"/>
    <w:rsid w:val="001938E0"/>
    <w:rsid w:val="00196A5F"/>
    <w:rsid w:val="00197FD1"/>
    <w:rsid w:val="001A1BF2"/>
    <w:rsid w:val="001A206E"/>
    <w:rsid w:val="001A4274"/>
    <w:rsid w:val="001A557B"/>
    <w:rsid w:val="001A692F"/>
    <w:rsid w:val="001B0C1F"/>
    <w:rsid w:val="001B28F9"/>
    <w:rsid w:val="001B4150"/>
    <w:rsid w:val="001B4A21"/>
    <w:rsid w:val="001B54DC"/>
    <w:rsid w:val="001B7C97"/>
    <w:rsid w:val="001B7CCE"/>
    <w:rsid w:val="001C03CA"/>
    <w:rsid w:val="001C1812"/>
    <w:rsid w:val="001C2D52"/>
    <w:rsid w:val="001C7472"/>
    <w:rsid w:val="001D0403"/>
    <w:rsid w:val="001D0F23"/>
    <w:rsid w:val="001D1158"/>
    <w:rsid w:val="001D6DAB"/>
    <w:rsid w:val="001D6DCE"/>
    <w:rsid w:val="001D7AB2"/>
    <w:rsid w:val="001E479E"/>
    <w:rsid w:val="001E4E1E"/>
    <w:rsid w:val="001E7045"/>
    <w:rsid w:val="001F0845"/>
    <w:rsid w:val="001F0EDB"/>
    <w:rsid w:val="001F2BB3"/>
    <w:rsid w:val="001F2C81"/>
    <w:rsid w:val="001F40F8"/>
    <w:rsid w:val="001F58DB"/>
    <w:rsid w:val="001F7868"/>
    <w:rsid w:val="0020597D"/>
    <w:rsid w:val="00205BF0"/>
    <w:rsid w:val="0021259B"/>
    <w:rsid w:val="0021484C"/>
    <w:rsid w:val="00220520"/>
    <w:rsid w:val="002214DC"/>
    <w:rsid w:val="0022184D"/>
    <w:rsid w:val="00224453"/>
    <w:rsid w:val="00224DAA"/>
    <w:rsid w:val="002265B0"/>
    <w:rsid w:val="00227F84"/>
    <w:rsid w:val="0023198B"/>
    <w:rsid w:val="00233A82"/>
    <w:rsid w:val="00233F0E"/>
    <w:rsid w:val="0023419E"/>
    <w:rsid w:val="00237045"/>
    <w:rsid w:val="00237D90"/>
    <w:rsid w:val="00244EB3"/>
    <w:rsid w:val="0024556F"/>
    <w:rsid w:val="002465FF"/>
    <w:rsid w:val="002471BB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29B4"/>
    <w:rsid w:val="00263299"/>
    <w:rsid w:val="002652AD"/>
    <w:rsid w:val="0026614D"/>
    <w:rsid w:val="002661AD"/>
    <w:rsid w:val="00270867"/>
    <w:rsid w:val="00272207"/>
    <w:rsid w:val="00273123"/>
    <w:rsid w:val="0027440D"/>
    <w:rsid w:val="00274FB1"/>
    <w:rsid w:val="00275A23"/>
    <w:rsid w:val="00277A23"/>
    <w:rsid w:val="00280E70"/>
    <w:rsid w:val="0028122D"/>
    <w:rsid w:val="002824A6"/>
    <w:rsid w:val="00283962"/>
    <w:rsid w:val="00284B16"/>
    <w:rsid w:val="002856AA"/>
    <w:rsid w:val="00287CB3"/>
    <w:rsid w:val="00290DF7"/>
    <w:rsid w:val="002A2C45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2B2"/>
    <w:rsid w:val="002F46C6"/>
    <w:rsid w:val="002F5211"/>
    <w:rsid w:val="002F750B"/>
    <w:rsid w:val="0030025A"/>
    <w:rsid w:val="003036F3"/>
    <w:rsid w:val="00304F91"/>
    <w:rsid w:val="003055CB"/>
    <w:rsid w:val="00307BD3"/>
    <w:rsid w:val="00312103"/>
    <w:rsid w:val="00312962"/>
    <w:rsid w:val="00316B92"/>
    <w:rsid w:val="003201B4"/>
    <w:rsid w:val="00323DB9"/>
    <w:rsid w:val="00325027"/>
    <w:rsid w:val="00325232"/>
    <w:rsid w:val="003270A0"/>
    <w:rsid w:val="00327A85"/>
    <w:rsid w:val="00330C76"/>
    <w:rsid w:val="00331F15"/>
    <w:rsid w:val="00335013"/>
    <w:rsid w:val="003406F0"/>
    <w:rsid w:val="00345F25"/>
    <w:rsid w:val="0034602E"/>
    <w:rsid w:val="003502F5"/>
    <w:rsid w:val="0035269D"/>
    <w:rsid w:val="003530F2"/>
    <w:rsid w:val="00354742"/>
    <w:rsid w:val="00355F2B"/>
    <w:rsid w:val="0036094B"/>
    <w:rsid w:val="00361968"/>
    <w:rsid w:val="0036221D"/>
    <w:rsid w:val="003640E1"/>
    <w:rsid w:val="00366A90"/>
    <w:rsid w:val="00367E06"/>
    <w:rsid w:val="00371168"/>
    <w:rsid w:val="00372821"/>
    <w:rsid w:val="0037311D"/>
    <w:rsid w:val="003735FC"/>
    <w:rsid w:val="003748A3"/>
    <w:rsid w:val="0037552F"/>
    <w:rsid w:val="003756E1"/>
    <w:rsid w:val="00376FAB"/>
    <w:rsid w:val="00377674"/>
    <w:rsid w:val="00381A55"/>
    <w:rsid w:val="00383EC3"/>
    <w:rsid w:val="003853A8"/>
    <w:rsid w:val="00386933"/>
    <w:rsid w:val="00391DBD"/>
    <w:rsid w:val="00394A4F"/>
    <w:rsid w:val="00394B13"/>
    <w:rsid w:val="003A43FF"/>
    <w:rsid w:val="003A4E02"/>
    <w:rsid w:val="003B047B"/>
    <w:rsid w:val="003B0ACC"/>
    <w:rsid w:val="003B1721"/>
    <w:rsid w:val="003B25A7"/>
    <w:rsid w:val="003B2978"/>
    <w:rsid w:val="003B34CE"/>
    <w:rsid w:val="003B53EE"/>
    <w:rsid w:val="003B590E"/>
    <w:rsid w:val="003C10CB"/>
    <w:rsid w:val="003C153E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366F"/>
    <w:rsid w:val="003D38E2"/>
    <w:rsid w:val="003D521A"/>
    <w:rsid w:val="003D54AD"/>
    <w:rsid w:val="003D590E"/>
    <w:rsid w:val="003D6548"/>
    <w:rsid w:val="003E0CDF"/>
    <w:rsid w:val="003E2231"/>
    <w:rsid w:val="003E2915"/>
    <w:rsid w:val="003E5C90"/>
    <w:rsid w:val="003E6EAA"/>
    <w:rsid w:val="003E6EBD"/>
    <w:rsid w:val="003E72A0"/>
    <w:rsid w:val="003F134C"/>
    <w:rsid w:val="00400855"/>
    <w:rsid w:val="004017EC"/>
    <w:rsid w:val="00402A73"/>
    <w:rsid w:val="0040613E"/>
    <w:rsid w:val="004105BC"/>
    <w:rsid w:val="0041255B"/>
    <w:rsid w:val="00412957"/>
    <w:rsid w:val="00413403"/>
    <w:rsid w:val="0041654D"/>
    <w:rsid w:val="00417382"/>
    <w:rsid w:val="00417F00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6F18"/>
    <w:rsid w:val="0045763B"/>
    <w:rsid w:val="00457AB0"/>
    <w:rsid w:val="0046031B"/>
    <w:rsid w:val="00460E6B"/>
    <w:rsid w:val="0046125B"/>
    <w:rsid w:val="0046215A"/>
    <w:rsid w:val="004634D9"/>
    <w:rsid w:val="00463982"/>
    <w:rsid w:val="004644E1"/>
    <w:rsid w:val="00464957"/>
    <w:rsid w:val="00467377"/>
    <w:rsid w:val="00473A50"/>
    <w:rsid w:val="0047464C"/>
    <w:rsid w:val="00475F25"/>
    <w:rsid w:val="0047669A"/>
    <w:rsid w:val="00477465"/>
    <w:rsid w:val="004778B2"/>
    <w:rsid w:val="00482452"/>
    <w:rsid w:val="004832EC"/>
    <w:rsid w:val="004846E8"/>
    <w:rsid w:val="00490974"/>
    <w:rsid w:val="00491FBD"/>
    <w:rsid w:val="00492595"/>
    <w:rsid w:val="004928EA"/>
    <w:rsid w:val="00494589"/>
    <w:rsid w:val="00496051"/>
    <w:rsid w:val="004968CC"/>
    <w:rsid w:val="00497224"/>
    <w:rsid w:val="004A0C24"/>
    <w:rsid w:val="004A23B5"/>
    <w:rsid w:val="004A7F72"/>
    <w:rsid w:val="004B0672"/>
    <w:rsid w:val="004B067F"/>
    <w:rsid w:val="004B3B4C"/>
    <w:rsid w:val="004B3CDE"/>
    <w:rsid w:val="004B4EDF"/>
    <w:rsid w:val="004B5413"/>
    <w:rsid w:val="004B5613"/>
    <w:rsid w:val="004B7B3A"/>
    <w:rsid w:val="004B7C27"/>
    <w:rsid w:val="004C1C17"/>
    <w:rsid w:val="004C2235"/>
    <w:rsid w:val="004C33C2"/>
    <w:rsid w:val="004C3920"/>
    <w:rsid w:val="004C3932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3D6E"/>
    <w:rsid w:val="00504848"/>
    <w:rsid w:val="00505D37"/>
    <w:rsid w:val="00507EDE"/>
    <w:rsid w:val="005104AA"/>
    <w:rsid w:val="0051273A"/>
    <w:rsid w:val="00513907"/>
    <w:rsid w:val="00513B8C"/>
    <w:rsid w:val="005150C5"/>
    <w:rsid w:val="005170D2"/>
    <w:rsid w:val="0052089E"/>
    <w:rsid w:val="00521D96"/>
    <w:rsid w:val="00522954"/>
    <w:rsid w:val="00524761"/>
    <w:rsid w:val="005279FC"/>
    <w:rsid w:val="00527F29"/>
    <w:rsid w:val="00530067"/>
    <w:rsid w:val="00531735"/>
    <w:rsid w:val="00531BD2"/>
    <w:rsid w:val="00534056"/>
    <w:rsid w:val="00535E78"/>
    <w:rsid w:val="00536820"/>
    <w:rsid w:val="005411D3"/>
    <w:rsid w:val="00542068"/>
    <w:rsid w:val="00542DF2"/>
    <w:rsid w:val="00543836"/>
    <w:rsid w:val="00544FFF"/>
    <w:rsid w:val="005469DE"/>
    <w:rsid w:val="00551858"/>
    <w:rsid w:val="00553777"/>
    <w:rsid w:val="00554E2A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6E09"/>
    <w:rsid w:val="00587062"/>
    <w:rsid w:val="00587BA5"/>
    <w:rsid w:val="005953B0"/>
    <w:rsid w:val="005A13BC"/>
    <w:rsid w:val="005A2524"/>
    <w:rsid w:val="005A7F3F"/>
    <w:rsid w:val="005B1120"/>
    <w:rsid w:val="005B414C"/>
    <w:rsid w:val="005B41F6"/>
    <w:rsid w:val="005B6424"/>
    <w:rsid w:val="005B7DFB"/>
    <w:rsid w:val="005C1369"/>
    <w:rsid w:val="005C2EBA"/>
    <w:rsid w:val="005C4592"/>
    <w:rsid w:val="005C4BE8"/>
    <w:rsid w:val="005D24C7"/>
    <w:rsid w:val="005D2964"/>
    <w:rsid w:val="005D3890"/>
    <w:rsid w:val="005D3E9D"/>
    <w:rsid w:val="005D6773"/>
    <w:rsid w:val="005D71AE"/>
    <w:rsid w:val="005D782A"/>
    <w:rsid w:val="005E01D3"/>
    <w:rsid w:val="005E0361"/>
    <w:rsid w:val="005E314C"/>
    <w:rsid w:val="005E574A"/>
    <w:rsid w:val="005E5AE0"/>
    <w:rsid w:val="005E63A4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23"/>
    <w:rsid w:val="00604536"/>
    <w:rsid w:val="00604834"/>
    <w:rsid w:val="00606AD5"/>
    <w:rsid w:val="00607A86"/>
    <w:rsid w:val="00610465"/>
    <w:rsid w:val="006115F6"/>
    <w:rsid w:val="00613625"/>
    <w:rsid w:val="0061493E"/>
    <w:rsid w:val="00616B78"/>
    <w:rsid w:val="006213FB"/>
    <w:rsid w:val="00621449"/>
    <w:rsid w:val="00621C06"/>
    <w:rsid w:val="00621D96"/>
    <w:rsid w:val="00626459"/>
    <w:rsid w:val="00633FED"/>
    <w:rsid w:val="006359F4"/>
    <w:rsid w:val="00635A8C"/>
    <w:rsid w:val="006457AD"/>
    <w:rsid w:val="006465A7"/>
    <w:rsid w:val="006504E6"/>
    <w:rsid w:val="00651814"/>
    <w:rsid w:val="00652631"/>
    <w:rsid w:val="00654011"/>
    <w:rsid w:val="00655206"/>
    <w:rsid w:val="00655AE8"/>
    <w:rsid w:val="006564F4"/>
    <w:rsid w:val="00656DB7"/>
    <w:rsid w:val="00656FD1"/>
    <w:rsid w:val="00657FF0"/>
    <w:rsid w:val="00661742"/>
    <w:rsid w:val="00665F40"/>
    <w:rsid w:val="00667732"/>
    <w:rsid w:val="0066787E"/>
    <w:rsid w:val="00667D6A"/>
    <w:rsid w:val="00680CE7"/>
    <w:rsid w:val="006823AF"/>
    <w:rsid w:val="00682D60"/>
    <w:rsid w:val="006842CB"/>
    <w:rsid w:val="00684F50"/>
    <w:rsid w:val="00686F62"/>
    <w:rsid w:val="00687FA9"/>
    <w:rsid w:val="006914CC"/>
    <w:rsid w:val="00693233"/>
    <w:rsid w:val="00695F15"/>
    <w:rsid w:val="00696159"/>
    <w:rsid w:val="00697F77"/>
    <w:rsid w:val="006A0966"/>
    <w:rsid w:val="006A1616"/>
    <w:rsid w:val="006A189E"/>
    <w:rsid w:val="006A46FF"/>
    <w:rsid w:val="006A5F7B"/>
    <w:rsid w:val="006B0A1E"/>
    <w:rsid w:val="006B0BC3"/>
    <w:rsid w:val="006B3DC6"/>
    <w:rsid w:val="006B3F7B"/>
    <w:rsid w:val="006B43F6"/>
    <w:rsid w:val="006B5740"/>
    <w:rsid w:val="006B5B0D"/>
    <w:rsid w:val="006B5D5F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2205"/>
    <w:rsid w:val="006D3FD0"/>
    <w:rsid w:val="006D5E74"/>
    <w:rsid w:val="006D633C"/>
    <w:rsid w:val="006E0351"/>
    <w:rsid w:val="006E0C92"/>
    <w:rsid w:val="006F113F"/>
    <w:rsid w:val="006F4861"/>
    <w:rsid w:val="006F528C"/>
    <w:rsid w:val="006F6FE6"/>
    <w:rsid w:val="0070017E"/>
    <w:rsid w:val="007025A0"/>
    <w:rsid w:val="00703B51"/>
    <w:rsid w:val="00704315"/>
    <w:rsid w:val="0070684A"/>
    <w:rsid w:val="00714948"/>
    <w:rsid w:val="00716373"/>
    <w:rsid w:val="00717719"/>
    <w:rsid w:val="007177F5"/>
    <w:rsid w:val="007246BA"/>
    <w:rsid w:val="0073324B"/>
    <w:rsid w:val="00733266"/>
    <w:rsid w:val="0073472E"/>
    <w:rsid w:val="00734801"/>
    <w:rsid w:val="00734BE3"/>
    <w:rsid w:val="00740228"/>
    <w:rsid w:val="00740490"/>
    <w:rsid w:val="0074192B"/>
    <w:rsid w:val="0074315E"/>
    <w:rsid w:val="0074413B"/>
    <w:rsid w:val="007458D4"/>
    <w:rsid w:val="007468D5"/>
    <w:rsid w:val="00746C2C"/>
    <w:rsid w:val="00750AEE"/>
    <w:rsid w:val="007526E1"/>
    <w:rsid w:val="007535AD"/>
    <w:rsid w:val="00753F09"/>
    <w:rsid w:val="00754643"/>
    <w:rsid w:val="007557E3"/>
    <w:rsid w:val="00762EFE"/>
    <w:rsid w:val="00763E52"/>
    <w:rsid w:val="00767CDF"/>
    <w:rsid w:val="0077026D"/>
    <w:rsid w:val="00770619"/>
    <w:rsid w:val="00771287"/>
    <w:rsid w:val="00773C91"/>
    <w:rsid w:val="00774EF9"/>
    <w:rsid w:val="00776F9E"/>
    <w:rsid w:val="007773DA"/>
    <w:rsid w:val="007778FA"/>
    <w:rsid w:val="00780ABA"/>
    <w:rsid w:val="00781694"/>
    <w:rsid w:val="00782C9D"/>
    <w:rsid w:val="0078458A"/>
    <w:rsid w:val="007877F4"/>
    <w:rsid w:val="00787B4C"/>
    <w:rsid w:val="00791D06"/>
    <w:rsid w:val="007929C7"/>
    <w:rsid w:val="00792CEA"/>
    <w:rsid w:val="007A3027"/>
    <w:rsid w:val="007A395B"/>
    <w:rsid w:val="007A3CFC"/>
    <w:rsid w:val="007A4423"/>
    <w:rsid w:val="007A476D"/>
    <w:rsid w:val="007A7415"/>
    <w:rsid w:val="007A7481"/>
    <w:rsid w:val="007A7573"/>
    <w:rsid w:val="007B023E"/>
    <w:rsid w:val="007B2BB0"/>
    <w:rsid w:val="007B3857"/>
    <w:rsid w:val="007B494F"/>
    <w:rsid w:val="007B7A88"/>
    <w:rsid w:val="007B7FB2"/>
    <w:rsid w:val="007C273B"/>
    <w:rsid w:val="007C2882"/>
    <w:rsid w:val="007C3D5A"/>
    <w:rsid w:val="007C3D91"/>
    <w:rsid w:val="007C55A8"/>
    <w:rsid w:val="007C64F9"/>
    <w:rsid w:val="007C6E18"/>
    <w:rsid w:val="007D0252"/>
    <w:rsid w:val="007D34E4"/>
    <w:rsid w:val="007D64D5"/>
    <w:rsid w:val="007D71DA"/>
    <w:rsid w:val="007E0A2E"/>
    <w:rsid w:val="007E2187"/>
    <w:rsid w:val="007E4ACB"/>
    <w:rsid w:val="00800105"/>
    <w:rsid w:val="00803F56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15C"/>
    <w:rsid w:val="00834958"/>
    <w:rsid w:val="0084164C"/>
    <w:rsid w:val="00841D08"/>
    <w:rsid w:val="00842610"/>
    <w:rsid w:val="00843769"/>
    <w:rsid w:val="008466F6"/>
    <w:rsid w:val="00846864"/>
    <w:rsid w:val="008502ED"/>
    <w:rsid w:val="008509EC"/>
    <w:rsid w:val="00850C13"/>
    <w:rsid w:val="00851F16"/>
    <w:rsid w:val="00853864"/>
    <w:rsid w:val="00855067"/>
    <w:rsid w:val="00856754"/>
    <w:rsid w:val="00856D9C"/>
    <w:rsid w:val="00861003"/>
    <w:rsid w:val="00862400"/>
    <w:rsid w:val="00865F44"/>
    <w:rsid w:val="0086621B"/>
    <w:rsid w:val="00871021"/>
    <w:rsid w:val="008733D1"/>
    <w:rsid w:val="00874608"/>
    <w:rsid w:val="00877DC4"/>
    <w:rsid w:val="00881712"/>
    <w:rsid w:val="00882313"/>
    <w:rsid w:val="00882412"/>
    <w:rsid w:val="008842DE"/>
    <w:rsid w:val="008851B6"/>
    <w:rsid w:val="0088520F"/>
    <w:rsid w:val="00887F08"/>
    <w:rsid w:val="00893DF2"/>
    <w:rsid w:val="008A043D"/>
    <w:rsid w:val="008A10E2"/>
    <w:rsid w:val="008A1317"/>
    <w:rsid w:val="008A3E4E"/>
    <w:rsid w:val="008A79E8"/>
    <w:rsid w:val="008B1A39"/>
    <w:rsid w:val="008B2234"/>
    <w:rsid w:val="008B23B2"/>
    <w:rsid w:val="008B2ED9"/>
    <w:rsid w:val="008B47B3"/>
    <w:rsid w:val="008B4BA8"/>
    <w:rsid w:val="008B6BE2"/>
    <w:rsid w:val="008C017C"/>
    <w:rsid w:val="008C0F1C"/>
    <w:rsid w:val="008C2289"/>
    <w:rsid w:val="008C25B4"/>
    <w:rsid w:val="008C2E43"/>
    <w:rsid w:val="008C3040"/>
    <w:rsid w:val="008C478F"/>
    <w:rsid w:val="008C50A2"/>
    <w:rsid w:val="008C5802"/>
    <w:rsid w:val="008C637E"/>
    <w:rsid w:val="008C67CC"/>
    <w:rsid w:val="008C7D68"/>
    <w:rsid w:val="008D1415"/>
    <w:rsid w:val="008D1AC9"/>
    <w:rsid w:val="008D24A0"/>
    <w:rsid w:val="008D31BA"/>
    <w:rsid w:val="008D47DB"/>
    <w:rsid w:val="008D4DCA"/>
    <w:rsid w:val="008E300A"/>
    <w:rsid w:val="008E4072"/>
    <w:rsid w:val="008E6468"/>
    <w:rsid w:val="008E7F1B"/>
    <w:rsid w:val="008F1AF2"/>
    <w:rsid w:val="008F28C6"/>
    <w:rsid w:val="008F2F54"/>
    <w:rsid w:val="0090184E"/>
    <w:rsid w:val="009042C6"/>
    <w:rsid w:val="00905FC6"/>
    <w:rsid w:val="00906869"/>
    <w:rsid w:val="00907890"/>
    <w:rsid w:val="00910BE1"/>
    <w:rsid w:val="00911407"/>
    <w:rsid w:val="00912CFA"/>
    <w:rsid w:val="00913E14"/>
    <w:rsid w:val="009144F7"/>
    <w:rsid w:val="009145DF"/>
    <w:rsid w:val="00917037"/>
    <w:rsid w:val="0092034F"/>
    <w:rsid w:val="009211ED"/>
    <w:rsid w:val="009259D6"/>
    <w:rsid w:val="00930F73"/>
    <w:rsid w:val="0093262B"/>
    <w:rsid w:val="0093448B"/>
    <w:rsid w:val="009373A7"/>
    <w:rsid w:val="00937BE3"/>
    <w:rsid w:val="00940C6D"/>
    <w:rsid w:val="00943382"/>
    <w:rsid w:val="009444EB"/>
    <w:rsid w:val="0094479D"/>
    <w:rsid w:val="00945198"/>
    <w:rsid w:val="00945335"/>
    <w:rsid w:val="00946868"/>
    <w:rsid w:val="009507CB"/>
    <w:rsid w:val="00952ADA"/>
    <w:rsid w:val="00953538"/>
    <w:rsid w:val="00954F60"/>
    <w:rsid w:val="0095781A"/>
    <w:rsid w:val="00961680"/>
    <w:rsid w:val="009627DE"/>
    <w:rsid w:val="0097027F"/>
    <w:rsid w:val="00974D0D"/>
    <w:rsid w:val="009767EB"/>
    <w:rsid w:val="0098142C"/>
    <w:rsid w:val="009830ED"/>
    <w:rsid w:val="0098464B"/>
    <w:rsid w:val="009862D0"/>
    <w:rsid w:val="0099288E"/>
    <w:rsid w:val="00993FA6"/>
    <w:rsid w:val="00994822"/>
    <w:rsid w:val="009953A5"/>
    <w:rsid w:val="009A172C"/>
    <w:rsid w:val="009A38E2"/>
    <w:rsid w:val="009A3B2F"/>
    <w:rsid w:val="009A556D"/>
    <w:rsid w:val="009A5E8C"/>
    <w:rsid w:val="009A737E"/>
    <w:rsid w:val="009B35A6"/>
    <w:rsid w:val="009B41C4"/>
    <w:rsid w:val="009B5D4D"/>
    <w:rsid w:val="009B7B07"/>
    <w:rsid w:val="009C288C"/>
    <w:rsid w:val="009C5F70"/>
    <w:rsid w:val="009C7254"/>
    <w:rsid w:val="009D0824"/>
    <w:rsid w:val="009D0ECF"/>
    <w:rsid w:val="009D2C09"/>
    <w:rsid w:val="009E10FC"/>
    <w:rsid w:val="009E5575"/>
    <w:rsid w:val="009E5E17"/>
    <w:rsid w:val="009E7154"/>
    <w:rsid w:val="009F011D"/>
    <w:rsid w:val="009F27BD"/>
    <w:rsid w:val="009F35FB"/>
    <w:rsid w:val="009F393D"/>
    <w:rsid w:val="009F4940"/>
    <w:rsid w:val="009F6333"/>
    <w:rsid w:val="009F6337"/>
    <w:rsid w:val="009F653F"/>
    <w:rsid w:val="00A0031E"/>
    <w:rsid w:val="00A00CFB"/>
    <w:rsid w:val="00A01A0A"/>
    <w:rsid w:val="00A01F9D"/>
    <w:rsid w:val="00A0355A"/>
    <w:rsid w:val="00A0492F"/>
    <w:rsid w:val="00A05645"/>
    <w:rsid w:val="00A07A59"/>
    <w:rsid w:val="00A10726"/>
    <w:rsid w:val="00A1259E"/>
    <w:rsid w:val="00A14E99"/>
    <w:rsid w:val="00A15108"/>
    <w:rsid w:val="00A15838"/>
    <w:rsid w:val="00A17DF0"/>
    <w:rsid w:val="00A25F47"/>
    <w:rsid w:val="00A262FE"/>
    <w:rsid w:val="00A27798"/>
    <w:rsid w:val="00A370E1"/>
    <w:rsid w:val="00A40A33"/>
    <w:rsid w:val="00A4105B"/>
    <w:rsid w:val="00A41749"/>
    <w:rsid w:val="00A41BBF"/>
    <w:rsid w:val="00A42C5F"/>
    <w:rsid w:val="00A4309C"/>
    <w:rsid w:val="00A43C47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4954"/>
    <w:rsid w:val="00A65BF8"/>
    <w:rsid w:val="00A66A3D"/>
    <w:rsid w:val="00A70F7F"/>
    <w:rsid w:val="00A711D9"/>
    <w:rsid w:val="00A727D8"/>
    <w:rsid w:val="00A7322D"/>
    <w:rsid w:val="00A75727"/>
    <w:rsid w:val="00A806FA"/>
    <w:rsid w:val="00A829AC"/>
    <w:rsid w:val="00A85016"/>
    <w:rsid w:val="00A85126"/>
    <w:rsid w:val="00A85441"/>
    <w:rsid w:val="00A927A1"/>
    <w:rsid w:val="00A93A61"/>
    <w:rsid w:val="00A9680C"/>
    <w:rsid w:val="00AA086D"/>
    <w:rsid w:val="00AA62A0"/>
    <w:rsid w:val="00AB09A9"/>
    <w:rsid w:val="00AB2DE3"/>
    <w:rsid w:val="00AB2F88"/>
    <w:rsid w:val="00AB3A3F"/>
    <w:rsid w:val="00AB5703"/>
    <w:rsid w:val="00AB76D2"/>
    <w:rsid w:val="00AC13F7"/>
    <w:rsid w:val="00AC1721"/>
    <w:rsid w:val="00AC2D05"/>
    <w:rsid w:val="00AC4465"/>
    <w:rsid w:val="00AC4EB4"/>
    <w:rsid w:val="00AC51D1"/>
    <w:rsid w:val="00AD05F0"/>
    <w:rsid w:val="00AD0F42"/>
    <w:rsid w:val="00AD13A4"/>
    <w:rsid w:val="00AD3FAD"/>
    <w:rsid w:val="00AD6005"/>
    <w:rsid w:val="00AE0A0F"/>
    <w:rsid w:val="00AE1D39"/>
    <w:rsid w:val="00AE48EB"/>
    <w:rsid w:val="00AE7856"/>
    <w:rsid w:val="00AF0C54"/>
    <w:rsid w:val="00AF0D8C"/>
    <w:rsid w:val="00AF2C48"/>
    <w:rsid w:val="00AF3081"/>
    <w:rsid w:val="00AF39C3"/>
    <w:rsid w:val="00AF44B0"/>
    <w:rsid w:val="00AF5AA6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27B97"/>
    <w:rsid w:val="00B3060C"/>
    <w:rsid w:val="00B30B74"/>
    <w:rsid w:val="00B30B9D"/>
    <w:rsid w:val="00B31A59"/>
    <w:rsid w:val="00B327EF"/>
    <w:rsid w:val="00B32956"/>
    <w:rsid w:val="00B32AB5"/>
    <w:rsid w:val="00B4210A"/>
    <w:rsid w:val="00B4385B"/>
    <w:rsid w:val="00B4596F"/>
    <w:rsid w:val="00B4788E"/>
    <w:rsid w:val="00B548BE"/>
    <w:rsid w:val="00B55A96"/>
    <w:rsid w:val="00B60454"/>
    <w:rsid w:val="00B6540F"/>
    <w:rsid w:val="00B6643B"/>
    <w:rsid w:val="00B673B7"/>
    <w:rsid w:val="00B676A4"/>
    <w:rsid w:val="00B71F06"/>
    <w:rsid w:val="00B75F3E"/>
    <w:rsid w:val="00B76668"/>
    <w:rsid w:val="00B80566"/>
    <w:rsid w:val="00B80CD5"/>
    <w:rsid w:val="00B81A3D"/>
    <w:rsid w:val="00B84065"/>
    <w:rsid w:val="00B85140"/>
    <w:rsid w:val="00B85EE2"/>
    <w:rsid w:val="00B86835"/>
    <w:rsid w:val="00B90FD9"/>
    <w:rsid w:val="00B91702"/>
    <w:rsid w:val="00B92489"/>
    <w:rsid w:val="00B934C3"/>
    <w:rsid w:val="00B9410F"/>
    <w:rsid w:val="00B9577D"/>
    <w:rsid w:val="00B9738C"/>
    <w:rsid w:val="00BA04A8"/>
    <w:rsid w:val="00BA1EF6"/>
    <w:rsid w:val="00BB070F"/>
    <w:rsid w:val="00BB1C30"/>
    <w:rsid w:val="00BB2474"/>
    <w:rsid w:val="00BB755A"/>
    <w:rsid w:val="00BC0098"/>
    <w:rsid w:val="00BC1A11"/>
    <w:rsid w:val="00BC2B91"/>
    <w:rsid w:val="00BC42B5"/>
    <w:rsid w:val="00BC46F7"/>
    <w:rsid w:val="00BC4C22"/>
    <w:rsid w:val="00BC7511"/>
    <w:rsid w:val="00BD1142"/>
    <w:rsid w:val="00BD2499"/>
    <w:rsid w:val="00BD4917"/>
    <w:rsid w:val="00BD58C2"/>
    <w:rsid w:val="00BD5B0C"/>
    <w:rsid w:val="00BD7AF7"/>
    <w:rsid w:val="00BE13D6"/>
    <w:rsid w:val="00BE3AAC"/>
    <w:rsid w:val="00BE40F2"/>
    <w:rsid w:val="00BE4557"/>
    <w:rsid w:val="00BE4D00"/>
    <w:rsid w:val="00BE5AFB"/>
    <w:rsid w:val="00BE5C41"/>
    <w:rsid w:val="00BE6CB4"/>
    <w:rsid w:val="00BE7859"/>
    <w:rsid w:val="00BF11C8"/>
    <w:rsid w:val="00BF1AEA"/>
    <w:rsid w:val="00BF1F7A"/>
    <w:rsid w:val="00BF3F12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27093"/>
    <w:rsid w:val="00C300F2"/>
    <w:rsid w:val="00C30FCD"/>
    <w:rsid w:val="00C343EC"/>
    <w:rsid w:val="00C413BE"/>
    <w:rsid w:val="00C424EA"/>
    <w:rsid w:val="00C44246"/>
    <w:rsid w:val="00C459CD"/>
    <w:rsid w:val="00C45C24"/>
    <w:rsid w:val="00C46618"/>
    <w:rsid w:val="00C50216"/>
    <w:rsid w:val="00C5063F"/>
    <w:rsid w:val="00C5070A"/>
    <w:rsid w:val="00C50C69"/>
    <w:rsid w:val="00C53DAA"/>
    <w:rsid w:val="00C60502"/>
    <w:rsid w:val="00C6102A"/>
    <w:rsid w:val="00C645ED"/>
    <w:rsid w:val="00C669D8"/>
    <w:rsid w:val="00C722CB"/>
    <w:rsid w:val="00C7337C"/>
    <w:rsid w:val="00C7358E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2AB9"/>
    <w:rsid w:val="00CB65EC"/>
    <w:rsid w:val="00CC26DD"/>
    <w:rsid w:val="00CC4742"/>
    <w:rsid w:val="00CC478D"/>
    <w:rsid w:val="00CC57F1"/>
    <w:rsid w:val="00CC64D4"/>
    <w:rsid w:val="00CD53AF"/>
    <w:rsid w:val="00CD62D3"/>
    <w:rsid w:val="00CD6D4D"/>
    <w:rsid w:val="00CE071B"/>
    <w:rsid w:val="00CE2F65"/>
    <w:rsid w:val="00CE3D09"/>
    <w:rsid w:val="00CE58B4"/>
    <w:rsid w:val="00CF06CD"/>
    <w:rsid w:val="00CF3294"/>
    <w:rsid w:val="00CF5E1C"/>
    <w:rsid w:val="00D00A71"/>
    <w:rsid w:val="00D03EDB"/>
    <w:rsid w:val="00D05B32"/>
    <w:rsid w:val="00D061FB"/>
    <w:rsid w:val="00D06765"/>
    <w:rsid w:val="00D06F35"/>
    <w:rsid w:val="00D14376"/>
    <w:rsid w:val="00D14A85"/>
    <w:rsid w:val="00D1565A"/>
    <w:rsid w:val="00D17D95"/>
    <w:rsid w:val="00D20C61"/>
    <w:rsid w:val="00D21EB9"/>
    <w:rsid w:val="00D247C0"/>
    <w:rsid w:val="00D2523C"/>
    <w:rsid w:val="00D33B13"/>
    <w:rsid w:val="00D35FC8"/>
    <w:rsid w:val="00D366AC"/>
    <w:rsid w:val="00D3677A"/>
    <w:rsid w:val="00D410E2"/>
    <w:rsid w:val="00D46B1B"/>
    <w:rsid w:val="00D46B88"/>
    <w:rsid w:val="00D50B41"/>
    <w:rsid w:val="00D52D6B"/>
    <w:rsid w:val="00D539A0"/>
    <w:rsid w:val="00D54886"/>
    <w:rsid w:val="00D55283"/>
    <w:rsid w:val="00D56B95"/>
    <w:rsid w:val="00D61988"/>
    <w:rsid w:val="00D62CD2"/>
    <w:rsid w:val="00D64634"/>
    <w:rsid w:val="00D64760"/>
    <w:rsid w:val="00D658CB"/>
    <w:rsid w:val="00D66D3E"/>
    <w:rsid w:val="00D67339"/>
    <w:rsid w:val="00D71515"/>
    <w:rsid w:val="00D717EB"/>
    <w:rsid w:val="00D72408"/>
    <w:rsid w:val="00D72588"/>
    <w:rsid w:val="00D7343D"/>
    <w:rsid w:val="00D7396A"/>
    <w:rsid w:val="00D749FA"/>
    <w:rsid w:val="00D7530D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A3121"/>
    <w:rsid w:val="00DA7F84"/>
    <w:rsid w:val="00DB121A"/>
    <w:rsid w:val="00DB378C"/>
    <w:rsid w:val="00DB40EF"/>
    <w:rsid w:val="00DB4AE4"/>
    <w:rsid w:val="00DB526A"/>
    <w:rsid w:val="00DB7336"/>
    <w:rsid w:val="00DB7D7D"/>
    <w:rsid w:val="00DC0573"/>
    <w:rsid w:val="00DC1FD1"/>
    <w:rsid w:val="00DC2CB5"/>
    <w:rsid w:val="00DC3560"/>
    <w:rsid w:val="00DC3775"/>
    <w:rsid w:val="00DC4FA8"/>
    <w:rsid w:val="00DC682B"/>
    <w:rsid w:val="00DC791D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5D2"/>
    <w:rsid w:val="00E176E0"/>
    <w:rsid w:val="00E17D3F"/>
    <w:rsid w:val="00E203D9"/>
    <w:rsid w:val="00E208B1"/>
    <w:rsid w:val="00E23D56"/>
    <w:rsid w:val="00E26279"/>
    <w:rsid w:val="00E301A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5AAD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65E74"/>
    <w:rsid w:val="00E70E56"/>
    <w:rsid w:val="00E73CBC"/>
    <w:rsid w:val="00E75180"/>
    <w:rsid w:val="00E76135"/>
    <w:rsid w:val="00E80A9F"/>
    <w:rsid w:val="00E82AD8"/>
    <w:rsid w:val="00E83079"/>
    <w:rsid w:val="00E85EE8"/>
    <w:rsid w:val="00E878D3"/>
    <w:rsid w:val="00E91862"/>
    <w:rsid w:val="00E91C7D"/>
    <w:rsid w:val="00E92EDA"/>
    <w:rsid w:val="00E939B8"/>
    <w:rsid w:val="00E94D2B"/>
    <w:rsid w:val="00E96129"/>
    <w:rsid w:val="00EA03F9"/>
    <w:rsid w:val="00EA1D19"/>
    <w:rsid w:val="00EA48E4"/>
    <w:rsid w:val="00EB0EF5"/>
    <w:rsid w:val="00EB15E4"/>
    <w:rsid w:val="00EB1F9B"/>
    <w:rsid w:val="00EB65D5"/>
    <w:rsid w:val="00EB6E4A"/>
    <w:rsid w:val="00EB76B8"/>
    <w:rsid w:val="00EC04DF"/>
    <w:rsid w:val="00EC389B"/>
    <w:rsid w:val="00EC3EE2"/>
    <w:rsid w:val="00EC5EDE"/>
    <w:rsid w:val="00EC7094"/>
    <w:rsid w:val="00EC735B"/>
    <w:rsid w:val="00ED032F"/>
    <w:rsid w:val="00ED141F"/>
    <w:rsid w:val="00ED2092"/>
    <w:rsid w:val="00ED4543"/>
    <w:rsid w:val="00ED4E6B"/>
    <w:rsid w:val="00EE400A"/>
    <w:rsid w:val="00EE535A"/>
    <w:rsid w:val="00EE5DF2"/>
    <w:rsid w:val="00EE74BA"/>
    <w:rsid w:val="00EF0114"/>
    <w:rsid w:val="00EF3102"/>
    <w:rsid w:val="00EF3173"/>
    <w:rsid w:val="00EF3517"/>
    <w:rsid w:val="00EF4693"/>
    <w:rsid w:val="00EF4A52"/>
    <w:rsid w:val="00EF52F2"/>
    <w:rsid w:val="00EF6BA3"/>
    <w:rsid w:val="00F024A1"/>
    <w:rsid w:val="00F039D3"/>
    <w:rsid w:val="00F03EF2"/>
    <w:rsid w:val="00F05CBD"/>
    <w:rsid w:val="00F068FD"/>
    <w:rsid w:val="00F06F98"/>
    <w:rsid w:val="00F0718E"/>
    <w:rsid w:val="00F1009C"/>
    <w:rsid w:val="00F11B98"/>
    <w:rsid w:val="00F12424"/>
    <w:rsid w:val="00F12B87"/>
    <w:rsid w:val="00F12CCB"/>
    <w:rsid w:val="00F14039"/>
    <w:rsid w:val="00F14ADF"/>
    <w:rsid w:val="00F154C6"/>
    <w:rsid w:val="00F158E2"/>
    <w:rsid w:val="00F17025"/>
    <w:rsid w:val="00F236C7"/>
    <w:rsid w:val="00F2624D"/>
    <w:rsid w:val="00F266CD"/>
    <w:rsid w:val="00F32E02"/>
    <w:rsid w:val="00F359F0"/>
    <w:rsid w:val="00F35F7E"/>
    <w:rsid w:val="00F36774"/>
    <w:rsid w:val="00F37473"/>
    <w:rsid w:val="00F402C9"/>
    <w:rsid w:val="00F4158F"/>
    <w:rsid w:val="00F43B99"/>
    <w:rsid w:val="00F44933"/>
    <w:rsid w:val="00F45F8D"/>
    <w:rsid w:val="00F505F1"/>
    <w:rsid w:val="00F53EA3"/>
    <w:rsid w:val="00F541DE"/>
    <w:rsid w:val="00F56755"/>
    <w:rsid w:val="00F57B57"/>
    <w:rsid w:val="00F6171A"/>
    <w:rsid w:val="00F63A7B"/>
    <w:rsid w:val="00F64F3E"/>
    <w:rsid w:val="00F70DDC"/>
    <w:rsid w:val="00F7217B"/>
    <w:rsid w:val="00F7434A"/>
    <w:rsid w:val="00F8198D"/>
    <w:rsid w:val="00F82B12"/>
    <w:rsid w:val="00F831A1"/>
    <w:rsid w:val="00F8389A"/>
    <w:rsid w:val="00F83E18"/>
    <w:rsid w:val="00F83FEF"/>
    <w:rsid w:val="00F8426B"/>
    <w:rsid w:val="00F8429D"/>
    <w:rsid w:val="00F85420"/>
    <w:rsid w:val="00F86B61"/>
    <w:rsid w:val="00F872BB"/>
    <w:rsid w:val="00F876A2"/>
    <w:rsid w:val="00F95266"/>
    <w:rsid w:val="00FA0519"/>
    <w:rsid w:val="00FA05CF"/>
    <w:rsid w:val="00FA130F"/>
    <w:rsid w:val="00FA24BF"/>
    <w:rsid w:val="00FA5D2F"/>
    <w:rsid w:val="00FC19C0"/>
    <w:rsid w:val="00FC1F6A"/>
    <w:rsid w:val="00FC1F70"/>
    <w:rsid w:val="00FC29F6"/>
    <w:rsid w:val="00FC3639"/>
    <w:rsid w:val="00FC3BBE"/>
    <w:rsid w:val="00FC5704"/>
    <w:rsid w:val="00FC68DD"/>
    <w:rsid w:val="00FC6C50"/>
    <w:rsid w:val="00FD0BAD"/>
    <w:rsid w:val="00FD2BFF"/>
    <w:rsid w:val="00FD395D"/>
    <w:rsid w:val="00FD425C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16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B067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B067F"/>
    <w:pPr>
      <w:widowControl w:val="0"/>
      <w:autoSpaceDE w:val="0"/>
      <w:autoSpaceDN w:val="0"/>
      <w:spacing w:line="256" w:lineRule="exact"/>
      <w:ind w:left="1322"/>
      <w:jc w:val="center"/>
    </w:pPr>
    <w:rPr>
      <w:sz w:val="22"/>
      <w:szCs w:val="22"/>
      <w:lang w:bidi="ru-RU"/>
    </w:rPr>
  </w:style>
  <w:style w:type="table" w:customStyle="1" w:styleId="16">
    <w:name w:val="Сетка таблицы1"/>
    <w:basedOn w:val="a1"/>
    <w:next w:val="a7"/>
    <w:rsid w:val="00503D6E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A4C217-7402-43F8-A507-695876186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1086</TotalTime>
  <Pages>2</Pages>
  <Words>246</Words>
  <Characters>1725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1968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307</cp:revision>
  <cp:lastPrinted>2022-12-28T03:42:00Z</cp:lastPrinted>
  <dcterms:created xsi:type="dcterms:W3CDTF">2018-01-30T07:24:00Z</dcterms:created>
  <dcterms:modified xsi:type="dcterms:W3CDTF">2022-12-28T03:42:00Z</dcterms:modified>
</cp:coreProperties>
</file>