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1F6077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1F6077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1F6077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F6077">
              <w:rPr>
                <w:rFonts w:ascii="PT Astra Serif" w:hAnsi="PT Astra Serif"/>
                <w:sz w:val="26"/>
                <w:szCs w:val="26"/>
              </w:rPr>
              <w:t>0345/01-07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4928EA" w:rsidRPr="004928EA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4928EA" w:rsidRPr="004928EA">
              <w:rPr>
                <w:rFonts w:ascii="PT Astra Serif" w:hAnsi="PT Astra Serif"/>
                <w:bCs/>
                <w:sz w:val="26"/>
                <w:szCs w:val="26"/>
              </w:rPr>
              <w:t>Сигат</w:t>
            </w:r>
            <w:proofErr w:type="spellEnd"/>
            <w:r w:rsidR="004928EA" w:rsidRPr="004928EA">
              <w:rPr>
                <w:rFonts w:ascii="PT Astra Serif" w:hAnsi="PT Astra Serif"/>
                <w:bCs/>
                <w:sz w:val="26"/>
                <w:szCs w:val="26"/>
              </w:rPr>
              <w:t xml:space="preserve"> 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928EA" w:rsidRPr="004928EA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4928EA" w:rsidRPr="004928EA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4928EA" w:rsidRPr="004928EA">
        <w:rPr>
          <w:rFonts w:ascii="PT Astra Serif" w:hAnsi="PT Astra Serif"/>
          <w:b w:val="0"/>
          <w:bCs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928EA" w:rsidRPr="004928EA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4928EA" w:rsidRPr="004928EA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4928EA" w:rsidRPr="004928EA">
        <w:rPr>
          <w:rFonts w:ascii="PT Astra Serif" w:hAnsi="PT Astra Serif"/>
          <w:b w:val="0"/>
          <w:bCs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F6077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1F6077">
        <w:rPr>
          <w:rFonts w:ascii="PT Astra Serif" w:hAnsi="PT Astra Serif"/>
          <w:sz w:val="26"/>
          <w:szCs w:val="26"/>
        </w:rPr>
        <w:t>0345/01-07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4928EA" w:rsidRPr="004928EA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4928EA" w:rsidRPr="004928EA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4928EA" w:rsidRPr="004928EA">
        <w:rPr>
          <w:rFonts w:ascii="PT Astra Serif" w:hAnsi="PT Astra Serif"/>
          <w:bCs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F607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F6077" w:rsidRDefault="001F607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4928EA" w:rsidRPr="004928EA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4928EA" w:rsidRPr="004928EA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4928EA" w:rsidRPr="004928EA">
        <w:rPr>
          <w:rFonts w:ascii="PT Astra Serif" w:hAnsi="PT Astra Serif"/>
          <w:bCs/>
          <w:sz w:val="26"/>
          <w:szCs w:val="26"/>
        </w:rPr>
        <w:t xml:space="preserve"> 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F607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F6077" w:rsidRDefault="001F607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F6077" w:rsidRDefault="001F607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6077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4321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C9A26-4356-4134-A5F0-78859339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1041</TotalTime>
  <Pages>2</Pages>
  <Words>251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269</cp:revision>
  <cp:lastPrinted>2022-12-28T03:50:00Z</cp:lastPrinted>
  <dcterms:created xsi:type="dcterms:W3CDTF">2018-01-30T07:24:00Z</dcterms:created>
  <dcterms:modified xsi:type="dcterms:W3CDTF">2022-12-28T03:50:00Z</dcterms:modified>
</cp:coreProperties>
</file>