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F94015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F94015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F94015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94015">
              <w:rPr>
                <w:rFonts w:ascii="PT Astra Serif" w:hAnsi="PT Astra Serif"/>
                <w:sz w:val="26"/>
                <w:szCs w:val="26"/>
              </w:rPr>
              <w:t>0346/01-07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FC1F70" w:rsidRPr="00FC1F70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FC1F70" w:rsidRPr="00FC1F70">
              <w:rPr>
                <w:rFonts w:ascii="PT Astra Serif" w:hAnsi="PT Astra Serif"/>
                <w:bCs/>
                <w:sz w:val="26"/>
                <w:szCs w:val="26"/>
              </w:rPr>
              <w:t>Сигат</w:t>
            </w:r>
            <w:proofErr w:type="spellEnd"/>
            <w:r w:rsidR="00FC1F70" w:rsidRPr="00FC1F70">
              <w:rPr>
                <w:rFonts w:ascii="PT Astra Serif" w:hAnsi="PT Astra Serif"/>
                <w:bCs/>
                <w:sz w:val="26"/>
                <w:szCs w:val="26"/>
              </w:rPr>
              <w:t xml:space="preserve"> 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C1F70" w:rsidRPr="00FC1F70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FC1F70" w:rsidRPr="00FC1F70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FC1F70" w:rsidRPr="00FC1F70">
        <w:rPr>
          <w:rFonts w:ascii="PT Astra Serif" w:hAnsi="PT Astra Serif"/>
          <w:b w:val="0"/>
          <w:bCs/>
          <w:sz w:val="26"/>
          <w:szCs w:val="26"/>
        </w:rPr>
        <w:t xml:space="preserve">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FC1F70" w:rsidRPr="00FC1F70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FC1F70" w:rsidRPr="00FC1F70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FC1F70" w:rsidRPr="00FC1F70">
        <w:rPr>
          <w:rFonts w:ascii="PT Astra Serif" w:hAnsi="PT Astra Serif"/>
          <w:b w:val="0"/>
          <w:bCs/>
          <w:sz w:val="26"/>
          <w:szCs w:val="26"/>
        </w:rPr>
        <w:t xml:space="preserve">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F94015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F94015">
        <w:rPr>
          <w:rFonts w:ascii="PT Astra Serif" w:hAnsi="PT Astra Serif"/>
          <w:sz w:val="26"/>
          <w:szCs w:val="26"/>
        </w:rPr>
        <w:t>0346/01-07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FC1F70" w:rsidRPr="00FC1F70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FC1F70" w:rsidRPr="00FC1F70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FC1F70" w:rsidRPr="00FC1F70">
        <w:rPr>
          <w:rFonts w:ascii="PT Astra Serif" w:hAnsi="PT Astra Serif"/>
          <w:bCs/>
          <w:sz w:val="26"/>
          <w:szCs w:val="26"/>
        </w:rPr>
        <w:t xml:space="preserve"> 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F9401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F94015" w:rsidRDefault="00F9401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FC1F70" w:rsidRPr="00FC1F70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FC1F70" w:rsidRPr="00FC1F70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FC1F70" w:rsidRPr="00FC1F70">
        <w:rPr>
          <w:rFonts w:ascii="PT Astra Serif" w:hAnsi="PT Astra Serif"/>
          <w:bCs/>
          <w:sz w:val="26"/>
          <w:szCs w:val="26"/>
        </w:rPr>
        <w:t xml:space="preserve"> 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F9401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F94015" w:rsidRDefault="00F9401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F94015" w:rsidRDefault="00F9401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945CD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4015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2CBE1-0A55-428F-897E-F7610CF0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1046</TotalTime>
  <Pages>2</Pages>
  <Words>251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272</cp:revision>
  <cp:lastPrinted>2022-12-28T03:52:00Z</cp:lastPrinted>
  <dcterms:created xsi:type="dcterms:W3CDTF">2018-01-30T07:24:00Z</dcterms:created>
  <dcterms:modified xsi:type="dcterms:W3CDTF">2022-12-28T03:52:00Z</dcterms:modified>
</cp:coreProperties>
</file>