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AC720B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AC720B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AC720B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AC720B">
              <w:rPr>
                <w:rFonts w:ascii="PT Astra Serif" w:hAnsi="PT Astra Serif"/>
                <w:sz w:val="26"/>
                <w:szCs w:val="26"/>
              </w:rPr>
              <w:t>0349/01-07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r w:rsidR="007B494F" w:rsidRPr="007B494F">
              <w:rPr>
                <w:rFonts w:ascii="PT Astra Serif" w:hAnsi="PT Astra Serif"/>
                <w:bCs/>
                <w:sz w:val="26"/>
                <w:szCs w:val="26"/>
              </w:rPr>
              <w:t>Поселение Тух–</w:t>
            </w:r>
            <w:proofErr w:type="spellStart"/>
            <w:r w:rsidR="007B494F" w:rsidRPr="007B494F">
              <w:rPr>
                <w:rFonts w:ascii="PT Astra Serif" w:hAnsi="PT Astra Serif"/>
                <w:bCs/>
                <w:sz w:val="26"/>
                <w:szCs w:val="26"/>
              </w:rPr>
              <w:t>Сигат</w:t>
            </w:r>
            <w:proofErr w:type="spellEnd"/>
            <w:r w:rsidR="007B494F" w:rsidRPr="007B494F">
              <w:rPr>
                <w:rFonts w:ascii="PT Astra Serif" w:hAnsi="PT Astra Serif"/>
                <w:bCs/>
                <w:sz w:val="26"/>
                <w:szCs w:val="26"/>
              </w:rPr>
              <w:t xml:space="preserve"> V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7B494F">
        <w:rPr>
          <w:rFonts w:ascii="PT Astra Serif" w:hAnsi="PT Astra Serif"/>
          <w:b w:val="0"/>
          <w:bCs/>
          <w:sz w:val="26"/>
          <w:szCs w:val="26"/>
        </w:rPr>
        <w:t>Поселение Тух-</w:t>
      </w:r>
      <w:proofErr w:type="spellStart"/>
      <w:r w:rsidR="007B494F">
        <w:rPr>
          <w:rFonts w:ascii="PT Astra Serif" w:hAnsi="PT Astra Serif"/>
          <w:b w:val="0"/>
          <w:bCs/>
          <w:sz w:val="26"/>
          <w:szCs w:val="26"/>
        </w:rPr>
        <w:t>Сигат</w:t>
      </w:r>
      <w:proofErr w:type="spellEnd"/>
      <w:r w:rsidR="007B494F">
        <w:rPr>
          <w:rFonts w:ascii="PT Astra Serif" w:hAnsi="PT Astra Serif"/>
          <w:b w:val="0"/>
          <w:bCs/>
          <w:sz w:val="26"/>
          <w:szCs w:val="26"/>
        </w:rPr>
        <w:t xml:space="preserve"> </w:t>
      </w:r>
      <w:r w:rsidR="00417F00" w:rsidRPr="00417F00">
        <w:rPr>
          <w:rFonts w:ascii="PT Astra Serif" w:hAnsi="PT Astra Serif"/>
          <w:b w:val="0"/>
          <w:bCs/>
          <w:sz w:val="26"/>
          <w:szCs w:val="26"/>
          <w:lang w:val="en-US"/>
        </w:rPr>
        <w:t>V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482452">
        <w:rPr>
          <w:rFonts w:ascii="PT Astra Serif" w:hAnsi="PT Astra Serif"/>
          <w:b w:val="0"/>
          <w:sz w:val="26"/>
          <w:szCs w:val="26"/>
        </w:rPr>
        <w:t>Каргасокского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7B494F">
        <w:rPr>
          <w:rFonts w:ascii="PT Astra Serif" w:hAnsi="PT Astra Serif"/>
          <w:b w:val="0"/>
          <w:bCs/>
          <w:sz w:val="26"/>
          <w:szCs w:val="26"/>
        </w:rPr>
        <w:t>Поселение Тух-</w:t>
      </w:r>
      <w:proofErr w:type="spellStart"/>
      <w:r w:rsidR="007B494F">
        <w:rPr>
          <w:rFonts w:ascii="PT Astra Serif" w:hAnsi="PT Astra Serif"/>
          <w:b w:val="0"/>
          <w:bCs/>
          <w:sz w:val="26"/>
          <w:szCs w:val="26"/>
        </w:rPr>
        <w:t>Сигат</w:t>
      </w:r>
      <w:proofErr w:type="spellEnd"/>
      <w:r w:rsidR="007B494F">
        <w:rPr>
          <w:rFonts w:ascii="PT Astra Serif" w:hAnsi="PT Astra Serif"/>
          <w:b w:val="0"/>
          <w:bCs/>
          <w:sz w:val="26"/>
          <w:szCs w:val="26"/>
        </w:rPr>
        <w:t xml:space="preserve"> </w:t>
      </w:r>
      <w:r w:rsidR="00417F00" w:rsidRPr="00417F00">
        <w:rPr>
          <w:rFonts w:ascii="PT Astra Serif" w:hAnsi="PT Astra Serif"/>
          <w:b w:val="0"/>
          <w:bCs/>
          <w:sz w:val="26"/>
          <w:szCs w:val="26"/>
          <w:lang w:val="en-US"/>
        </w:rPr>
        <w:t>V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AC720B">
        <w:rPr>
          <w:rFonts w:ascii="PT Astra Serif" w:hAnsi="PT Astra Serif"/>
          <w:sz w:val="26"/>
          <w:szCs w:val="26"/>
        </w:rPr>
        <w:t>27.12.2022  № 0349/01-07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9288E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r w:rsidR="007B494F">
        <w:rPr>
          <w:rFonts w:ascii="PT Astra Serif" w:hAnsi="PT Astra Serif"/>
          <w:bCs/>
          <w:sz w:val="26"/>
          <w:szCs w:val="26"/>
        </w:rPr>
        <w:t>Поселение Тух-</w:t>
      </w:r>
      <w:proofErr w:type="spellStart"/>
      <w:r w:rsidR="007B494F">
        <w:rPr>
          <w:rFonts w:ascii="PT Astra Serif" w:hAnsi="PT Astra Serif"/>
          <w:bCs/>
          <w:sz w:val="26"/>
          <w:szCs w:val="26"/>
        </w:rPr>
        <w:t>Сигат</w:t>
      </w:r>
      <w:proofErr w:type="spellEnd"/>
      <w:r w:rsidR="007B494F">
        <w:rPr>
          <w:rFonts w:ascii="PT Astra Serif" w:hAnsi="PT Astra Serif"/>
          <w:bCs/>
          <w:sz w:val="26"/>
          <w:szCs w:val="26"/>
        </w:rPr>
        <w:t xml:space="preserve"> </w:t>
      </w:r>
      <w:r w:rsidR="00417F00" w:rsidRPr="00417F00">
        <w:rPr>
          <w:rFonts w:ascii="PT Astra Serif" w:hAnsi="PT Astra Serif"/>
          <w:bCs/>
          <w:sz w:val="26"/>
          <w:szCs w:val="26"/>
          <w:lang w:val="en-US"/>
        </w:rPr>
        <w:t>V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AC720B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AC720B" w:rsidRDefault="00AC720B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AC720B" w:rsidRDefault="00AC720B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AC720B" w:rsidRDefault="00AC720B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AC720B" w:rsidRDefault="00AC720B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AC720B" w:rsidRDefault="00AC720B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335013" w:rsidRDefault="00335013" w:rsidP="00335013">
      <w:pPr>
        <w:rPr>
          <w:sz w:val="26"/>
          <w:szCs w:val="26"/>
        </w:rPr>
      </w:pPr>
    </w:p>
    <w:p w:rsidR="00503D6E" w:rsidRPr="00A0031E" w:rsidRDefault="00497224" w:rsidP="00A0031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A0031E">
        <w:rPr>
          <w:rFonts w:ascii="PT Astra Serif" w:hAnsi="PT Astra Serif"/>
          <w:sz w:val="26"/>
          <w:szCs w:val="26"/>
        </w:rPr>
        <w:t>«</w:t>
      </w:r>
      <w:r w:rsidR="007B494F">
        <w:rPr>
          <w:rFonts w:ascii="PT Astra Serif" w:hAnsi="PT Astra Serif"/>
          <w:bCs/>
          <w:sz w:val="26"/>
          <w:szCs w:val="26"/>
        </w:rPr>
        <w:t>Поселение Тух-</w:t>
      </w:r>
      <w:proofErr w:type="spellStart"/>
      <w:r w:rsidR="007B494F">
        <w:rPr>
          <w:rFonts w:ascii="PT Astra Serif" w:hAnsi="PT Astra Serif"/>
          <w:bCs/>
          <w:sz w:val="26"/>
          <w:szCs w:val="26"/>
        </w:rPr>
        <w:t>Сигат</w:t>
      </w:r>
      <w:proofErr w:type="spellEnd"/>
      <w:r w:rsidR="007B494F">
        <w:rPr>
          <w:rFonts w:ascii="PT Astra Serif" w:hAnsi="PT Astra Serif"/>
          <w:bCs/>
          <w:sz w:val="26"/>
          <w:szCs w:val="26"/>
        </w:rPr>
        <w:t xml:space="preserve"> </w:t>
      </w:r>
      <w:r w:rsidR="00417F00" w:rsidRPr="00417F00">
        <w:rPr>
          <w:rFonts w:ascii="PT Astra Serif" w:hAnsi="PT Astra Serif"/>
          <w:bCs/>
          <w:sz w:val="26"/>
          <w:szCs w:val="26"/>
          <w:lang w:val="en-US"/>
        </w:rPr>
        <w:t>V</w:t>
      </w:r>
      <w:r w:rsidR="005B414C" w:rsidRPr="00A0031E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AC720B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AC720B" w:rsidRDefault="00AC720B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AC720B" w:rsidRDefault="00AC720B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AC720B" w:rsidRDefault="00AC720B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AC720B" w:rsidRDefault="00AC720B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AC720B" w:rsidRDefault="00AC720B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191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4B6A"/>
    <w:rsid w:val="0000736C"/>
    <w:rsid w:val="0001330A"/>
    <w:rsid w:val="000153E1"/>
    <w:rsid w:val="00016379"/>
    <w:rsid w:val="000210F3"/>
    <w:rsid w:val="00021966"/>
    <w:rsid w:val="00023836"/>
    <w:rsid w:val="0002536A"/>
    <w:rsid w:val="00026324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465C"/>
    <w:rsid w:val="00095350"/>
    <w:rsid w:val="000963AD"/>
    <w:rsid w:val="0009674C"/>
    <w:rsid w:val="00097739"/>
    <w:rsid w:val="000A28C0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54F0"/>
    <w:rsid w:val="00127194"/>
    <w:rsid w:val="00130715"/>
    <w:rsid w:val="00130826"/>
    <w:rsid w:val="00132C3C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6E2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B7CCE"/>
    <w:rsid w:val="001C03CA"/>
    <w:rsid w:val="001C1812"/>
    <w:rsid w:val="001C2D52"/>
    <w:rsid w:val="001C7472"/>
    <w:rsid w:val="001D0403"/>
    <w:rsid w:val="001D0F2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2C81"/>
    <w:rsid w:val="001F40F8"/>
    <w:rsid w:val="001F58DB"/>
    <w:rsid w:val="001F7868"/>
    <w:rsid w:val="0020597D"/>
    <w:rsid w:val="00205BF0"/>
    <w:rsid w:val="0021259B"/>
    <w:rsid w:val="0021484C"/>
    <w:rsid w:val="00220520"/>
    <w:rsid w:val="002214DC"/>
    <w:rsid w:val="0022184D"/>
    <w:rsid w:val="00224453"/>
    <w:rsid w:val="00224DAA"/>
    <w:rsid w:val="002265B0"/>
    <w:rsid w:val="00227F84"/>
    <w:rsid w:val="0023198B"/>
    <w:rsid w:val="00233A82"/>
    <w:rsid w:val="00233F0E"/>
    <w:rsid w:val="0023419E"/>
    <w:rsid w:val="00237045"/>
    <w:rsid w:val="00237D90"/>
    <w:rsid w:val="00244EB3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122D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2B2"/>
    <w:rsid w:val="002F46C6"/>
    <w:rsid w:val="002F5211"/>
    <w:rsid w:val="002F750B"/>
    <w:rsid w:val="0030025A"/>
    <w:rsid w:val="003036F3"/>
    <w:rsid w:val="00304F91"/>
    <w:rsid w:val="00307BD3"/>
    <w:rsid w:val="0031210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31F15"/>
    <w:rsid w:val="00335013"/>
    <w:rsid w:val="003406F0"/>
    <w:rsid w:val="00345F25"/>
    <w:rsid w:val="0034602E"/>
    <w:rsid w:val="003502F5"/>
    <w:rsid w:val="0035269D"/>
    <w:rsid w:val="003530F2"/>
    <w:rsid w:val="00354742"/>
    <w:rsid w:val="00355F2B"/>
    <w:rsid w:val="0036094B"/>
    <w:rsid w:val="00361968"/>
    <w:rsid w:val="0036221D"/>
    <w:rsid w:val="003640E1"/>
    <w:rsid w:val="00366A90"/>
    <w:rsid w:val="00367E06"/>
    <w:rsid w:val="00371168"/>
    <w:rsid w:val="00372821"/>
    <w:rsid w:val="0037311D"/>
    <w:rsid w:val="003735FC"/>
    <w:rsid w:val="003748A3"/>
    <w:rsid w:val="0037552F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05BC"/>
    <w:rsid w:val="0041255B"/>
    <w:rsid w:val="00412957"/>
    <w:rsid w:val="00413403"/>
    <w:rsid w:val="0041654D"/>
    <w:rsid w:val="00417382"/>
    <w:rsid w:val="00417F00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63B"/>
    <w:rsid w:val="00457AB0"/>
    <w:rsid w:val="0046031B"/>
    <w:rsid w:val="00460E6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465"/>
    <w:rsid w:val="004778B2"/>
    <w:rsid w:val="00482452"/>
    <w:rsid w:val="004832EC"/>
    <w:rsid w:val="004846E8"/>
    <w:rsid w:val="00490974"/>
    <w:rsid w:val="00491FBD"/>
    <w:rsid w:val="00492595"/>
    <w:rsid w:val="004928EA"/>
    <w:rsid w:val="00494589"/>
    <w:rsid w:val="00496051"/>
    <w:rsid w:val="004968CC"/>
    <w:rsid w:val="00497224"/>
    <w:rsid w:val="004A0C24"/>
    <w:rsid w:val="004A23B5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4848"/>
    <w:rsid w:val="00505D37"/>
    <w:rsid w:val="00507EDE"/>
    <w:rsid w:val="005104AA"/>
    <w:rsid w:val="0051273A"/>
    <w:rsid w:val="00513907"/>
    <w:rsid w:val="00513B8C"/>
    <w:rsid w:val="005150C5"/>
    <w:rsid w:val="005170D2"/>
    <w:rsid w:val="0052089E"/>
    <w:rsid w:val="00521D96"/>
    <w:rsid w:val="00522954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4E2A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6E09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1AE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493E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14CC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740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D633C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67CDF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494F"/>
    <w:rsid w:val="007B7A88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4608"/>
    <w:rsid w:val="00877DC4"/>
    <w:rsid w:val="00881712"/>
    <w:rsid w:val="00882313"/>
    <w:rsid w:val="00882412"/>
    <w:rsid w:val="008842DE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24A0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4F7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627DE"/>
    <w:rsid w:val="0097027F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011D"/>
    <w:rsid w:val="009F27BD"/>
    <w:rsid w:val="009F35FB"/>
    <w:rsid w:val="009F393D"/>
    <w:rsid w:val="009F4940"/>
    <w:rsid w:val="009F6333"/>
    <w:rsid w:val="009F6337"/>
    <w:rsid w:val="009F653F"/>
    <w:rsid w:val="00A0031E"/>
    <w:rsid w:val="00A00CFB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3C47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967"/>
    <w:rsid w:val="00A56E93"/>
    <w:rsid w:val="00A57144"/>
    <w:rsid w:val="00A62D5A"/>
    <w:rsid w:val="00A64954"/>
    <w:rsid w:val="00A65BF8"/>
    <w:rsid w:val="00A66A3D"/>
    <w:rsid w:val="00A70F7F"/>
    <w:rsid w:val="00A711D9"/>
    <w:rsid w:val="00A727D8"/>
    <w:rsid w:val="00A7322D"/>
    <w:rsid w:val="00A75727"/>
    <w:rsid w:val="00A806FA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B76D2"/>
    <w:rsid w:val="00AC13F7"/>
    <w:rsid w:val="00AC1721"/>
    <w:rsid w:val="00AC2D05"/>
    <w:rsid w:val="00AC4465"/>
    <w:rsid w:val="00AC4EB4"/>
    <w:rsid w:val="00AC51D1"/>
    <w:rsid w:val="00AC720B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74"/>
    <w:rsid w:val="00B30B9D"/>
    <w:rsid w:val="00B31A59"/>
    <w:rsid w:val="00B327EF"/>
    <w:rsid w:val="00B32956"/>
    <w:rsid w:val="00B32AB5"/>
    <w:rsid w:val="00B4210A"/>
    <w:rsid w:val="00B4385B"/>
    <w:rsid w:val="00B4596F"/>
    <w:rsid w:val="00B4788E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8C2"/>
    <w:rsid w:val="00BD5B0C"/>
    <w:rsid w:val="00BD7AF7"/>
    <w:rsid w:val="00BE13D6"/>
    <w:rsid w:val="00BE3AAC"/>
    <w:rsid w:val="00BE40F2"/>
    <w:rsid w:val="00BE4557"/>
    <w:rsid w:val="00BE4D00"/>
    <w:rsid w:val="00BE5AFB"/>
    <w:rsid w:val="00BE5C41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53DAA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C64D4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4886"/>
    <w:rsid w:val="00D55283"/>
    <w:rsid w:val="00D56B95"/>
    <w:rsid w:val="00D61988"/>
    <w:rsid w:val="00D62CD2"/>
    <w:rsid w:val="00D64634"/>
    <w:rsid w:val="00D64760"/>
    <w:rsid w:val="00D658CB"/>
    <w:rsid w:val="00D66D3E"/>
    <w:rsid w:val="00D67339"/>
    <w:rsid w:val="00D71515"/>
    <w:rsid w:val="00D717EB"/>
    <w:rsid w:val="00D72408"/>
    <w:rsid w:val="00D72588"/>
    <w:rsid w:val="00D7343D"/>
    <w:rsid w:val="00D7396A"/>
    <w:rsid w:val="00D749F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B7D7D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6E0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5AAD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03F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C735B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3102"/>
    <w:rsid w:val="00EF3173"/>
    <w:rsid w:val="00EF4693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2CCB"/>
    <w:rsid w:val="00F14039"/>
    <w:rsid w:val="00F14ADF"/>
    <w:rsid w:val="00F154C6"/>
    <w:rsid w:val="00F158E2"/>
    <w:rsid w:val="00F17025"/>
    <w:rsid w:val="00F236C7"/>
    <w:rsid w:val="00F2624D"/>
    <w:rsid w:val="00F266CD"/>
    <w:rsid w:val="00F32E02"/>
    <w:rsid w:val="00F359F0"/>
    <w:rsid w:val="00F35F7E"/>
    <w:rsid w:val="00F36774"/>
    <w:rsid w:val="00F37473"/>
    <w:rsid w:val="00F402C9"/>
    <w:rsid w:val="00F4158F"/>
    <w:rsid w:val="00F43B99"/>
    <w:rsid w:val="00F44933"/>
    <w:rsid w:val="00F45F8D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6B61"/>
    <w:rsid w:val="00F872BB"/>
    <w:rsid w:val="00F876A2"/>
    <w:rsid w:val="00F95266"/>
    <w:rsid w:val="00FA0519"/>
    <w:rsid w:val="00FA05CF"/>
    <w:rsid w:val="00FA130F"/>
    <w:rsid w:val="00FA24BF"/>
    <w:rsid w:val="00FA5D2F"/>
    <w:rsid w:val="00FC19C0"/>
    <w:rsid w:val="00FC1F6A"/>
    <w:rsid w:val="00FC1F70"/>
    <w:rsid w:val="00FC29F6"/>
    <w:rsid w:val="00FC3639"/>
    <w:rsid w:val="00FC3BBE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9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237C6-E2FB-4468-815B-2C7B556B0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1062</TotalTime>
  <Pages>2</Pages>
  <Words>247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1944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282</cp:revision>
  <cp:lastPrinted>2022-12-28T04:00:00Z</cp:lastPrinted>
  <dcterms:created xsi:type="dcterms:W3CDTF">2018-01-30T07:24:00Z</dcterms:created>
  <dcterms:modified xsi:type="dcterms:W3CDTF">2022-12-28T04:00:00Z</dcterms:modified>
</cp:coreProperties>
</file>