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CA79E8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CA79E8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CA79E8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CA79E8">
              <w:rPr>
                <w:rFonts w:ascii="PT Astra Serif" w:hAnsi="PT Astra Serif"/>
                <w:sz w:val="26"/>
                <w:szCs w:val="26"/>
              </w:rPr>
              <w:t>0355/01-07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4105BC" w:rsidRPr="004105BC">
              <w:rPr>
                <w:rFonts w:ascii="PT Astra Serif" w:hAnsi="PT Astra Serif"/>
                <w:bCs/>
                <w:sz w:val="26"/>
                <w:szCs w:val="26"/>
              </w:rPr>
              <w:t>Поселение Тух–</w:t>
            </w:r>
            <w:proofErr w:type="spellStart"/>
            <w:r w:rsidR="004105BC" w:rsidRPr="004105BC">
              <w:rPr>
                <w:rFonts w:ascii="PT Astra Serif" w:hAnsi="PT Astra Serif"/>
                <w:bCs/>
                <w:sz w:val="26"/>
                <w:szCs w:val="26"/>
              </w:rPr>
              <w:t>Эмтор</w:t>
            </w:r>
            <w:proofErr w:type="spellEnd"/>
            <w:r w:rsidR="004105BC" w:rsidRPr="004105BC">
              <w:rPr>
                <w:rFonts w:ascii="PT Astra Serif" w:hAnsi="PT Astra Serif"/>
                <w:bCs/>
                <w:sz w:val="26"/>
                <w:szCs w:val="26"/>
              </w:rPr>
              <w:t xml:space="preserve"> II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4105BC" w:rsidRPr="004105BC">
        <w:rPr>
          <w:rFonts w:ascii="PT Astra Serif" w:hAnsi="PT Astra Serif"/>
          <w:b w:val="0"/>
          <w:bCs/>
          <w:sz w:val="26"/>
          <w:szCs w:val="26"/>
        </w:rPr>
        <w:t>Поселение Тух–</w:t>
      </w:r>
      <w:proofErr w:type="spellStart"/>
      <w:r w:rsidR="004105BC" w:rsidRPr="004105BC">
        <w:rPr>
          <w:rFonts w:ascii="PT Astra Serif" w:hAnsi="PT Astra Serif"/>
          <w:b w:val="0"/>
          <w:bCs/>
          <w:sz w:val="26"/>
          <w:szCs w:val="26"/>
        </w:rPr>
        <w:t>Эмтор</w:t>
      </w:r>
      <w:proofErr w:type="spellEnd"/>
      <w:r w:rsidR="004105BC" w:rsidRPr="004105BC">
        <w:rPr>
          <w:rFonts w:ascii="PT Astra Serif" w:hAnsi="PT Astra Serif"/>
          <w:b w:val="0"/>
          <w:bCs/>
          <w:sz w:val="26"/>
          <w:szCs w:val="26"/>
        </w:rPr>
        <w:t xml:space="preserve"> II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482452">
        <w:rPr>
          <w:rFonts w:ascii="PT Astra Serif" w:hAnsi="PT Astra Serif"/>
          <w:b w:val="0"/>
          <w:sz w:val="26"/>
          <w:szCs w:val="26"/>
        </w:rPr>
        <w:t>Каргасокского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4105BC" w:rsidRPr="004105BC">
        <w:rPr>
          <w:rFonts w:ascii="PT Astra Serif" w:hAnsi="PT Astra Serif"/>
          <w:b w:val="0"/>
          <w:bCs/>
          <w:sz w:val="26"/>
          <w:szCs w:val="26"/>
        </w:rPr>
        <w:t>Поселение Тух–</w:t>
      </w:r>
      <w:proofErr w:type="spellStart"/>
      <w:r w:rsidR="004105BC" w:rsidRPr="004105BC">
        <w:rPr>
          <w:rFonts w:ascii="PT Astra Serif" w:hAnsi="PT Astra Serif"/>
          <w:b w:val="0"/>
          <w:bCs/>
          <w:sz w:val="26"/>
          <w:szCs w:val="26"/>
        </w:rPr>
        <w:t>Эмтор</w:t>
      </w:r>
      <w:proofErr w:type="spellEnd"/>
      <w:r w:rsidR="004105BC" w:rsidRPr="004105BC">
        <w:rPr>
          <w:rFonts w:ascii="PT Astra Serif" w:hAnsi="PT Astra Serif"/>
          <w:b w:val="0"/>
          <w:bCs/>
          <w:sz w:val="26"/>
          <w:szCs w:val="26"/>
        </w:rPr>
        <w:t xml:space="preserve"> II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CA79E8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CA79E8">
        <w:rPr>
          <w:rFonts w:ascii="PT Astra Serif" w:hAnsi="PT Astra Serif"/>
          <w:sz w:val="26"/>
          <w:szCs w:val="26"/>
        </w:rPr>
        <w:t>0355/01-07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D54886" w:rsidRPr="00D54886">
        <w:rPr>
          <w:rFonts w:ascii="PT Astra Serif" w:hAnsi="PT Astra Serif"/>
          <w:bCs/>
          <w:sz w:val="26"/>
          <w:szCs w:val="26"/>
        </w:rPr>
        <w:t>Поселение Тух–</w:t>
      </w:r>
      <w:proofErr w:type="spellStart"/>
      <w:r w:rsidR="00D54886" w:rsidRPr="00D54886">
        <w:rPr>
          <w:rFonts w:ascii="PT Astra Serif" w:hAnsi="PT Astra Serif"/>
          <w:bCs/>
          <w:sz w:val="26"/>
          <w:szCs w:val="26"/>
        </w:rPr>
        <w:t>Эмтор</w:t>
      </w:r>
      <w:proofErr w:type="spellEnd"/>
      <w:r w:rsidR="00D54886" w:rsidRPr="00D54886">
        <w:rPr>
          <w:rFonts w:ascii="PT Astra Serif" w:hAnsi="PT Astra Serif"/>
          <w:bCs/>
          <w:sz w:val="26"/>
          <w:szCs w:val="26"/>
        </w:rPr>
        <w:t xml:space="preserve"> II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CA79E8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CA79E8" w:rsidRDefault="00CA79E8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CA79E8" w:rsidRDefault="00CA79E8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CA79E8" w:rsidRDefault="00CA79E8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CA79E8" w:rsidRDefault="00CA79E8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CA79E8" w:rsidRDefault="00CA79E8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3D6E" w:rsidRPr="00A0031E" w:rsidRDefault="00497224" w:rsidP="00A0031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A0031E">
        <w:rPr>
          <w:rFonts w:ascii="PT Astra Serif" w:hAnsi="PT Astra Serif"/>
          <w:sz w:val="26"/>
          <w:szCs w:val="26"/>
        </w:rPr>
        <w:t>«</w:t>
      </w:r>
      <w:r w:rsidR="00D54886" w:rsidRPr="00D54886">
        <w:rPr>
          <w:rFonts w:ascii="PT Astra Serif" w:hAnsi="PT Astra Serif"/>
          <w:bCs/>
          <w:sz w:val="26"/>
          <w:szCs w:val="26"/>
        </w:rPr>
        <w:t>Поселение Тух–</w:t>
      </w:r>
      <w:proofErr w:type="spellStart"/>
      <w:r w:rsidR="00D54886" w:rsidRPr="00D54886">
        <w:rPr>
          <w:rFonts w:ascii="PT Astra Serif" w:hAnsi="PT Astra Serif"/>
          <w:bCs/>
          <w:sz w:val="26"/>
          <w:szCs w:val="26"/>
        </w:rPr>
        <w:t>Эмтор</w:t>
      </w:r>
      <w:proofErr w:type="spellEnd"/>
      <w:r w:rsidR="00D54886" w:rsidRPr="00D54886">
        <w:rPr>
          <w:rFonts w:ascii="PT Astra Serif" w:hAnsi="PT Astra Serif"/>
          <w:bCs/>
          <w:sz w:val="26"/>
          <w:szCs w:val="26"/>
        </w:rPr>
        <w:t xml:space="preserve"> II</w:t>
      </w:r>
      <w:r w:rsidR="005B414C" w:rsidRPr="00A0031E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CA79E8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CA79E8" w:rsidRDefault="00CA79E8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CA79E8" w:rsidRDefault="00CA79E8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CA79E8" w:rsidRDefault="00CA79E8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CA79E8" w:rsidRDefault="00CA79E8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CA79E8" w:rsidRDefault="00CA79E8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4B6A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7194"/>
    <w:rsid w:val="00130715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B7CCE"/>
    <w:rsid w:val="001C03CA"/>
    <w:rsid w:val="001C1812"/>
    <w:rsid w:val="001C2D5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2C81"/>
    <w:rsid w:val="001F40F8"/>
    <w:rsid w:val="001F58DB"/>
    <w:rsid w:val="001F7868"/>
    <w:rsid w:val="0020597D"/>
    <w:rsid w:val="00205BF0"/>
    <w:rsid w:val="0021259B"/>
    <w:rsid w:val="0021484C"/>
    <w:rsid w:val="00220520"/>
    <w:rsid w:val="002214DC"/>
    <w:rsid w:val="0022184D"/>
    <w:rsid w:val="00224453"/>
    <w:rsid w:val="00224DAA"/>
    <w:rsid w:val="002265B0"/>
    <w:rsid w:val="00227F84"/>
    <w:rsid w:val="0023198B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122D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10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31F15"/>
    <w:rsid w:val="00335013"/>
    <w:rsid w:val="003406F0"/>
    <w:rsid w:val="00345F25"/>
    <w:rsid w:val="0034602E"/>
    <w:rsid w:val="003502F5"/>
    <w:rsid w:val="0035269D"/>
    <w:rsid w:val="003530F2"/>
    <w:rsid w:val="0035474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05BC"/>
    <w:rsid w:val="0041255B"/>
    <w:rsid w:val="00412957"/>
    <w:rsid w:val="00413403"/>
    <w:rsid w:val="0041654D"/>
    <w:rsid w:val="00417382"/>
    <w:rsid w:val="004232F8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0E6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2452"/>
    <w:rsid w:val="004832EC"/>
    <w:rsid w:val="004846E8"/>
    <w:rsid w:val="00490974"/>
    <w:rsid w:val="00491FBD"/>
    <w:rsid w:val="00492595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4848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6E09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1AE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740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D633C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67CDF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A88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24A0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4F7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627DE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31E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0F7F"/>
    <w:rsid w:val="00A711D9"/>
    <w:rsid w:val="00A727D8"/>
    <w:rsid w:val="00A7322D"/>
    <w:rsid w:val="00A75727"/>
    <w:rsid w:val="00A806FA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B76D2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74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8C2"/>
    <w:rsid w:val="00BD5B0C"/>
    <w:rsid w:val="00BD7AF7"/>
    <w:rsid w:val="00BE13D6"/>
    <w:rsid w:val="00BE3AAC"/>
    <w:rsid w:val="00BE40F2"/>
    <w:rsid w:val="00BE4557"/>
    <w:rsid w:val="00BE4D00"/>
    <w:rsid w:val="00BE5AFB"/>
    <w:rsid w:val="00BE5C41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A79E8"/>
    <w:rsid w:val="00CB27AD"/>
    <w:rsid w:val="00CB2A69"/>
    <w:rsid w:val="00CB2AB9"/>
    <w:rsid w:val="00CB65EC"/>
    <w:rsid w:val="00CC26DD"/>
    <w:rsid w:val="00CC4742"/>
    <w:rsid w:val="00CC478D"/>
    <w:rsid w:val="00CC57F1"/>
    <w:rsid w:val="00CC64D4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4886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17EB"/>
    <w:rsid w:val="00D72408"/>
    <w:rsid w:val="00D72588"/>
    <w:rsid w:val="00D7343D"/>
    <w:rsid w:val="00D7396A"/>
    <w:rsid w:val="00D749F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5AAD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3102"/>
    <w:rsid w:val="00EF3173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2CCB"/>
    <w:rsid w:val="00F14039"/>
    <w:rsid w:val="00F14ADF"/>
    <w:rsid w:val="00F154C6"/>
    <w:rsid w:val="00F158E2"/>
    <w:rsid w:val="00F17025"/>
    <w:rsid w:val="00F236C7"/>
    <w:rsid w:val="00F2624D"/>
    <w:rsid w:val="00F266CD"/>
    <w:rsid w:val="00F32E02"/>
    <w:rsid w:val="00F359F0"/>
    <w:rsid w:val="00F35F7E"/>
    <w:rsid w:val="00F36774"/>
    <w:rsid w:val="00F37473"/>
    <w:rsid w:val="00F402C9"/>
    <w:rsid w:val="00F4158F"/>
    <w:rsid w:val="00F43B99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19"/>
    <w:rsid w:val="00FA05CF"/>
    <w:rsid w:val="00FA130F"/>
    <w:rsid w:val="00FA24BF"/>
    <w:rsid w:val="00FA5D2F"/>
    <w:rsid w:val="00FC19C0"/>
    <w:rsid w:val="00FC1F6A"/>
    <w:rsid w:val="00FC29F6"/>
    <w:rsid w:val="00FC3639"/>
    <w:rsid w:val="00FC3BBE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88D5B-3190-47E7-87E5-314F6C4AF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1029</TotalTime>
  <Pages>2</Pages>
  <Words>251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1949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263</cp:revision>
  <cp:lastPrinted>2022-12-28T04:13:00Z</cp:lastPrinted>
  <dcterms:created xsi:type="dcterms:W3CDTF">2018-01-30T07:24:00Z</dcterms:created>
  <dcterms:modified xsi:type="dcterms:W3CDTF">2022-12-28T04:13:00Z</dcterms:modified>
</cp:coreProperties>
</file>