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0E0DF6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0E0DF6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0E0DF6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E0DF6">
              <w:rPr>
                <w:rFonts w:ascii="PT Astra Serif" w:hAnsi="PT Astra Serif"/>
                <w:sz w:val="26"/>
                <w:szCs w:val="26"/>
              </w:rPr>
              <w:t>0356/01-07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244EB3" w:rsidRPr="00244EB3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244EB3" w:rsidRPr="00244EB3">
              <w:rPr>
                <w:rFonts w:ascii="PT Astra Serif" w:hAnsi="PT Astra Serif"/>
                <w:bCs/>
                <w:sz w:val="26"/>
                <w:szCs w:val="26"/>
              </w:rPr>
              <w:t>Эмтор</w:t>
            </w:r>
            <w:proofErr w:type="spellEnd"/>
            <w:r w:rsidR="00244EB3" w:rsidRPr="00244EB3">
              <w:rPr>
                <w:rFonts w:ascii="PT Astra Serif" w:hAnsi="PT Astra Serif"/>
                <w:bCs/>
                <w:sz w:val="26"/>
                <w:szCs w:val="26"/>
              </w:rPr>
              <w:t xml:space="preserve">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244EB3" w:rsidRPr="00244EB3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244EB3" w:rsidRPr="00244EB3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244EB3" w:rsidRPr="00244EB3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244EB3" w:rsidRPr="00244EB3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244EB3" w:rsidRPr="00244EB3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244EB3" w:rsidRPr="00244EB3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0E0DF6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0E0DF6">
        <w:rPr>
          <w:rFonts w:ascii="PT Astra Serif" w:hAnsi="PT Astra Serif"/>
          <w:sz w:val="26"/>
          <w:szCs w:val="26"/>
        </w:rPr>
        <w:t>0356/01-07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244EB3" w:rsidRPr="00244EB3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244EB3" w:rsidRPr="00244EB3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244EB3" w:rsidRPr="00244EB3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E0DF6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E0DF6" w:rsidRDefault="000E0DF6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244EB3" w:rsidRPr="00244EB3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244EB3" w:rsidRPr="00244EB3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244EB3" w:rsidRPr="00244EB3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E0DF6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E0DF6" w:rsidRDefault="000E0DF6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E0DF6" w:rsidRDefault="000E0DF6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0DF6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0C18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BADF5-E85C-455C-99CF-B1CBAC09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1034</TotalTime>
  <Pages>2</Pages>
  <Words>251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265</cp:revision>
  <cp:lastPrinted>2022-12-28T04:16:00Z</cp:lastPrinted>
  <dcterms:created xsi:type="dcterms:W3CDTF">2018-01-30T07:24:00Z</dcterms:created>
  <dcterms:modified xsi:type="dcterms:W3CDTF">2022-12-28T04:16:00Z</dcterms:modified>
</cp:coreProperties>
</file>