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7238A5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7238A5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7238A5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238A5">
              <w:rPr>
                <w:rFonts w:ascii="PT Astra Serif" w:hAnsi="PT Astra Serif"/>
                <w:sz w:val="26"/>
                <w:szCs w:val="26"/>
              </w:rPr>
              <w:t>0357/01-07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6914CC" w:rsidRPr="006914CC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6914CC" w:rsidRPr="006914CC">
              <w:rPr>
                <w:rFonts w:ascii="PT Astra Serif" w:hAnsi="PT Astra Serif"/>
                <w:bCs/>
                <w:sz w:val="26"/>
                <w:szCs w:val="26"/>
              </w:rPr>
              <w:t>Эмтор</w:t>
            </w:r>
            <w:proofErr w:type="spellEnd"/>
            <w:r w:rsidR="006914CC" w:rsidRPr="006914CC">
              <w:rPr>
                <w:rFonts w:ascii="PT Astra Serif" w:hAnsi="PT Astra Serif"/>
                <w:bCs/>
                <w:sz w:val="26"/>
                <w:szCs w:val="26"/>
              </w:rPr>
              <w:t xml:space="preserve"> IV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6914CC" w:rsidRPr="006914CC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6914CC" w:rsidRPr="006914CC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6914CC" w:rsidRPr="006914CC">
        <w:rPr>
          <w:rFonts w:ascii="PT Astra Serif" w:hAnsi="PT Astra Serif"/>
          <w:b w:val="0"/>
          <w:bCs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6914CC" w:rsidRPr="006914CC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6914CC" w:rsidRPr="006914CC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6914CC" w:rsidRPr="006914CC">
        <w:rPr>
          <w:rFonts w:ascii="PT Astra Serif" w:hAnsi="PT Astra Serif"/>
          <w:b w:val="0"/>
          <w:bCs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7238A5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7238A5">
        <w:rPr>
          <w:rFonts w:ascii="PT Astra Serif" w:hAnsi="PT Astra Serif"/>
          <w:sz w:val="26"/>
          <w:szCs w:val="26"/>
        </w:rPr>
        <w:t>0357/01-07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1254F0" w:rsidRPr="001254F0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1254F0" w:rsidRPr="001254F0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1254F0" w:rsidRPr="001254F0">
        <w:rPr>
          <w:rFonts w:ascii="PT Astra Serif" w:hAnsi="PT Astra Serif"/>
          <w:bCs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238A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238A5" w:rsidRDefault="007238A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1254F0" w:rsidRPr="001254F0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1254F0" w:rsidRPr="001254F0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1254F0" w:rsidRPr="001254F0">
        <w:rPr>
          <w:rFonts w:ascii="PT Astra Serif" w:hAnsi="PT Astra Serif"/>
          <w:bCs/>
          <w:sz w:val="26"/>
          <w:szCs w:val="26"/>
        </w:rPr>
        <w:t xml:space="preserve"> IV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238A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238A5" w:rsidRDefault="007238A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238A5" w:rsidRDefault="007238A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38A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2EDE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2E194-F143-428F-A461-BBB52C232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1037</TotalTime>
  <Pages>2</Pages>
  <Words>251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267</cp:revision>
  <cp:lastPrinted>2022-12-28T04:18:00Z</cp:lastPrinted>
  <dcterms:created xsi:type="dcterms:W3CDTF">2018-01-30T07:24:00Z</dcterms:created>
  <dcterms:modified xsi:type="dcterms:W3CDTF">2022-12-28T04:18:00Z</dcterms:modified>
</cp:coreProperties>
</file>